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58C" w:rsidRPr="00A07876" w:rsidRDefault="00EA50DF" w:rsidP="006E1E33">
      <w:pPr>
        <w:spacing w:after="0"/>
        <w:jc w:val="center"/>
        <w:rPr>
          <w:sz w:val="28"/>
          <w:szCs w:val="28"/>
        </w:rPr>
      </w:pPr>
      <w:r w:rsidRPr="00A07876">
        <w:rPr>
          <w:sz w:val="28"/>
          <w:szCs w:val="28"/>
        </w:rPr>
        <w:t>CHARACTERIZATION OF C</w:t>
      </w:r>
      <w:r w:rsidR="005662FF">
        <w:rPr>
          <w:sz w:val="28"/>
          <w:szCs w:val="28"/>
        </w:rPr>
        <w:t>a</w:t>
      </w:r>
      <w:r w:rsidRPr="00A07876">
        <w:rPr>
          <w:sz w:val="28"/>
          <w:szCs w:val="28"/>
        </w:rPr>
        <w:t>C</w:t>
      </w:r>
      <w:r w:rsidR="005662FF">
        <w:rPr>
          <w:sz w:val="28"/>
          <w:szCs w:val="28"/>
        </w:rPr>
        <w:t>O</w:t>
      </w:r>
      <w:r w:rsidR="005662FF" w:rsidRPr="005662FF">
        <w:rPr>
          <w:sz w:val="28"/>
          <w:szCs w:val="28"/>
          <w:vertAlign w:val="subscript"/>
        </w:rPr>
        <w:t>3</w:t>
      </w:r>
      <w:r w:rsidRPr="00A07876">
        <w:rPr>
          <w:sz w:val="28"/>
          <w:szCs w:val="28"/>
        </w:rPr>
        <w:t xml:space="preserve"> MICROSPHERES</w:t>
      </w:r>
      <w:r w:rsidR="00B65843">
        <w:rPr>
          <w:sz w:val="28"/>
          <w:szCs w:val="28"/>
        </w:rPr>
        <w:t xml:space="preserve"> </w:t>
      </w:r>
      <w:r w:rsidR="002B38A6">
        <w:rPr>
          <w:sz w:val="28"/>
          <w:szCs w:val="28"/>
        </w:rPr>
        <w:t>FABRICATED</w:t>
      </w:r>
      <w:r w:rsidR="00B65843">
        <w:rPr>
          <w:sz w:val="28"/>
          <w:szCs w:val="28"/>
        </w:rPr>
        <w:t xml:space="preserve"> </w:t>
      </w:r>
      <w:r w:rsidR="005662FF">
        <w:rPr>
          <w:sz w:val="28"/>
          <w:szCs w:val="28"/>
        </w:rPr>
        <w:t xml:space="preserve">USING DISTILLED WATER  </w:t>
      </w:r>
    </w:p>
    <w:p w:rsidR="006E1E33" w:rsidRPr="00A07876" w:rsidRDefault="006E1E33" w:rsidP="006E1E33">
      <w:pPr>
        <w:spacing w:after="0"/>
        <w:jc w:val="center"/>
        <w:rPr>
          <w:sz w:val="28"/>
          <w:szCs w:val="28"/>
        </w:rPr>
      </w:pPr>
    </w:p>
    <w:p w:rsidR="00EA50DF" w:rsidRPr="00840738" w:rsidRDefault="00E33685" w:rsidP="006E1E33">
      <w:pPr>
        <w:spacing w:after="0"/>
        <w:jc w:val="center"/>
        <w:rPr>
          <w:sz w:val="28"/>
          <w:szCs w:val="28"/>
        </w:rPr>
      </w:pPr>
      <w:r w:rsidRPr="00840738">
        <w:rPr>
          <w:sz w:val="28"/>
          <w:szCs w:val="28"/>
        </w:rPr>
        <w:t>(</w:t>
      </w:r>
      <w:proofErr w:type="spellStart"/>
      <w:r w:rsidR="00054F80" w:rsidRPr="00840738">
        <w:rPr>
          <w:sz w:val="28"/>
          <w:szCs w:val="28"/>
        </w:rPr>
        <w:t>Pencirian</w:t>
      </w:r>
      <w:proofErr w:type="spellEnd"/>
      <w:r w:rsidR="00054F80" w:rsidRPr="00840738">
        <w:rPr>
          <w:sz w:val="28"/>
          <w:szCs w:val="28"/>
        </w:rPr>
        <w:t xml:space="preserve"> </w:t>
      </w:r>
      <w:r w:rsidR="0091701B" w:rsidRPr="00840738">
        <w:rPr>
          <w:sz w:val="28"/>
          <w:szCs w:val="28"/>
        </w:rPr>
        <w:t>CaCO</w:t>
      </w:r>
      <w:r w:rsidR="0091701B" w:rsidRPr="00840738">
        <w:rPr>
          <w:sz w:val="28"/>
          <w:szCs w:val="28"/>
          <w:vertAlign w:val="subscript"/>
        </w:rPr>
        <w:t>3</w:t>
      </w:r>
      <w:r w:rsidR="00054F80" w:rsidRPr="00840738">
        <w:rPr>
          <w:sz w:val="28"/>
          <w:szCs w:val="28"/>
        </w:rPr>
        <w:t xml:space="preserve"> </w:t>
      </w:r>
      <w:proofErr w:type="spellStart"/>
      <w:r w:rsidR="007009DB" w:rsidRPr="00840738">
        <w:rPr>
          <w:sz w:val="28"/>
          <w:szCs w:val="28"/>
        </w:rPr>
        <w:t>Mikrosfera</w:t>
      </w:r>
      <w:proofErr w:type="spellEnd"/>
      <w:r w:rsidR="0051097C" w:rsidRPr="00840738">
        <w:rPr>
          <w:sz w:val="28"/>
          <w:szCs w:val="28"/>
        </w:rPr>
        <w:t xml:space="preserve"> </w:t>
      </w:r>
      <w:proofErr w:type="spellStart"/>
      <w:r w:rsidR="008B08CF">
        <w:rPr>
          <w:sz w:val="28"/>
          <w:szCs w:val="28"/>
        </w:rPr>
        <w:t>Difabrikasi</w:t>
      </w:r>
      <w:proofErr w:type="spellEnd"/>
      <w:r w:rsidR="008B08CF">
        <w:rPr>
          <w:sz w:val="28"/>
          <w:szCs w:val="28"/>
        </w:rPr>
        <w:t xml:space="preserve"> </w:t>
      </w:r>
      <w:proofErr w:type="spellStart"/>
      <w:r w:rsidR="0091701B" w:rsidRPr="00840738">
        <w:rPr>
          <w:sz w:val="28"/>
          <w:szCs w:val="28"/>
        </w:rPr>
        <w:t>Menggunakan</w:t>
      </w:r>
      <w:proofErr w:type="spellEnd"/>
      <w:r w:rsidR="0091701B" w:rsidRPr="00840738">
        <w:rPr>
          <w:sz w:val="28"/>
          <w:szCs w:val="28"/>
        </w:rPr>
        <w:t xml:space="preserve"> Air </w:t>
      </w:r>
      <w:proofErr w:type="spellStart"/>
      <w:r w:rsidR="0091701B" w:rsidRPr="00840738">
        <w:rPr>
          <w:sz w:val="28"/>
          <w:szCs w:val="28"/>
        </w:rPr>
        <w:t>Suling</w:t>
      </w:r>
      <w:proofErr w:type="spellEnd"/>
      <w:r w:rsidRPr="00840738">
        <w:rPr>
          <w:sz w:val="28"/>
          <w:szCs w:val="28"/>
        </w:rPr>
        <w:t>)</w:t>
      </w:r>
    </w:p>
    <w:p w:rsidR="006E1E33" w:rsidRPr="00A07876" w:rsidRDefault="006E1E33" w:rsidP="006E1E33">
      <w:pPr>
        <w:spacing w:after="0"/>
        <w:jc w:val="center"/>
        <w:rPr>
          <w:szCs w:val="24"/>
        </w:rPr>
      </w:pPr>
    </w:p>
    <w:p w:rsidR="00FD058C" w:rsidRPr="00840738" w:rsidRDefault="00FD058C" w:rsidP="006E1E33">
      <w:pPr>
        <w:spacing w:after="0"/>
        <w:jc w:val="center"/>
        <w:rPr>
          <w:sz w:val="20"/>
          <w:vertAlign w:val="superscript"/>
        </w:rPr>
      </w:pPr>
      <w:proofErr w:type="spellStart"/>
      <w:r w:rsidRPr="00840738">
        <w:rPr>
          <w:sz w:val="20"/>
        </w:rPr>
        <w:t>Intan</w:t>
      </w:r>
      <w:proofErr w:type="spellEnd"/>
      <w:r w:rsidRPr="00840738">
        <w:rPr>
          <w:sz w:val="20"/>
        </w:rPr>
        <w:t xml:space="preserve"> Nabila Sabri</w:t>
      </w:r>
      <w:r w:rsidRPr="00840738">
        <w:rPr>
          <w:sz w:val="20"/>
          <w:vertAlign w:val="superscript"/>
        </w:rPr>
        <w:t>1</w:t>
      </w:r>
      <w:r w:rsidRPr="00840738">
        <w:rPr>
          <w:sz w:val="20"/>
        </w:rPr>
        <w:t xml:space="preserve">, </w:t>
      </w:r>
      <w:proofErr w:type="spellStart"/>
      <w:r w:rsidRPr="00840738">
        <w:rPr>
          <w:sz w:val="20"/>
        </w:rPr>
        <w:t>Nadiawati</w:t>
      </w:r>
      <w:proofErr w:type="spellEnd"/>
      <w:r w:rsidRPr="00840738">
        <w:rPr>
          <w:sz w:val="20"/>
        </w:rPr>
        <w:t xml:space="preserve"> Alias</w:t>
      </w:r>
      <w:r w:rsidRPr="00840738">
        <w:rPr>
          <w:sz w:val="20"/>
          <w:vertAlign w:val="superscript"/>
        </w:rPr>
        <w:t>2</w:t>
      </w:r>
      <w:r w:rsidRPr="00840738">
        <w:rPr>
          <w:sz w:val="20"/>
        </w:rPr>
        <w:t xml:space="preserve">, Abdul </w:t>
      </w:r>
      <w:proofErr w:type="spellStart"/>
      <w:r w:rsidRPr="00840738">
        <w:rPr>
          <w:sz w:val="20"/>
        </w:rPr>
        <w:t>Manaf</w:t>
      </w:r>
      <w:proofErr w:type="spellEnd"/>
      <w:r w:rsidRPr="00840738">
        <w:rPr>
          <w:sz w:val="20"/>
        </w:rPr>
        <w:t xml:space="preserve"> Ali</w:t>
      </w:r>
      <w:r w:rsidRPr="00840738">
        <w:rPr>
          <w:sz w:val="20"/>
          <w:vertAlign w:val="superscript"/>
        </w:rPr>
        <w:t>2</w:t>
      </w:r>
      <w:r w:rsidR="008B08CF">
        <w:rPr>
          <w:sz w:val="20"/>
        </w:rPr>
        <w:t xml:space="preserve">, </w:t>
      </w:r>
      <w:proofErr w:type="spellStart"/>
      <w:r w:rsidRPr="00840738">
        <w:rPr>
          <w:sz w:val="20"/>
        </w:rPr>
        <w:t>Javeed</w:t>
      </w:r>
      <w:proofErr w:type="spellEnd"/>
      <w:r w:rsidRPr="00840738">
        <w:rPr>
          <w:sz w:val="20"/>
        </w:rPr>
        <w:t xml:space="preserve"> </w:t>
      </w:r>
      <w:proofErr w:type="spellStart"/>
      <w:r w:rsidRPr="00840738">
        <w:rPr>
          <w:sz w:val="20"/>
        </w:rPr>
        <w:t>Shaikh</w:t>
      </w:r>
      <w:proofErr w:type="spellEnd"/>
      <w:r w:rsidRPr="00840738">
        <w:rPr>
          <w:sz w:val="20"/>
        </w:rPr>
        <w:t xml:space="preserve"> Mohammed</w:t>
      </w:r>
      <w:r w:rsidRPr="00840738">
        <w:rPr>
          <w:sz w:val="20"/>
          <w:vertAlign w:val="superscript"/>
        </w:rPr>
        <w:t>1*</w:t>
      </w:r>
    </w:p>
    <w:p w:rsidR="00EA50DF" w:rsidRPr="00A07876" w:rsidRDefault="00EA50DF" w:rsidP="006E1E33">
      <w:pPr>
        <w:spacing w:after="0"/>
        <w:jc w:val="center"/>
        <w:rPr>
          <w:sz w:val="20"/>
        </w:rPr>
      </w:pPr>
    </w:p>
    <w:p w:rsidR="00840738" w:rsidRDefault="00FD058C" w:rsidP="006E1E33">
      <w:pPr>
        <w:spacing w:after="0"/>
        <w:jc w:val="center"/>
        <w:rPr>
          <w:i/>
          <w:sz w:val="18"/>
          <w:szCs w:val="18"/>
        </w:rPr>
      </w:pPr>
      <w:r w:rsidRPr="00A07876">
        <w:rPr>
          <w:i/>
          <w:sz w:val="18"/>
          <w:szCs w:val="18"/>
          <w:vertAlign w:val="superscript"/>
        </w:rPr>
        <w:t>1</w:t>
      </w:r>
      <w:r w:rsidRPr="00A07876">
        <w:rPr>
          <w:i/>
          <w:sz w:val="18"/>
          <w:szCs w:val="18"/>
        </w:rPr>
        <w:t xml:space="preserve">Faculty of Innovative Design and Technology, Universiti Sultan </w:t>
      </w:r>
      <w:proofErr w:type="spellStart"/>
      <w:r w:rsidRPr="00A07876">
        <w:rPr>
          <w:i/>
          <w:sz w:val="18"/>
          <w:szCs w:val="18"/>
        </w:rPr>
        <w:t>Zainal</w:t>
      </w:r>
      <w:proofErr w:type="spellEnd"/>
      <w:r w:rsidRPr="00A07876">
        <w:rPr>
          <w:i/>
          <w:sz w:val="18"/>
          <w:szCs w:val="18"/>
        </w:rPr>
        <w:t xml:space="preserve"> </w:t>
      </w:r>
      <w:proofErr w:type="spellStart"/>
      <w:r w:rsidRPr="00A07876">
        <w:rPr>
          <w:i/>
          <w:sz w:val="18"/>
          <w:szCs w:val="18"/>
        </w:rPr>
        <w:t>Abidin</w:t>
      </w:r>
      <w:proofErr w:type="spellEnd"/>
      <w:r w:rsidRPr="00A07876">
        <w:rPr>
          <w:i/>
          <w:sz w:val="18"/>
          <w:szCs w:val="18"/>
        </w:rPr>
        <w:t xml:space="preserve">, Gong </w:t>
      </w:r>
      <w:proofErr w:type="spellStart"/>
      <w:r w:rsidRPr="00A07876">
        <w:rPr>
          <w:i/>
          <w:sz w:val="18"/>
          <w:szCs w:val="18"/>
        </w:rPr>
        <w:t>Badak</w:t>
      </w:r>
      <w:proofErr w:type="spellEnd"/>
      <w:r w:rsidRPr="00A07876">
        <w:rPr>
          <w:i/>
          <w:sz w:val="18"/>
          <w:szCs w:val="18"/>
        </w:rPr>
        <w:t xml:space="preserve"> Campus, </w:t>
      </w:r>
    </w:p>
    <w:p w:rsidR="00FD058C" w:rsidRPr="00A07876" w:rsidRDefault="00FD058C" w:rsidP="006E1E33">
      <w:pPr>
        <w:spacing w:after="0"/>
        <w:jc w:val="center"/>
        <w:rPr>
          <w:rStyle w:val="Hyperlink"/>
          <w:i/>
          <w:color w:val="auto"/>
          <w:sz w:val="18"/>
          <w:szCs w:val="18"/>
          <w:u w:val="none"/>
        </w:rPr>
      </w:pPr>
      <w:r w:rsidRPr="00A07876">
        <w:rPr>
          <w:i/>
          <w:sz w:val="18"/>
          <w:szCs w:val="18"/>
        </w:rPr>
        <w:t>21300 Kuala Terengganu, Terengganu, Malaysia</w:t>
      </w:r>
    </w:p>
    <w:p w:rsidR="00840738" w:rsidRDefault="00FD058C" w:rsidP="006E1E33">
      <w:pPr>
        <w:spacing w:after="0"/>
        <w:jc w:val="center"/>
        <w:rPr>
          <w:i/>
          <w:sz w:val="18"/>
          <w:szCs w:val="18"/>
        </w:rPr>
      </w:pPr>
      <w:r w:rsidRPr="00A07876">
        <w:rPr>
          <w:i/>
          <w:sz w:val="18"/>
          <w:szCs w:val="18"/>
          <w:vertAlign w:val="superscript"/>
        </w:rPr>
        <w:t>2</w:t>
      </w:r>
      <w:r w:rsidRPr="00A07876">
        <w:rPr>
          <w:i/>
          <w:sz w:val="18"/>
          <w:szCs w:val="18"/>
        </w:rPr>
        <w:t xml:space="preserve">Faculty of </w:t>
      </w:r>
      <w:proofErr w:type="spellStart"/>
      <w:r w:rsidRPr="00A07876">
        <w:rPr>
          <w:i/>
          <w:sz w:val="18"/>
          <w:szCs w:val="18"/>
        </w:rPr>
        <w:t>Bioresources</w:t>
      </w:r>
      <w:proofErr w:type="spellEnd"/>
      <w:r w:rsidRPr="00A07876">
        <w:rPr>
          <w:i/>
          <w:sz w:val="18"/>
          <w:szCs w:val="18"/>
        </w:rPr>
        <w:t xml:space="preserve"> and Food Industry, Universiti Sultan </w:t>
      </w:r>
      <w:proofErr w:type="spellStart"/>
      <w:r w:rsidRPr="00A07876">
        <w:rPr>
          <w:i/>
          <w:sz w:val="18"/>
          <w:szCs w:val="18"/>
        </w:rPr>
        <w:t>Zainal</w:t>
      </w:r>
      <w:proofErr w:type="spellEnd"/>
      <w:r w:rsidRPr="00A07876">
        <w:rPr>
          <w:i/>
          <w:sz w:val="18"/>
          <w:szCs w:val="18"/>
        </w:rPr>
        <w:t xml:space="preserve"> </w:t>
      </w:r>
      <w:proofErr w:type="spellStart"/>
      <w:r w:rsidRPr="00A07876">
        <w:rPr>
          <w:i/>
          <w:sz w:val="18"/>
          <w:szCs w:val="18"/>
        </w:rPr>
        <w:t>Abidin</w:t>
      </w:r>
      <w:proofErr w:type="spellEnd"/>
      <w:r w:rsidRPr="00A07876">
        <w:rPr>
          <w:i/>
          <w:sz w:val="18"/>
          <w:szCs w:val="18"/>
        </w:rPr>
        <w:t xml:space="preserve">, </w:t>
      </w:r>
      <w:proofErr w:type="spellStart"/>
      <w:r w:rsidRPr="00A07876">
        <w:rPr>
          <w:i/>
          <w:sz w:val="18"/>
          <w:szCs w:val="18"/>
        </w:rPr>
        <w:t>Besut</w:t>
      </w:r>
      <w:proofErr w:type="spellEnd"/>
      <w:r w:rsidRPr="00A07876">
        <w:rPr>
          <w:i/>
          <w:sz w:val="18"/>
          <w:szCs w:val="18"/>
        </w:rPr>
        <w:t xml:space="preserve"> Campus, </w:t>
      </w:r>
    </w:p>
    <w:p w:rsidR="00FD058C" w:rsidRPr="00A07876" w:rsidRDefault="00FD058C" w:rsidP="00840738">
      <w:pPr>
        <w:spacing w:after="0"/>
        <w:jc w:val="center"/>
        <w:rPr>
          <w:rStyle w:val="Hyperlink"/>
          <w:i/>
          <w:color w:val="auto"/>
          <w:sz w:val="18"/>
          <w:szCs w:val="18"/>
          <w:u w:val="none"/>
        </w:rPr>
      </w:pPr>
      <w:r w:rsidRPr="00A07876">
        <w:rPr>
          <w:i/>
          <w:sz w:val="18"/>
          <w:szCs w:val="18"/>
        </w:rPr>
        <w:t xml:space="preserve">22200 </w:t>
      </w:r>
      <w:proofErr w:type="spellStart"/>
      <w:r w:rsidRPr="00A07876">
        <w:rPr>
          <w:i/>
          <w:sz w:val="18"/>
          <w:szCs w:val="18"/>
        </w:rPr>
        <w:t>Tembila</w:t>
      </w:r>
      <w:proofErr w:type="spellEnd"/>
      <w:r w:rsidRPr="00A07876">
        <w:rPr>
          <w:i/>
          <w:sz w:val="18"/>
          <w:szCs w:val="18"/>
        </w:rPr>
        <w:t>,</w:t>
      </w:r>
      <w:r w:rsidR="006A1F0E">
        <w:rPr>
          <w:i/>
          <w:sz w:val="18"/>
          <w:szCs w:val="18"/>
        </w:rPr>
        <w:t xml:space="preserve"> </w:t>
      </w:r>
      <w:r w:rsidRPr="00A07876">
        <w:rPr>
          <w:i/>
          <w:sz w:val="18"/>
          <w:szCs w:val="18"/>
        </w:rPr>
        <w:t>Terengganu, Malaysia</w:t>
      </w:r>
    </w:p>
    <w:p w:rsidR="00EA50DF" w:rsidRPr="00EA50DF" w:rsidRDefault="00EA50DF" w:rsidP="006E1E33">
      <w:pPr>
        <w:spacing w:after="0"/>
        <w:jc w:val="center"/>
        <w:rPr>
          <w:sz w:val="20"/>
        </w:rPr>
      </w:pPr>
    </w:p>
    <w:p w:rsidR="00FD058C" w:rsidRPr="00840738" w:rsidRDefault="00FD058C" w:rsidP="006E1E33">
      <w:pPr>
        <w:spacing w:after="0"/>
        <w:jc w:val="center"/>
        <w:rPr>
          <w:rStyle w:val="Hyperlink"/>
          <w:i/>
          <w:color w:val="auto"/>
          <w:sz w:val="18"/>
          <w:szCs w:val="18"/>
          <w:u w:val="none"/>
        </w:rPr>
      </w:pPr>
      <w:r w:rsidRPr="00840738">
        <w:rPr>
          <w:i/>
          <w:sz w:val="18"/>
          <w:szCs w:val="18"/>
        </w:rPr>
        <w:t xml:space="preserve">*Corresponding author: </w:t>
      </w:r>
      <w:hyperlink r:id="rId9" w:history="1">
        <w:r w:rsidR="008C1F72" w:rsidRPr="00840738">
          <w:rPr>
            <w:rStyle w:val="Hyperlink"/>
            <w:i/>
            <w:color w:val="auto"/>
            <w:sz w:val="18"/>
            <w:szCs w:val="18"/>
            <w:u w:val="none"/>
          </w:rPr>
          <w:t>javeedsm@unisza.edu.my</w:t>
        </w:r>
      </w:hyperlink>
      <w:r w:rsidR="008C1F72" w:rsidRPr="00840738">
        <w:rPr>
          <w:i/>
          <w:sz w:val="18"/>
          <w:szCs w:val="18"/>
        </w:rPr>
        <w:t xml:space="preserve"> </w:t>
      </w:r>
    </w:p>
    <w:p w:rsidR="006E1E33" w:rsidRPr="006E1E33" w:rsidRDefault="006E1E33" w:rsidP="006E1E33">
      <w:pPr>
        <w:spacing w:after="0"/>
        <w:jc w:val="center"/>
        <w:rPr>
          <w:rStyle w:val="Hyperlink"/>
          <w:sz w:val="18"/>
          <w:szCs w:val="18"/>
          <w:u w:val="none"/>
        </w:rPr>
      </w:pPr>
    </w:p>
    <w:p w:rsidR="00054F80" w:rsidRPr="00054F80" w:rsidRDefault="00054F80" w:rsidP="006E1E33">
      <w:pPr>
        <w:spacing w:after="0"/>
        <w:jc w:val="center"/>
        <w:rPr>
          <w:b/>
          <w:sz w:val="20"/>
        </w:rPr>
      </w:pPr>
      <w:r w:rsidRPr="00054F80">
        <w:rPr>
          <w:rStyle w:val="Hyperlink"/>
          <w:b/>
          <w:color w:val="auto"/>
          <w:sz w:val="20"/>
          <w:u w:val="none"/>
        </w:rPr>
        <w:t>Abstract</w:t>
      </w:r>
    </w:p>
    <w:p w:rsidR="00054F80" w:rsidRDefault="00FD058C" w:rsidP="009165D9">
      <w:pPr>
        <w:spacing w:after="0"/>
        <w:rPr>
          <w:sz w:val="18"/>
          <w:szCs w:val="18"/>
        </w:rPr>
      </w:pPr>
      <w:r w:rsidRPr="00054F80">
        <w:rPr>
          <w:sz w:val="18"/>
          <w:szCs w:val="18"/>
        </w:rPr>
        <w:t>Calcium carbonate (CaCO</w:t>
      </w:r>
      <w:r w:rsidRPr="00054F80">
        <w:rPr>
          <w:sz w:val="18"/>
          <w:szCs w:val="18"/>
          <w:vertAlign w:val="subscript"/>
        </w:rPr>
        <w:t>3</w:t>
      </w:r>
      <w:r w:rsidRPr="00054F80">
        <w:rPr>
          <w:sz w:val="18"/>
          <w:szCs w:val="18"/>
        </w:rPr>
        <w:t xml:space="preserve">) microspheres </w:t>
      </w:r>
      <w:r w:rsidR="00960A19" w:rsidRPr="00054F80">
        <w:rPr>
          <w:sz w:val="18"/>
          <w:szCs w:val="18"/>
        </w:rPr>
        <w:t xml:space="preserve">(μ-spheres) </w:t>
      </w:r>
      <w:r w:rsidRPr="00054F80">
        <w:rPr>
          <w:sz w:val="18"/>
          <w:szCs w:val="18"/>
        </w:rPr>
        <w:t xml:space="preserve">are widely used </w:t>
      </w:r>
      <w:r w:rsidR="00E95DAB">
        <w:rPr>
          <w:sz w:val="18"/>
          <w:szCs w:val="18"/>
        </w:rPr>
        <w:t xml:space="preserve">as </w:t>
      </w:r>
      <w:r w:rsidRPr="00054F80">
        <w:rPr>
          <w:sz w:val="18"/>
          <w:szCs w:val="18"/>
        </w:rPr>
        <w:t xml:space="preserve">inorganic templates (or cores) for fabricating nano-engineered microcapsules. </w:t>
      </w:r>
      <w:r w:rsidR="00622D60">
        <w:rPr>
          <w:sz w:val="18"/>
          <w:szCs w:val="18"/>
        </w:rPr>
        <w:t xml:space="preserve">Deionized water </w:t>
      </w:r>
      <w:r w:rsidR="00B94AD9">
        <w:rPr>
          <w:sz w:val="18"/>
          <w:szCs w:val="18"/>
        </w:rPr>
        <w:t>is</w:t>
      </w:r>
      <w:r w:rsidR="00622D60">
        <w:rPr>
          <w:sz w:val="18"/>
          <w:szCs w:val="18"/>
        </w:rPr>
        <w:t xml:space="preserve"> commonly used in the </w:t>
      </w:r>
      <w:r w:rsidRPr="00054F80">
        <w:rPr>
          <w:sz w:val="18"/>
          <w:szCs w:val="18"/>
        </w:rPr>
        <w:t>fabrication of CaCO</w:t>
      </w:r>
      <w:r w:rsidRPr="00054F80">
        <w:rPr>
          <w:sz w:val="18"/>
          <w:szCs w:val="18"/>
          <w:vertAlign w:val="subscript"/>
        </w:rPr>
        <w:t>3</w:t>
      </w:r>
      <w:r w:rsidRPr="00054F80">
        <w:rPr>
          <w:sz w:val="18"/>
          <w:szCs w:val="18"/>
        </w:rPr>
        <w:t xml:space="preserve"> </w:t>
      </w:r>
      <w:r w:rsidR="00960A19" w:rsidRPr="00054F80">
        <w:rPr>
          <w:sz w:val="18"/>
          <w:szCs w:val="18"/>
        </w:rPr>
        <w:t>μ-spheres</w:t>
      </w:r>
      <w:r w:rsidRPr="00054F80">
        <w:rPr>
          <w:sz w:val="18"/>
          <w:szCs w:val="18"/>
        </w:rPr>
        <w:t xml:space="preserve"> using precipitation reaction between calcium chloride (CaCl</w:t>
      </w:r>
      <w:r w:rsidRPr="00054F80">
        <w:rPr>
          <w:sz w:val="18"/>
          <w:szCs w:val="18"/>
          <w:vertAlign w:val="subscript"/>
        </w:rPr>
        <w:t>2</w:t>
      </w:r>
      <w:r w:rsidRPr="00054F80">
        <w:rPr>
          <w:sz w:val="18"/>
          <w:szCs w:val="18"/>
        </w:rPr>
        <w:t>) and sodium carbonate (Na</w:t>
      </w:r>
      <w:r w:rsidRPr="00054F80">
        <w:rPr>
          <w:sz w:val="18"/>
          <w:szCs w:val="18"/>
          <w:vertAlign w:val="subscript"/>
        </w:rPr>
        <w:t>2</w:t>
      </w:r>
      <w:r w:rsidRPr="00054F80">
        <w:rPr>
          <w:sz w:val="18"/>
          <w:szCs w:val="18"/>
        </w:rPr>
        <w:t>CO</w:t>
      </w:r>
      <w:r w:rsidRPr="00054F80">
        <w:rPr>
          <w:sz w:val="18"/>
          <w:szCs w:val="18"/>
          <w:vertAlign w:val="subscript"/>
        </w:rPr>
        <w:t>3</w:t>
      </w:r>
      <w:r w:rsidRPr="00054F80">
        <w:rPr>
          <w:sz w:val="18"/>
          <w:szCs w:val="18"/>
        </w:rPr>
        <w:t xml:space="preserve">) solutions under vigorous stirring. </w:t>
      </w:r>
      <w:r w:rsidR="008C048F">
        <w:rPr>
          <w:sz w:val="18"/>
          <w:szCs w:val="18"/>
        </w:rPr>
        <w:t>However, i</w:t>
      </w:r>
      <w:r w:rsidR="00622D60">
        <w:rPr>
          <w:sz w:val="18"/>
          <w:szCs w:val="18"/>
        </w:rPr>
        <w:t>n the current work distilled water was used throughout the experiments.</w:t>
      </w:r>
      <w:r w:rsidR="00E72948">
        <w:rPr>
          <w:sz w:val="18"/>
          <w:szCs w:val="18"/>
        </w:rPr>
        <w:t xml:space="preserve"> </w:t>
      </w:r>
      <w:r w:rsidR="00B94AD9">
        <w:rPr>
          <w:sz w:val="18"/>
          <w:szCs w:val="18"/>
        </w:rPr>
        <w:t>Furthermore, t</w:t>
      </w:r>
      <w:r w:rsidRPr="00054F80">
        <w:rPr>
          <w:sz w:val="18"/>
          <w:szCs w:val="18"/>
        </w:rPr>
        <w:t xml:space="preserve">wo </w:t>
      </w:r>
      <w:r w:rsidR="00F9241D">
        <w:rPr>
          <w:sz w:val="18"/>
          <w:szCs w:val="18"/>
        </w:rPr>
        <w:t>simple</w:t>
      </w:r>
      <w:r w:rsidRPr="00054F80">
        <w:rPr>
          <w:sz w:val="18"/>
          <w:szCs w:val="18"/>
        </w:rPr>
        <w:t xml:space="preserve"> fabrication approaches</w:t>
      </w:r>
      <w:r w:rsidR="00080C4C" w:rsidRPr="00054F80">
        <w:rPr>
          <w:sz w:val="18"/>
          <w:szCs w:val="18"/>
        </w:rPr>
        <w:t>, namely membrane filtration and centrifugation approaches,</w:t>
      </w:r>
      <w:r w:rsidRPr="00054F80">
        <w:rPr>
          <w:sz w:val="18"/>
          <w:szCs w:val="18"/>
        </w:rPr>
        <w:t xml:space="preserve"> were used in order to </w:t>
      </w:r>
      <w:r w:rsidR="00B94AD9">
        <w:rPr>
          <w:sz w:val="18"/>
          <w:szCs w:val="18"/>
        </w:rPr>
        <w:t>understand the effect of different experimental factors on</w:t>
      </w:r>
      <w:r w:rsidRPr="00054F80">
        <w:rPr>
          <w:sz w:val="18"/>
          <w:szCs w:val="18"/>
        </w:rPr>
        <w:t xml:space="preserve"> the size and shape of CaCO</w:t>
      </w:r>
      <w:r w:rsidRPr="00054F80">
        <w:rPr>
          <w:sz w:val="18"/>
          <w:szCs w:val="18"/>
          <w:vertAlign w:val="subscript"/>
        </w:rPr>
        <w:t>3</w:t>
      </w:r>
      <w:r w:rsidRPr="00054F80">
        <w:rPr>
          <w:sz w:val="18"/>
          <w:szCs w:val="18"/>
        </w:rPr>
        <w:t xml:space="preserve"> </w:t>
      </w:r>
      <w:r w:rsidR="00960A19" w:rsidRPr="00054F80">
        <w:rPr>
          <w:sz w:val="18"/>
          <w:szCs w:val="18"/>
        </w:rPr>
        <w:t>μ-spheres</w:t>
      </w:r>
      <w:r w:rsidRPr="00054F80">
        <w:rPr>
          <w:sz w:val="18"/>
          <w:szCs w:val="18"/>
        </w:rPr>
        <w:t xml:space="preserve">. </w:t>
      </w:r>
      <w:r w:rsidRPr="00985092">
        <w:rPr>
          <w:sz w:val="18"/>
          <w:szCs w:val="18"/>
        </w:rPr>
        <w:t xml:space="preserve">For the membrane filtration approach, the </w:t>
      </w:r>
      <w:r w:rsidR="00F367F5" w:rsidRPr="00985092">
        <w:rPr>
          <w:sz w:val="18"/>
          <w:szCs w:val="18"/>
        </w:rPr>
        <w:t>experimental</w:t>
      </w:r>
      <w:r w:rsidRPr="00985092">
        <w:rPr>
          <w:sz w:val="18"/>
          <w:szCs w:val="18"/>
        </w:rPr>
        <w:t xml:space="preserve"> factors </w:t>
      </w:r>
      <w:r w:rsidR="00F367F5" w:rsidRPr="00985092">
        <w:rPr>
          <w:sz w:val="18"/>
          <w:szCs w:val="18"/>
        </w:rPr>
        <w:t xml:space="preserve">tested </w:t>
      </w:r>
      <w:r w:rsidRPr="00985092">
        <w:rPr>
          <w:sz w:val="18"/>
          <w:szCs w:val="18"/>
        </w:rPr>
        <w:t>includ</w:t>
      </w:r>
      <w:r w:rsidR="00F367F5" w:rsidRPr="00985092">
        <w:rPr>
          <w:sz w:val="18"/>
          <w:szCs w:val="18"/>
        </w:rPr>
        <w:t>ed</w:t>
      </w:r>
      <w:r w:rsidRPr="00985092">
        <w:rPr>
          <w:sz w:val="18"/>
          <w:szCs w:val="18"/>
        </w:rPr>
        <w:t xml:space="preserve"> mixing procedure of solutions, stirring speed</w:t>
      </w:r>
      <w:r w:rsidR="00FE0739" w:rsidRPr="00985092">
        <w:rPr>
          <w:sz w:val="18"/>
          <w:szCs w:val="18"/>
        </w:rPr>
        <w:t>s</w:t>
      </w:r>
      <w:r w:rsidRPr="00985092">
        <w:rPr>
          <w:sz w:val="18"/>
          <w:szCs w:val="18"/>
        </w:rPr>
        <w:t xml:space="preserve">, </w:t>
      </w:r>
      <w:r w:rsidR="00050E41" w:rsidRPr="00985092">
        <w:rPr>
          <w:sz w:val="18"/>
          <w:szCs w:val="18"/>
        </w:rPr>
        <w:t>drying technique</w:t>
      </w:r>
      <w:r w:rsidR="00FE0739" w:rsidRPr="00985092">
        <w:rPr>
          <w:sz w:val="18"/>
          <w:szCs w:val="18"/>
        </w:rPr>
        <w:t>s</w:t>
      </w:r>
      <w:r w:rsidR="00050E41" w:rsidRPr="00985092">
        <w:rPr>
          <w:sz w:val="18"/>
          <w:szCs w:val="18"/>
        </w:rPr>
        <w:t xml:space="preserve">, </w:t>
      </w:r>
      <w:r w:rsidRPr="00985092">
        <w:rPr>
          <w:sz w:val="18"/>
          <w:szCs w:val="18"/>
        </w:rPr>
        <w:t>and type</w:t>
      </w:r>
      <w:r w:rsidR="00FE0739" w:rsidRPr="00985092">
        <w:rPr>
          <w:sz w:val="18"/>
          <w:szCs w:val="18"/>
        </w:rPr>
        <w:t>s</w:t>
      </w:r>
      <w:r w:rsidRPr="00985092">
        <w:rPr>
          <w:sz w:val="18"/>
          <w:szCs w:val="18"/>
        </w:rPr>
        <w:t xml:space="preserve"> of filter paper used. For the centrifugation approach, the </w:t>
      </w:r>
      <w:r w:rsidR="00F367F5" w:rsidRPr="00985092">
        <w:rPr>
          <w:sz w:val="18"/>
          <w:szCs w:val="18"/>
        </w:rPr>
        <w:t xml:space="preserve">experimental </w:t>
      </w:r>
      <w:r w:rsidRPr="00985092">
        <w:rPr>
          <w:sz w:val="18"/>
          <w:szCs w:val="18"/>
        </w:rPr>
        <w:t xml:space="preserve">factors </w:t>
      </w:r>
      <w:r w:rsidR="00F367F5" w:rsidRPr="00985092">
        <w:rPr>
          <w:sz w:val="18"/>
          <w:szCs w:val="18"/>
        </w:rPr>
        <w:t xml:space="preserve">tested </w:t>
      </w:r>
      <w:r w:rsidRPr="00985092">
        <w:rPr>
          <w:sz w:val="18"/>
          <w:szCs w:val="18"/>
        </w:rPr>
        <w:t>includ</w:t>
      </w:r>
      <w:r w:rsidR="00F367F5" w:rsidRPr="00985092">
        <w:rPr>
          <w:sz w:val="18"/>
          <w:szCs w:val="18"/>
        </w:rPr>
        <w:t>ed</w:t>
      </w:r>
      <w:r w:rsidRPr="00985092">
        <w:rPr>
          <w:sz w:val="18"/>
          <w:szCs w:val="18"/>
        </w:rPr>
        <w:t xml:space="preserve"> mixing procedure of solutions, stirring </w:t>
      </w:r>
      <w:r w:rsidR="00050E41" w:rsidRPr="00985092">
        <w:rPr>
          <w:sz w:val="18"/>
          <w:szCs w:val="18"/>
        </w:rPr>
        <w:t>speed</w:t>
      </w:r>
      <w:r w:rsidR="00FE0739" w:rsidRPr="00985092">
        <w:rPr>
          <w:sz w:val="18"/>
          <w:szCs w:val="18"/>
        </w:rPr>
        <w:t>s</w:t>
      </w:r>
      <w:r w:rsidR="00050E41" w:rsidRPr="00985092">
        <w:rPr>
          <w:sz w:val="18"/>
          <w:szCs w:val="18"/>
        </w:rPr>
        <w:t xml:space="preserve">, </w:t>
      </w:r>
      <w:r w:rsidR="00AC78FD" w:rsidRPr="00985092">
        <w:rPr>
          <w:sz w:val="18"/>
          <w:szCs w:val="18"/>
        </w:rPr>
        <w:t>centrifugation</w:t>
      </w:r>
      <w:r w:rsidR="00314BC3" w:rsidRPr="00985092">
        <w:rPr>
          <w:sz w:val="18"/>
          <w:szCs w:val="18"/>
        </w:rPr>
        <w:t xml:space="preserve"> time</w:t>
      </w:r>
      <w:r w:rsidR="00FE0739" w:rsidRPr="00985092">
        <w:rPr>
          <w:sz w:val="18"/>
          <w:szCs w:val="18"/>
        </w:rPr>
        <w:t>s</w:t>
      </w:r>
      <w:r w:rsidR="00050E41" w:rsidRPr="00985092">
        <w:rPr>
          <w:sz w:val="18"/>
          <w:szCs w:val="18"/>
        </w:rPr>
        <w:t>,</w:t>
      </w:r>
      <w:r w:rsidR="003E6A7C" w:rsidRPr="00985092">
        <w:rPr>
          <w:sz w:val="18"/>
          <w:szCs w:val="18"/>
        </w:rPr>
        <w:t xml:space="preserve"> drying technique</w:t>
      </w:r>
      <w:r w:rsidR="00FE0739" w:rsidRPr="00985092">
        <w:rPr>
          <w:sz w:val="18"/>
          <w:szCs w:val="18"/>
        </w:rPr>
        <w:t>s</w:t>
      </w:r>
      <w:r w:rsidR="003E6A7C" w:rsidRPr="00985092">
        <w:rPr>
          <w:sz w:val="18"/>
          <w:szCs w:val="18"/>
        </w:rPr>
        <w:t>,</w:t>
      </w:r>
      <w:r w:rsidR="00050E41" w:rsidRPr="00985092">
        <w:rPr>
          <w:sz w:val="18"/>
          <w:szCs w:val="18"/>
        </w:rPr>
        <w:t xml:space="preserve"> and quantity</w:t>
      </w:r>
      <w:r w:rsidRPr="00985092">
        <w:rPr>
          <w:sz w:val="18"/>
          <w:szCs w:val="18"/>
        </w:rPr>
        <w:t xml:space="preserve"> </w:t>
      </w:r>
      <w:r w:rsidR="00050E41" w:rsidRPr="00985092">
        <w:rPr>
          <w:sz w:val="18"/>
          <w:szCs w:val="18"/>
        </w:rPr>
        <w:t>of washing agents</w:t>
      </w:r>
      <w:r w:rsidRPr="00985092">
        <w:rPr>
          <w:sz w:val="18"/>
          <w:szCs w:val="18"/>
        </w:rPr>
        <w:t xml:space="preserve"> used.</w:t>
      </w:r>
      <w:r w:rsidRPr="00054F80">
        <w:rPr>
          <w:sz w:val="18"/>
          <w:szCs w:val="18"/>
        </w:rPr>
        <w:t xml:space="preserve"> </w:t>
      </w:r>
      <w:r w:rsidRPr="000B1263">
        <w:rPr>
          <w:sz w:val="18"/>
          <w:szCs w:val="18"/>
        </w:rPr>
        <w:t>The size measurements and shape of the CaCO</w:t>
      </w:r>
      <w:r w:rsidRPr="000B1263">
        <w:rPr>
          <w:sz w:val="18"/>
          <w:szCs w:val="18"/>
          <w:vertAlign w:val="subscript"/>
        </w:rPr>
        <w:t>3</w:t>
      </w:r>
      <w:r w:rsidRPr="000B1263">
        <w:rPr>
          <w:sz w:val="18"/>
          <w:szCs w:val="18"/>
        </w:rPr>
        <w:t xml:space="preserve"> </w:t>
      </w:r>
      <w:r w:rsidR="00960A19" w:rsidRPr="000B1263">
        <w:rPr>
          <w:sz w:val="18"/>
          <w:szCs w:val="18"/>
        </w:rPr>
        <w:t>μ-spheres</w:t>
      </w:r>
      <w:r w:rsidRPr="000B1263">
        <w:rPr>
          <w:sz w:val="18"/>
          <w:szCs w:val="18"/>
        </w:rPr>
        <w:t xml:space="preserve"> were investigated using compound microscopy. Scanning electron mic</w:t>
      </w:r>
      <w:r w:rsidR="004D58E6">
        <w:rPr>
          <w:sz w:val="18"/>
          <w:szCs w:val="18"/>
        </w:rPr>
        <w:t>roscopy (SEM) was used to observe</w:t>
      </w:r>
      <w:r w:rsidRPr="000B1263">
        <w:rPr>
          <w:sz w:val="18"/>
          <w:szCs w:val="18"/>
        </w:rPr>
        <w:t xml:space="preserve"> the </w:t>
      </w:r>
      <w:r w:rsidR="0067288B" w:rsidRPr="000B1263">
        <w:rPr>
          <w:sz w:val="18"/>
          <w:szCs w:val="18"/>
        </w:rPr>
        <w:t xml:space="preserve">fine </w:t>
      </w:r>
      <w:r w:rsidR="00B508F6" w:rsidRPr="000B1263">
        <w:rPr>
          <w:sz w:val="18"/>
          <w:szCs w:val="18"/>
        </w:rPr>
        <w:t xml:space="preserve">surface </w:t>
      </w:r>
      <w:r w:rsidRPr="000B1263">
        <w:rPr>
          <w:sz w:val="18"/>
          <w:szCs w:val="18"/>
        </w:rPr>
        <w:t>morphological details of the CaCO</w:t>
      </w:r>
      <w:r w:rsidRPr="000B1263">
        <w:rPr>
          <w:sz w:val="18"/>
          <w:szCs w:val="18"/>
          <w:vertAlign w:val="subscript"/>
        </w:rPr>
        <w:t>3</w:t>
      </w:r>
      <w:r w:rsidRPr="000B1263">
        <w:rPr>
          <w:sz w:val="18"/>
          <w:szCs w:val="18"/>
        </w:rPr>
        <w:t xml:space="preserve"> </w:t>
      </w:r>
      <w:r w:rsidR="00960A19" w:rsidRPr="000B1263">
        <w:rPr>
          <w:sz w:val="18"/>
          <w:szCs w:val="18"/>
        </w:rPr>
        <w:t>μ-spheres</w:t>
      </w:r>
      <w:r w:rsidRPr="000B1263">
        <w:rPr>
          <w:sz w:val="18"/>
          <w:szCs w:val="18"/>
        </w:rPr>
        <w:t xml:space="preserve">. </w:t>
      </w:r>
      <w:r w:rsidR="00F5501C" w:rsidRPr="000B1263">
        <w:rPr>
          <w:sz w:val="18"/>
          <w:szCs w:val="18"/>
        </w:rPr>
        <w:t>Overall r</w:t>
      </w:r>
      <w:r w:rsidRPr="000B1263">
        <w:rPr>
          <w:sz w:val="18"/>
          <w:szCs w:val="18"/>
        </w:rPr>
        <w:t xml:space="preserve">esults indicate that the </w:t>
      </w:r>
      <w:r w:rsidR="001F43F5" w:rsidRPr="000B1263">
        <w:rPr>
          <w:sz w:val="18"/>
          <w:szCs w:val="18"/>
        </w:rPr>
        <w:t xml:space="preserve">centrifugation </w:t>
      </w:r>
      <w:r w:rsidRPr="000B1263">
        <w:rPr>
          <w:sz w:val="18"/>
          <w:szCs w:val="18"/>
        </w:rPr>
        <w:t>approach can yield better CaCO</w:t>
      </w:r>
      <w:r w:rsidRPr="000B1263">
        <w:rPr>
          <w:sz w:val="18"/>
          <w:szCs w:val="18"/>
          <w:vertAlign w:val="subscript"/>
        </w:rPr>
        <w:t>3</w:t>
      </w:r>
      <w:r w:rsidRPr="000B1263">
        <w:rPr>
          <w:sz w:val="18"/>
          <w:szCs w:val="18"/>
        </w:rPr>
        <w:t xml:space="preserve"> </w:t>
      </w:r>
      <w:r w:rsidR="00960A19" w:rsidRPr="000B1263">
        <w:rPr>
          <w:sz w:val="18"/>
          <w:szCs w:val="18"/>
        </w:rPr>
        <w:t>μ-spheres</w:t>
      </w:r>
      <w:r w:rsidRPr="000B1263">
        <w:rPr>
          <w:sz w:val="18"/>
          <w:szCs w:val="18"/>
        </w:rPr>
        <w:t xml:space="preserve"> as com</w:t>
      </w:r>
      <w:r w:rsidR="00B45328" w:rsidRPr="000B1263">
        <w:rPr>
          <w:sz w:val="18"/>
          <w:szCs w:val="18"/>
        </w:rPr>
        <w:t xml:space="preserve">pared to the </w:t>
      </w:r>
      <w:r w:rsidR="001F43F5" w:rsidRPr="000B1263">
        <w:rPr>
          <w:sz w:val="18"/>
          <w:szCs w:val="18"/>
        </w:rPr>
        <w:t>membrane filtration</w:t>
      </w:r>
      <w:r w:rsidRPr="000B1263">
        <w:rPr>
          <w:sz w:val="18"/>
          <w:szCs w:val="18"/>
        </w:rPr>
        <w:t xml:space="preserve"> approach in terms of narrow size distribution and </w:t>
      </w:r>
      <w:r w:rsidR="002C7EB5">
        <w:rPr>
          <w:sz w:val="18"/>
          <w:szCs w:val="18"/>
        </w:rPr>
        <w:t xml:space="preserve">uniform </w:t>
      </w:r>
      <w:r w:rsidRPr="000B1263">
        <w:rPr>
          <w:sz w:val="18"/>
          <w:szCs w:val="18"/>
        </w:rPr>
        <w:t xml:space="preserve">spherical shape. The </w:t>
      </w:r>
      <w:r w:rsidR="009D51EA">
        <w:rPr>
          <w:sz w:val="18"/>
          <w:szCs w:val="18"/>
        </w:rPr>
        <w:t xml:space="preserve">fabricated </w:t>
      </w:r>
      <w:r w:rsidRPr="000B1263">
        <w:rPr>
          <w:sz w:val="18"/>
          <w:szCs w:val="18"/>
        </w:rPr>
        <w:t>CaCO</w:t>
      </w:r>
      <w:r w:rsidRPr="000B1263">
        <w:rPr>
          <w:sz w:val="18"/>
          <w:szCs w:val="18"/>
          <w:vertAlign w:val="subscript"/>
        </w:rPr>
        <w:t>3</w:t>
      </w:r>
      <w:r w:rsidRPr="000B1263">
        <w:rPr>
          <w:sz w:val="18"/>
          <w:szCs w:val="18"/>
        </w:rPr>
        <w:t xml:space="preserve"> </w:t>
      </w:r>
      <w:r w:rsidR="00960A19" w:rsidRPr="000B1263">
        <w:rPr>
          <w:sz w:val="18"/>
          <w:szCs w:val="18"/>
        </w:rPr>
        <w:t>μ-spheres</w:t>
      </w:r>
      <w:r w:rsidRPr="000B1263">
        <w:rPr>
          <w:sz w:val="18"/>
          <w:szCs w:val="18"/>
        </w:rPr>
        <w:t xml:space="preserve"> </w:t>
      </w:r>
      <w:r w:rsidR="00882AA2">
        <w:rPr>
          <w:sz w:val="18"/>
          <w:szCs w:val="18"/>
        </w:rPr>
        <w:t>can</w:t>
      </w:r>
      <w:r w:rsidRPr="000B1263">
        <w:rPr>
          <w:sz w:val="18"/>
          <w:szCs w:val="18"/>
        </w:rPr>
        <w:t xml:space="preserve"> be used as </w:t>
      </w:r>
      <w:r w:rsidR="00B61E84">
        <w:rPr>
          <w:sz w:val="18"/>
          <w:szCs w:val="18"/>
        </w:rPr>
        <w:t xml:space="preserve">inorganic </w:t>
      </w:r>
      <w:r w:rsidRPr="000B1263">
        <w:rPr>
          <w:sz w:val="18"/>
          <w:szCs w:val="18"/>
        </w:rPr>
        <w:t>templates</w:t>
      </w:r>
      <w:r w:rsidR="00B61E84">
        <w:rPr>
          <w:sz w:val="18"/>
          <w:szCs w:val="18"/>
        </w:rPr>
        <w:t xml:space="preserve"> </w:t>
      </w:r>
      <w:r w:rsidRPr="000B1263">
        <w:rPr>
          <w:sz w:val="18"/>
          <w:szCs w:val="18"/>
        </w:rPr>
        <w:t>for fabricating nano-engineered microcapsules.</w:t>
      </w:r>
    </w:p>
    <w:p w:rsidR="009165D9" w:rsidRPr="00054F80" w:rsidRDefault="009165D9" w:rsidP="009165D9">
      <w:pPr>
        <w:spacing w:after="0"/>
        <w:rPr>
          <w:sz w:val="18"/>
          <w:szCs w:val="18"/>
        </w:rPr>
      </w:pPr>
    </w:p>
    <w:p w:rsidR="00F4266E" w:rsidRDefault="00FD058C" w:rsidP="00054F80">
      <w:pPr>
        <w:spacing w:after="0"/>
        <w:rPr>
          <w:sz w:val="18"/>
          <w:szCs w:val="18"/>
        </w:rPr>
      </w:pPr>
      <w:r w:rsidRPr="00054F80">
        <w:rPr>
          <w:b/>
          <w:sz w:val="18"/>
          <w:szCs w:val="18"/>
        </w:rPr>
        <w:t xml:space="preserve">Keywords: </w:t>
      </w:r>
      <w:r w:rsidRPr="00054F80">
        <w:rPr>
          <w:sz w:val="18"/>
          <w:szCs w:val="18"/>
        </w:rPr>
        <w:t>CaCO</w:t>
      </w:r>
      <w:r w:rsidRPr="00054F80">
        <w:rPr>
          <w:sz w:val="18"/>
          <w:szCs w:val="18"/>
          <w:vertAlign w:val="subscript"/>
        </w:rPr>
        <w:t>3</w:t>
      </w:r>
      <w:r w:rsidRPr="00054F80">
        <w:rPr>
          <w:sz w:val="18"/>
          <w:szCs w:val="18"/>
        </w:rPr>
        <w:t xml:space="preserve"> </w:t>
      </w:r>
      <w:r w:rsidR="003E1BE1" w:rsidRPr="00054F80">
        <w:rPr>
          <w:sz w:val="18"/>
          <w:szCs w:val="18"/>
        </w:rPr>
        <w:t>microspheres, scanning electron microscopy (SEM), compound microscopy</w:t>
      </w:r>
    </w:p>
    <w:p w:rsidR="00985092" w:rsidRDefault="00985092" w:rsidP="00054F80">
      <w:pPr>
        <w:spacing w:after="0"/>
        <w:rPr>
          <w:sz w:val="18"/>
          <w:szCs w:val="18"/>
        </w:rPr>
      </w:pPr>
    </w:p>
    <w:p w:rsidR="00054F80" w:rsidRDefault="00054F80" w:rsidP="00054F80">
      <w:pPr>
        <w:spacing w:after="0"/>
        <w:jc w:val="center"/>
        <w:rPr>
          <w:b/>
          <w:sz w:val="20"/>
        </w:rPr>
      </w:pPr>
      <w:r w:rsidRPr="00054F80">
        <w:rPr>
          <w:b/>
          <w:sz w:val="20"/>
        </w:rPr>
        <w:t>Abstrak</w:t>
      </w:r>
    </w:p>
    <w:p w:rsidR="007A23C1" w:rsidRPr="008B08CF" w:rsidRDefault="00E95DAB" w:rsidP="003E1BE1">
      <w:pPr>
        <w:spacing w:after="0"/>
        <w:rPr>
          <w:sz w:val="18"/>
          <w:szCs w:val="18"/>
          <w:lang w:val="ms-MY"/>
        </w:rPr>
      </w:pPr>
      <w:r w:rsidRPr="00840738">
        <w:rPr>
          <w:sz w:val="18"/>
          <w:szCs w:val="18"/>
          <w:lang w:val="ms-MY"/>
        </w:rPr>
        <w:t>Kalsium karbonat (CaCO</w:t>
      </w:r>
      <w:r w:rsidRPr="00840738">
        <w:rPr>
          <w:sz w:val="18"/>
          <w:szCs w:val="18"/>
          <w:vertAlign w:val="subscript"/>
          <w:lang w:val="ms-MY"/>
        </w:rPr>
        <w:t>3</w:t>
      </w:r>
      <w:r w:rsidRPr="00840738">
        <w:rPr>
          <w:sz w:val="18"/>
          <w:szCs w:val="18"/>
          <w:lang w:val="ms-MY"/>
        </w:rPr>
        <w:t>) mikrosfera (µ-sfera) digunak</w:t>
      </w:r>
      <w:r w:rsidR="00985092" w:rsidRPr="00840738">
        <w:rPr>
          <w:sz w:val="18"/>
          <w:szCs w:val="18"/>
          <w:lang w:val="ms-MY"/>
        </w:rPr>
        <w:t>an secara meluas sebagai templat</w:t>
      </w:r>
      <w:r w:rsidRPr="00840738">
        <w:rPr>
          <w:sz w:val="18"/>
          <w:szCs w:val="18"/>
          <w:lang w:val="ms-MY"/>
        </w:rPr>
        <w:t xml:space="preserve"> bukan organik (atau teras) untuk </w:t>
      </w:r>
      <w:r w:rsidR="00A134F7" w:rsidRPr="00840738">
        <w:rPr>
          <w:sz w:val="18"/>
          <w:szCs w:val="18"/>
          <w:lang w:val="ms-MY"/>
        </w:rPr>
        <w:t>mem</w:t>
      </w:r>
      <w:r w:rsidRPr="00840738">
        <w:rPr>
          <w:sz w:val="18"/>
          <w:szCs w:val="18"/>
          <w:lang w:val="ms-MY"/>
        </w:rPr>
        <w:t>fabrikasi mikrokapsul</w:t>
      </w:r>
      <w:r w:rsidR="004D58E6" w:rsidRPr="00840738">
        <w:rPr>
          <w:sz w:val="18"/>
          <w:szCs w:val="18"/>
          <w:lang w:val="ms-MY"/>
        </w:rPr>
        <w:t xml:space="preserve"> </w:t>
      </w:r>
      <w:r w:rsidR="00FD677F" w:rsidRPr="00840738">
        <w:rPr>
          <w:sz w:val="18"/>
          <w:szCs w:val="18"/>
          <w:lang w:val="ms-MY"/>
        </w:rPr>
        <w:t>nano-kejuruteraan</w:t>
      </w:r>
      <w:r w:rsidRPr="00840738">
        <w:rPr>
          <w:sz w:val="18"/>
          <w:szCs w:val="18"/>
          <w:lang w:val="ms-MY"/>
        </w:rPr>
        <w:t xml:space="preserve">. </w:t>
      </w:r>
      <w:r w:rsidR="00F75617" w:rsidRPr="00840738">
        <w:rPr>
          <w:sz w:val="18"/>
          <w:szCs w:val="18"/>
          <w:lang w:val="ms-MY"/>
        </w:rPr>
        <w:t>Air ternyahion</w:t>
      </w:r>
      <w:r w:rsidR="00856746" w:rsidRPr="00840738">
        <w:rPr>
          <w:sz w:val="18"/>
          <w:szCs w:val="18"/>
          <w:lang w:val="ms-MY"/>
        </w:rPr>
        <w:t xml:space="preserve"> lazim</w:t>
      </w:r>
      <w:r w:rsidR="00F75617" w:rsidRPr="00840738">
        <w:rPr>
          <w:sz w:val="18"/>
          <w:szCs w:val="18"/>
          <w:lang w:val="ms-MY"/>
        </w:rPr>
        <w:t xml:space="preserve"> digunakan dalam fabrikasi CaCO</w:t>
      </w:r>
      <w:r w:rsidR="00F75617" w:rsidRPr="00840738">
        <w:rPr>
          <w:sz w:val="18"/>
          <w:szCs w:val="18"/>
          <w:vertAlign w:val="subscript"/>
          <w:lang w:val="ms-MY"/>
        </w:rPr>
        <w:t>3</w:t>
      </w:r>
      <w:r w:rsidR="00F75617" w:rsidRPr="00840738">
        <w:rPr>
          <w:sz w:val="18"/>
          <w:szCs w:val="18"/>
          <w:lang w:val="ms-MY"/>
        </w:rPr>
        <w:t xml:space="preserve"> µ-sfera </w:t>
      </w:r>
      <w:r w:rsidR="00215320" w:rsidRPr="00840738">
        <w:rPr>
          <w:sz w:val="18"/>
          <w:szCs w:val="18"/>
          <w:lang w:val="ms-MY"/>
        </w:rPr>
        <w:t>dengan menggunakan tindak balas pemendakan antara larutan kalsium</w:t>
      </w:r>
      <w:r w:rsidR="00A134F7" w:rsidRPr="00840738">
        <w:rPr>
          <w:sz w:val="18"/>
          <w:szCs w:val="18"/>
          <w:lang w:val="ms-MY"/>
        </w:rPr>
        <w:t xml:space="preserve"> klorida</w:t>
      </w:r>
      <w:r w:rsidR="00215320" w:rsidRPr="00840738">
        <w:rPr>
          <w:sz w:val="18"/>
          <w:szCs w:val="18"/>
          <w:lang w:val="ms-MY"/>
        </w:rPr>
        <w:t xml:space="preserve"> (CaCl</w:t>
      </w:r>
      <w:r w:rsidR="00215320" w:rsidRPr="00840738">
        <w:rPr>
          <w:sz w:val="18"/>
          <w:szCs w:val="18"/>
          <w:vertAlign w:val="subscript"/>
          <w:lang w:val="ms-MY"/>
        </w:rPr>
        <w:t>2</w:t>
      </w:r>
      <w:r w:rsidR="00215320" w:rsidRPr="00840738">
        <w:rPr>
          <w:sz w:val="18"/>
          <w:szCs w:val="18"/>
          <w:lang w:val="ms-MY"/>
        </w:rPr>
        <w:t>) dan natrium karbonat (Na</w:t>
      </w:r>
      <w:r w:rsidR="00215320" w:rsidRPr="00840738">
        <w:rPr>
          <w:sz w:val="18"/>
          <w:szCs w:val="18"/>
          <w:vertAlign w:val="subscript"/>
          <w:lang w:val="ms-MY"/>
        </w:rPr>
        <w:t>2</w:t>
      </w:r>
      <w:r w:rsidR="00215320" w:rsidRPr="00840738">
        <w:rPr>
          <w:sz w:val="18"/>
          <w:szCs w:val="18"/>
          <w:lang w:val="ms-MY"/>
        </w:rPr>
        <w:t>CO</w:t>
      </w:r>
      <w:r w:rsidR="00215320" w:rsidRPr="00840738">
        <w:rPr>
          <w:sz w:val="18"/>
          <w:szCs w:val="18"/>
          <w:vertAlign w:val="subscript"/>
          <w:lang w:val="ms-MY"/>
        </w:rPr>
        <w:t>3</w:t>
      </w:r>
      <w:r w:rsidR="00215320" w:rsidRPr="00840738">
        <w:rPr>
          <w:sz w:val="18"/>
          <w:szCs w:val="18"/>
          <w:lang w:val="ms-MY"/>
        </w:rPr>
        <w:t>)</w:t>
      </w:r>
      <w:r w:rsidR="00A134F7" w:rsidRPr="00840738">
        <w:rPr>
          <w:sz w:val="18"/>
          <w:szCs w:val="18"/>
          <w:lang w:val="ms-MY"/>
        </w:rPr>
        <w:t xml:space="preserve"> dengan</w:t>
      </w:r>
      <w:r w:rsidR="00215320" w:rsidRPr="00840738">
        <w:rPr>
          <w:sz w:val="18"/>
          <w:szCs w:val="18"/>
          <w:lang w:val="ms-MY"/>
        </w:rPr>
        <w:t xml:space="preserve"> </w:t>
      </w:r>
      <w:r w:rsidR="00A134F7" w:rsidRPr="00840738">
        <w:rPr>
          <w:sz w:val="18"/>
          <w:szCs w:val="18"/>
          <w:lang w:val="ms-MY"/>
        </w:rPr>
        <w:t>pengacauan yang laju</w:t>
      </w:r>
      <w:r w:rsidR="00215320" w:rsidRPr="00840738">
        <w:rPr>
          <w:sz w:val="18"/>
          <w:szCs w:val="18"/>
          <w:lang w:val="ms-MY"/>
        </w:rPr>
        <w:t xml:space="preserve">. </w:t>
      </w:r>
      <w:r w:rsidR="00F75617" w:rsidRPr="00840738">
        <w:rPr>
          <w:sz w:val="18"/>
          <w:szCs w:val="18"/>
          <w:lang w:val="ms-MY"/>
        </w:rPr>
        <w:t xml:space="preserve">Namun begitu, dalam kerja-kerja semasa </w:t>
      </w:r>
      <w:r w:rsidR="00A678B5" w:rsidRPr="00840738">
        <w:rPr>
          <w:sz w:val="18"/>
          <w:szCs w:val="18"/>
          <w:lang w:val="ms-MY"/>
        </w:rPr>
        <w:t>air suling telah digunakan sepanjang eksperimen.</w:t>
      </w:r>
      <w:r w:rsidR="007A23C1" w:rsidRPr="00840738">
        <w:rPr>
          <w:sz w:val="18"/>
          <w:szCs w:val="18"/>
          <w:lang w:val="ms-MY"/>
        </w:rPr>
        <w:t xml:space="preserve"> Dua teknik fabrikasi yang ringkas, iaitu teknik penapisan membran dan </w:t>
      </w:r>
      <w:r w:rsidR="00840738" w:rsidRPr="00840738">
        <w:rPr>
          <w:sz w:val="18"/>
          <w:szCs w:val="18"/>
          <w:lang w:val="ms-MY"/>
        </w:rPr>
        <w:t>pengemparan</w:t>
      </w:r>
      <w:r w:rsidR="007A23C1" w:rsidRPr="00840738">
        <w:rPr>
          <w:sz w:val="18"/>
          <w:szCs w:val="18"/>
          <w:lang w:val="ms-MY"/>
        </w:rPr>
        <w:t xml:space="preserve"> telah digunakan untuk memahami kesan faktor eksperimen yang berbeza </w:t>
      </w:r>
      <w:r w:rsidR="00840738" w:rsidRPr="00840738">
        <w:rPr>
          <w:sz w:val="18"/>
          <w:szCs w:val="18"/>
          <w:lang w:val="ms-MY"/>
        </w:rPr>
        <w:t>terhadap</w:t>
      </w:r>
      <w:r w:rsidR="007A23C1" w:rsidRPr="00840738">
        <w:rPr>
          <w:sz w:val="18"/>
          <w:szCs w:val="18"/>
          <w:lang w:val="ms-MY"/>
        </w:rPr>
        <w:t xml:space="preserve"> saiz dan bentuk CaCO</w:t>
      </w:r>
      <w:r w:rsidR="007A23C1" w:rsidRPr="00840738">
        <w:rPr>
          <w:sz w:val="18"/>
          <w:szCs w:val="18"/>
          <w:vertAlign w:val="subscript"/>
          <w:lang w:val="ms-MY"/>
        </w:rPr>
        <w:t>3</w:t>
      </w:r>
      <w:r w:rsidR="007A23C1" w:rsidRPr="00840738">
        <w:rPr>
          <w:sz w:val="18"/>
          <w:szCs w:val="18"/>
          <w:lang w:val="ms-MY"/>
        </w:rPr>
        <w:t xml:space="preserve"> μ-sfera. </w:t>
      </w:r>
      <w:r w:rsidR="004D58E6" w:rsidRPr="00840738">
        <w:rPr>
          <w:sz w:val="18"/>
          <w:szCs w:val="18"/>
          <w:lang w:val="ms-MY"/>
        </w:rPr>
        <w:t>Bagi teknik</w:t>
      </w:r>
      <w:r w:rsidR="00985092" w:rsidRPr="00840738">
        <w:rPr>
          <w:sz w:val="18"/>
          <w:szCs w:val="18"/>
          <w:lang w:val="ms-MY"/>
        </w:rPr>
        <w:t xml:space="preserve"> penapisan membran, faktor</w:t>
      </w:r>
      <w:r w:rsidR="008B08CF">
        <w:rPr>
          <w:sz w:val="18"/>
          <w:szCs w:val="18"/>
          <w:lang w:val="ms-MY"/>
        </w:rPr>
        <w:t xml:space="preserve"> – </w:t>
      </w:r>
      <w:r w:rsidR="00985092" w:rsidRPr="00840738">
        <w:rPr>
          <w:sz w:val="18"/>
          <w:szCs w:val="18"/>
          <w:lang w:val="ms-MY"/>
        </w:rPr>
        <w:t>faktor eksperimen yang diuji termasuk prosedur pencampura</w:t>
      </w:r>
      <w:r w:rsidR="00840738">
        <w:rPr>
          <w:sz w:val="18"/>
          <w:szCs w:val="18"/>
          <w:lang w:val="ms-MY"/>
        </w:rPr>
        <w:t>n larutan, kelajuan pengacauan</w:t>
      </w:r>
      <w:r w:rsidR="00840738" w:rsidRPr="00840738">
        <w:rPr>
          <w:sz w:val="18"/>
          <w:szCs w:val="18"/>
          <w:lang w:val="ms-MY"/>
        </w:rPr>
        <w:t xml:space="preserve">, </w:t>
      </w:r>
      <w:r w:rsidR="00985092" w:rsidRPr="00840738">
        <w:rPr>
          <w:sz w:val="18"/>
          <w:szCs w:val="18"/>
          <w:lang w:val="ms-MY"/>
        </w:rPr>
        <w:t>teknik pengeringan, dan jenis kertas penapis yang digunakan. Ba</w:t>
      </w:r>
      <w:r w:rsidR="004D58E6" w:rsidRPr="00840738">
        <w:rPr>
          <w:sz w:val="18"/>
          <w:szCs w:val="18"/>
          <w:lang w:val="ms-MY"/>
        </w:rPr>
        <w:t>gi teknik</w:t>
      </w:r>
      <w:r w:rsidR="00985092" w:rsidRPr="00840738">
        <w:rPr>
          <w:sz w:val="18"/>
          <w:szCs w:val="18"/>
          <w:lang w:val="ms-MY"/>
        </w:rPr>
        <w:t xml:space="preserve"> </w:t>
      </w:r>
      <w:r w:rsidR="00840738">
        <w:rPr>
          <w:sz w:val="18"/>
          <w:szCs w:val="18"/>
          <w:lang w:val="ms-MY"/>
        </w:rPr>
        <w:t>pegemparan</w:t>
      </w:r>
      <w:r w:rsidR="00985092" w:rsidRPr="00840738">
        <w:rPr>
          <w:sz w:val="18"/>
          <w:szCs w:val="18"/>
          <w:lang w:val="ms-MY"/>
        </w:rPr>
        <w:t>, faktor</w:t>
      </w:r>
      <w:r w:rsidR="008B08CF">
        <w:rPr>
          <w:sz w:val="18"/>
          <w:szCs w:val="18"/>
          <w:lang w:val="ms-MY"/>
        </w:rPr>
        <w:t xml:space="preserve"> – </w:t>
      </w:r>
      <w:r w:rsidR="00985092" w:rsidRPr="00840738">
        <w:rPr>
          <w:sz w:val="18"/>
          <w:szCs w:val="18"/>
          <w:lang w:val="ms-MY"/>
        </w:rPr>
        <w:t xml:space="preserve">faktor eksperimen yang diuji </w:t>
      </w:r>
      <w:r w:rsidR="004D58E6" w:rsidRPr="00840738">
        <w:rPr>
          <w:sz w:val="18"/>
          <w:szCs w:val="18"/>
          <w:lang w:val="ms-MY"/>
        </w:rPr>
        <w:t xml:space="preserve">pula </w:t>
      </w:r>
      <w:r w:rsidR="00985092" w:rsidRPr="00840738">
        <w:rPr>
          <w:sz w:val="18"/>
          <w:szCs w:val="18"/>
          <w:lang w:val="ms-MY"/>
        </w:rPr>
        <w:t>termasuk prosedur pencampuran larutan, kelajuan pengacauan</w:t>
      </w:r>
      <w:r w:rsidR="00A134F7" w:rsidRPr="00840738">
        <w:rPr>
          <w:sz w:val="18"/>
          <w:szCs w:val="18"/>
          <w:lang w:val="ms-MY"/>
        </w:rPr>
        <w:t xml:space="preserve">, masa </w:t>
      </w:r>
      <w:r w:rsidR="00840738">
        <w:rPr>
          <w:sz w:val="18"/>
          <w:szCs w:val="18"/>
          <w:lang w:val="ms-MY"/>
        </w:rPr>
        <w:t>pengemparan</w:t>
      </w:r>
      <w:r w:rsidR="00985092" w:rsidRPr="00840738">
        <w:rPr>
          <w:sz w:val="18"/>
          <w:szCs w:val="18"/>
          <w:lang w:val="ms-MY"/>
        </w:rPr>
        <w:t>, tek</w:t>
      </w:r>
      <w:r w:rsidR="00840738">
        <w:rPr>
          <w:sz w:val="18"/>
          <w:szCs w:val="18"/>
          <w:lang w:val="ms-MY"/>
        </w:rPr>
        <w:t>nik pengeringan, dan kuantiti ag</w:t>
      </w:r>
      <w:r w:rsidR="00985092" w:rsidRPr="00840738">
        <w:rPr>
          <w:sz w:val="18"/>
          <w:szCs w:val="18"/>
          <w:lang w:val="ms-MY"/>
        </w:rPr>
        <w:t xml:space="preserve">en </w:t>
      </w:r>
      <w:r w:rsidR="00A134F7" w:rsidRPr="00840738">
        <w:rPr>
          <w:sz w:val="18"/>
          <w:szCs w:val="18"/>
          <w:lang w:val="ms-MY"/>
        </w:rPr>
        <w:t>pem</w:t>
      </w:r>
      <w:r w:rsidR="00985092" w:rsidRPr="00840738">
        <w:rPr>
          <w:sz w:val="18"/>
          <w:szCs w:val="18"/>
          <w:lang w:val="ms-MY"/>
        </w:rPr>
        <w:t>basuh</w:t>
      </w:r>
      <w:r w:rsidR="00A134F7" w:rsidRPr="00840738">
        <w:rPr>
          <w:sz w:val="18"/>
          <w:szCs w:val="18"/>
          <w:lang w:val="ms-MY"/>
        </w:rPr>
        <w:t>an</w:t>
      </w:r>
      <w:r w:rsidR="00985092" w:rsidRPr="00840738">
        <w:rPr>
          <w:sz w:val="18"/>
          <w:szCs w:val="18"/>
          <w:lang w:val="ms-MY"/>
        </w:rPr>
        <w:t xml:space="preserve"> yang digunakan. </w:t>
      </w:r>
      <w:r w:rsidR="00A134F7" w:rsidRPr="00840738">
        <w:rPr>
          <w:sz w:val="18"/>
          <w:szCs w:val="18"/>
          <w:lang w:val="ms-MY"/>
        </w:rPr>
        <w:t>Ukuran saiz dan bentuk CaCO</w:t>
      </w:r>
      <w:r w:rsidR="00A134F7" w:rsidRPr="00840738">
        <w:rPr>
          <w:sz w:val="18"/>
          <w:szCs w:val="18"/>
          <w:vertAlign w:val="subscript"/>
          <w:lang w:val="ms-MY"/>
        </w:rPr>
        <w:t>3</w:t>
      </w:r>
      <w:r w:rsidR="00A134F7" w:rsidRPr="00840738">
        <w:rPr>
          <w:sz w:val="18"/>
          <w:szCs w:val="18"/>
          <w:lang w:val="ms-MY"/>
        </w:rPr>
        <w:t xml:space="preserve"> μ-sfera telah dika</w:t>
      </w:r>
      <w:r w:rsidR="003E1BE1">
        <w:rPr>
          <w:sz w:val="18"/>
          <w:szCs w:val="18"/>
          <w:lang w:val="ms-MY"/>
        </w:rPr>
        <w:t>ji dengan menggunakan mikroskopi sebatian</w:t>
      </w:r>
      <w:r w:rsidR="00A134F7" w:rsidRPr="00840738">
        <w:rPr>
          <w:sz w:val="18"/>
          <w:szCs w:val="18"/>
          <w:lang w:val="ms-MY"/>
        </w:rPr>
        <w:t xml:space="preserve">. </w:t>
      </w:r>
      <w:r w:rsidR="003E1BE1">
        <w:rPr>
          <w:sz w:val="18"/>
          <w:szCs w:val="18"/>
          <w:lang w:val="ms-MY"/>
        </w:rPr>
        <w:t>M</w:t>
      </w:r>
      <w:r w:rsidR="003E1BE1" w:rsidRPr="003E1BE1">
        <w:rPr>
          <w:sz w:val="18"/>
          <w:szCs w:val="18"/>
          <w:lang w:val="ms-MY"/>
        </w:rPr>
        <w:t xml:space="preserve">ikroskopi elektron pengimbasan </w:t>
      </w:r>
      <w:r w:rsidR="004D58E6" w:rsidRPr="00840738">
        <w:rPr>
          <w:sz w:val="18"/>
          <w:szCs w:val="18"/>
          <w:lang w:val="ms-MY"/>
        </w:rPr>
        <w:t xml:space="preserve">(SEM) </w:t>
      </w:r>
      <w:r w:rsidR="00A134F7" w:rsidRPr="00840738">
        <w:rPr>
          <w:sz w:val="18"/>
          <w:szCs w:val="18"/>
          <w:lang w:val="ms-MY"/>
        </w:rPr>
        <w:t>digunakan un</w:t>
      </w:r>
      <w:r w:rsidR="004D58E6" w:rsidRPr="00840738">
        <w:rPr>
          <w:sz w:val="18"/>
          <w:szCs w:val="18"/>
          <w:lang w:val="ms-MY"/>
        </w:rPr>
        <w:t>tuk meneliti</w:t>
      </w:r>
      <w:r w:rsidR="00A134F7" w:rsidRPr="00840738">
        <w:rPr>
          <w:sz w:val="18"/>
          <w:szCs w:val="18"/>
          <w:lang w:val="ms-MY"/>
        </w:rPr>
        <w:t xml:space="preserve"> </w:t>
      </w:r>
      <w:r w:rsidR="004D58E6" w:rsidRPr="00840738">
        <w:rPr>
          <w:sz w:val="18"/>
          <w:szCs w:val="18"/>
          <w:lang w:val="ms-MY"/>
        </w:rPr>
        <w:t xml:space="preserve">morfologi </w:t>
      </w:r>
      <w:r w:rsidR="00A134F7" w:rsidRPr="00840738">
        <w:rPr>
          <w:sz w:val="18"/>
          <w:szCs w:val="18"/>
          <w:lang w:val="ms-MY"/>
        </w:rPr>
        <w:t>permukaan halus CaCO</w:t>
      </w:r>
      <w:r w:rsidR="00A134F7" w:rsidRPr="00840738">
        <w:rPr>
          <w:sz w:val="18"/>
          <w:szCs w:val="18"/>
          <w:vertAlign w:val="subscript"/>
          <w:lang w:val="ms-MY"/>
        </w:rPr>
        <w:t>3</w:t>
      </w:r>
      <w:r w:rsidR="004D58E6" w:rsidRPr="00840738">
        <w:rPr>
          <w:sz w:val="18"/>
          <w:szCs w:val="18"/>
          <w:lang w:val="ms-MY"/>
        </w:rPr>
        <w:t xml:space="preserve"> μ-sfera. Keputusan kajian menunjukkan bahawa teknik</w:t>
      </w:r>
      <w:r w:rsidR="00A134F7" w:rsidRPr="00840738">
        <w:rPr>
          <w:sz w:val="18"/>
          <w:szCs w:val="18"/>
          <w:lang w:val="ms-MY"/>
        </w:rPr>
        <w:t xml:space="preserve"> </w:t>
      </w:r>
      <w:r w:rsidR="003E1BE1">
        <w:rPr>
          <w:sz w:val="18"/>
          <w:szCs w:val="18"/>
          <w:lang w:val="ms-MY"/>
        </w:rPr>
        <w:t>pengemparan</w:t>
      </w:r>
      <w:r w:rsidR="004D58E6" w:rsidRPr="00840738">
        <w:rPr>
          <w:sz w:val="18"/>
          <w:szCs w:val="18"/>
          <w:lang w:val="ms-MY"/>
        </w:rPr>
        <w:t xml:space="preserve"> mampu</w:t>
      </w:r>
      <w:r w:rsidR="00A134F7" w:rsidRPr="00840738">
        <w:rPr>
          <w:sz w:val="18"/>
          <w:szCs w:val="18"/>
          <w:lang w:val="ms-MY"/>
        </w:rPr>
        <w:t xml:space="preserve"> menghasilkan CaCO</w:t>
      </w:r>
      <w:r w:rsidR="00A134F7" w:rsidRPr="00840738">
        <w:rPr>
          <w:sz w:val="18"/>
          <w:szCs w:val="18"/>
          <w:vertAlign w:val="subscript"/>
          <w:lang w:val="ms-MY"/>
        </w:rPr>
        <w:t>3</w:t>
      </w:r>
      <w:r w:rsidR="00A134F7" w:rsidRPr="00840738">
        <w:rPr>
          <w:sz w:val="18"/>
          <w:szCs w:val="18"/>
          <w:lang w:val="ms-MY"/>
        </w:rPr>
        <w:t xml:space="preserve"> μ-</w:t>
      </w:r>
      <w:r w:rsidR="004D58E6" w:rsidRPr="00840738">
        <w:rPr>
          <w:sz w:val="18"/>
          <w:szCs w:val="18"/>
          <w:lang w:val="ms-MY"/>
        </w:rPr>
        <w:t>sfera</w:t>
      </w:r>
      <w:r w:rsidR="000B1263" w:rsidRPr="00840738">
        <w:rPr>
          <w:sz w:val="18"/>
          <w:szCs w:val="18"/>
          <w:lang w:val="ms-MY"/>
        </w:rPr>
        <w:t xml:space="preserve"> lebih baik</w:t>
      </w:r>
      <w:r w:rsidR="004D58E6" w:rsidRPr="00840738">
        <w:rPr>
          <w:sz w:val="18"/>
          <w:szCs w:val="18"/>
          <w:lang w:val="ms-MY"/>
        </w:rPr>
        <w:t xml:space="preserve"> berbanding</w:t>
      </w:r>
      <w:r w:rsidR="00A879A3" w:rsidRPr="00840738">
        <w:rPr>
          <w:sz w:val="18"/>
          <w:szCs w:val="18"/>
          <w:lang w:val="ms-MY"/>
        </w:rPr>
        <w:t xml:space="preserve"> teknik</w:t>
      </w:r>
      <w:r w:rsidR="00A134F7" w:rsidRPr="00840738">
        <w:rPr>
          <w:sz w:val="18"/>
          <w:szCs w:val="18"/>
          <w:lang w:val="ms-MY"/>
        </w:rPr>
        <w:t xml:space="preserve"> penapisan membran dari segi taburan saiz yang kecil dan berbentuk sfera</w:t>
      </w:r>
      <w:r w:rsidR="00B31B5A" w:rsidRPr="00840738">
        <w:rPr>
          <w:sz w:val="18"/>
          <w:szCs w:val="18"/>
          <w:lang w:val="ms-MY"/>
        </w:rPr>
        <w:t xml:space="preserve"> yang seragam</w:t>
      </w:r>
      <w:r w:rsidR="008B08CF">
        <w:rPr>
          <w:sz w:val="18"/>
          <w:szCs w:val="18"/>
          <w:lang w:val="ms-MY"/>
        </w:rPr>
        <w:t>.</w:t>
      </w:r>
      <w:r w:rsidR="003E1BE1">
        <w:rPr>
          <w:sz w:val="18"/>
          <w:szCs w:val="18"/>
          <w:lang w:val="ms-MY"/>
        </w:rPr>
        <w:t xml:space="preserve"> </w:t>
      </w:r>
      <w:r w:rsidR="008B08CF">
        <w:rPr>
          <w:sz w:val="18"/>
          <w:szCs w:val="18"/>
          <w:lang w:val="ms-MY"/>
        </w:rPr>
        <w:t xml:space="preserve">Rekaan </w:t>
      </w:r>
      <w:r w:rsidR="00A134F7" w:rsidRPr="00840738">
        <w:rPr>
          <w:sz w:val="18"/>
          <w:szCs w:val="18"/>
          <w:lang w:val="ms-MY"/>
        </w:rPr>
        <w:t>CaCO</w:t>
      </w:r>
      <w:r w:rsidR="00A134F7" w:rsidRPr="00840738">
        <w:rPr>
          <w:sz w:val="18"/>
          <w:szCs w:val="18"/>
          <w:vertAlign w:val="subscript"/>
          <w:lang w:val="ms-MY"/>
        </w:rPr>
        <w:t>3</w:t>
      </w:r>
      <w:r w:rsidR="00A134F7" w:rsidRPr="00840738">
        <w:rPr>
          <w:sz w:val="18"/>
          <w:szCs w:val="18"/>
          <w:lang w:val="ms-MY"/>
        </w:rPr>
        <w:t xml:space="preserve"> μ-sfera </w:t>
      </w:r>
      <w:r w:rsidR="003E1BE1">
        <w:rPr>
          <w:sz w:val="18"/>
          <w:szCs w:val="18"/>
          <w:lang w:val="ms-MY"/>
        </w:rPr>
        <w:t>boleh</w:t>
      </w:r>
      <w:r w:rsidR="00A134F7" w:rsidRPr="00840738">
        <w:rPr>
          <w:sz w:val="18"/>
          <w:szCs w:val="18"/>
          <w:lang w:val="ms-MY"/>
        </w:rPr>
        <w:t xml:space="preserve"> digunakan sebagai templat </w:t>
      </w:r>
      <w:r w:rsidR="00B61E84" w:rsidRPr="00840738">
        <w:rPr>
          <w:sz w:val="18"/>
          <w:szCs w:val="18"/>
          <w:lang w:val="ms-MY"/>
        </w:rPr>
        <w:t>bukan organi</w:t>
      </w:r>
      <w:r w:rsidR="00856746" w:rsidRPr="00840738">
        <w:rPr>
          <w:sz w:val="18"/>
          <w:szCs w:val="18"/>
          <w:lang w:val="ms-MY"/>
        </w:rPr>
        <w:t>k</w:t>
      </w:r>
      <w:r w:rsidR="00B61E84" w:rsidRPr="00840738">
        <w:rPr>
          <w:sz w:val="18"/>
          <w:szCs w:val="18"/>
          <w:lang w:val="ms-MY"/>
        </w:rPr>
        <w:t xml:space="preserve"> </w:t>
      </w:r>
      <w:r w:rsidR="00A134F7" w:rsidRPr="00840738">
        <w:rPr>
          <w:sz w:val="18"/>
          <w:szCs w:val="18"/>
          <w:lang w:val="ms-MY"/>
        </w:rPr>
        <w:t>untuk fabrikasi mikrokapsul</w:t>
      </w:r>
      <w:r w:rsidR="004D58E6" w:rsidRPr="00840738">
        <w:rPr>
          <w:sz w:val="18"/>
          <w:szCs w:val="18"/>
          <w:lang w:val="ms-MY"/>
        </w:rPr>
        <w:t xml:space="preserve"> nano-</w:t>
      </w:r>
      <w:r w:rsidR="00B61E84" w:rsidRPr="00840738">
        <w:rPr>
          <w:sz w:val="18"/>
          <w:szCs w:val="18"/>
          <w:lang w:val="ms-MY"/>
        </w:rPr>
        <w:t>kejuruteraan</w:t>
      </w:r>
      <w:r w:rsidR="00A134F7" w:rsidRPr="00853C5B">
        <w:rPr>
          <w:sz w:val="18"/>
          <w:szCs w:val="18"/>
        </w:rPr>
        <w:t>.</w:t>
      </w:r>
    </w:p>
    <w:p w:rsidR="00985092" w:rsidRDefault="00985092" w:rsidP="00985092">
      <w:pPr>
        <w:spacing w:after="0"/>
        <w:rPr>
          <w:sz w:val="18"/>
          <w:szCs w:val="18"/>
        </w:rPr>
      </w:pPr>
    </w:p>
    <w:p w:rsidR="00215320" w:rsidRDefault="00272C8F" w:rsidP="009165D9">
      <w:pPr>
        <w:spacing w:after="0"/>
        <w:rPr>
          <w:sz w:val="18"/>
          <w:szCs w:val="18"/>
        </w:rPr>
      </w:pPr>
      <w:r w:rsidRPr="006E1E33">
        <w:rPr>
          <w:b/>
          <w:sz w:val="18"/>
          <w:szCs w:val="18"/>
        </w:rPr>
        <w:t xml:space="preserve">Kata </w:t>
      </w:r>
      <w:proofErr w:type="spellStart"/>
      <w:r w:rsidRPr="006E1E33">
        <w:rPr>
          <w:b/>
          <w:sz w:val="18"/>
          <w:szCs w:val="18"/>
        </w:rPr>
        <w:t>kunci</w:t>
      </w:r>
      <w:proofErr w:type="spellEnd"/>
      <w:r w:rsidRPr="006E1E33">
        <w:rPr>
          <w:b/>
          <w:sz w:val="18"/>
          <w:szCs w:val="18"/>
        </w:rPr>
        <w:t>:</w:t>
      </w:r>
      <w:r>
        <w:rPr>
          <w:sz w:val="18"/>
          <w:szCs w:val="18"/>
        </w:rPr>
        <w:t xml:space="preserve"> CaCO</w:t>
      </w:r>
      <w:r>
        <w:rPr>
          <w:sz w:val="18"/>
          <w:szCs w:val="18"/>
          <w:vertAlign w:val="subscript"/>
        </w:rPr>
        <w:t>3</w:t>
      </w:r>
      <w:r>
        <w:rPr>
          <w:sz w:val="18"/>
          <w:szCs w:val="18"/>
        </w:rPr>
        <w:t xml:space="preserve"> </w:t>
      </w:r>
      <w:proofErr w:type="spellStart"/>
      <w:r w:rsidR="003E1BE1">
        <w:rPr>
          <w:sz w:val="18"/>
          <w:szCs w:val="18"/>
        </w:rPr>
        <w:t>microsfera</w:t>
      </w:r>
      <w:proofErr w:type="spellEnd"/>
      <w:r w:rsidR="003E1BE1">
        <w:rPr>
          <w:sz w:val="18"/>
          <w:szCs w:val="18"/>
        </w:rPr>
        <w:t xml:space="preserve">, </w:t>
      </w:r>
      <w:proofErr w:type="spellStart"/>
      <w:r w:rsidR="003E1BE1">
        <w:rPr>
          <w:sz w:val="18"/>
          <w:szCs w:val="18"/>
        </w:rPr>
        <w:t>mikroskop</w:t>
      </w:r>
      <w:proofErr w:type="spellEnd"/>
      <w:r w:rsidR="003E1BE1">
        <w:rPr>
          <w:sz w:val="18"/>
          <w:szCs w:val="18"/>
        </w:rPr>
        <w:t xml:space="preserve"> </w:t>
      </w:r>
      <w:proofErr w:type="spellStart"/>
      <w:r w:rsidR="003E1BE1">
        <w:rPr>
          <w:sz w:val="18"/>
          <w:szCs w:val="18"/>
        </w:rPr>
        <w:t>e</w:t>
      </w:r>
      <w:r w:rsidR="003E1BE1" w:rsidRPr="00272C8F">
        <w:rPr>
          <w:sz w:val="18"/>
          <w:szCs w:val="18"/>
        </w:rPr>
        <w:t>lektron</w:t>
      </w:r>
      <w:proofErr w:type="spellEnd"/>
      <w:r w:rsidR="003E1BE1">
        <w:rPr>
          <w:sz w:val="18"/>
          <w:szCs w:val="18"/>
        </w:rPr>
        <w:t xml:space="preserve"> </w:t>
      </w:r>
      <w:proofErr w:type="spellStart"/>
      <w:r w:rsidR="003E1BE1">
        <w:rPr>
          <w:sz w:val="18"/>
          <w:szCs w:val="18"/>
        </w:rPr>
        <w:t>pengimbasan</w:t>
      </w:r>
      <w:proofErr w:type="spellEnd"/>
      <w:r w:rsidRPr="00272C8F">
        <w:rPr>
          <w:sz w:val="18"/>
          <w:szCs w:val="18"/>
        </w:rPr>
        <w:t xml:space="preserve"> (SEM)</w:t>
      </w:r>
      <w:r w:rsidR="003E1BE1">
        <w:rPr>
          <w:sz w:val="18"/>
          <w:szCs w:val="18"/>
        </w:rPr>
        <w:t xml:space="preserve">, </w:t>
      </w:r>
      <w:proofErr w:type="spellStart"/>
      <w:r w:rsidR="003E1BE1">
        <w:rPr>
          <w:sz w:val="18"/>
          <w:szCs w:val="18"/>
        </w:rPr>
        <w:t>m</w:t>
      </w:r>
      <w:r>
        <w:rPr>
          <w:sz w:val="18"/>
          <w:szCs w:val="18"/>
        </w:rPr>
        <w:t>ikroskop</w:t>
      </w:r>
      <w:r w:rsidR="003E1BE1">
        <w:rPr>
          <w:sz w:val="18"/>
          <w:szCs w:val="18"/>
        </w:rPr>
        <w:t>i</w:t>
      </w:r>
      <w:proofErr w:type="spellEnd"/>
      <w:r>
        <w:rPr>
          <w:sz w:val="18"/>
          <w:szCs w:val="18"/>
        </w:rPr>
        <w:t xml:space="preserve"> </w:t>
      </w:r>
      <w:proofErr w:type="spellStart"/>
      <w:r w:rsidR="003E1BE1">
        <w:rPr>
          <w:sz w:val="18"/>
          <w:szCs w:val="18"/>
        </w:rPr>
        <w:t>sebatian</w:t>
      </w:r>
      <w:proofErr w:type="spellEnd"/>
    </w:p>
    <w:p w:rsidR="00E95DAB" w:rsidRPr="00EA50DF" w:rsidRDefault="00E95DAB" w:rsidP="00272C8F">
      <w:pPr>
        <w:spacing w:after="0"/>
        <w:rPr>
          <w:b/>
          <w:sz w:val="20"/>
        </w:rPr>
      </w:pPr>
    </w:p>
    <w:p w:rsidR="00067079" w:rsidRPr="00EA50DF" w:rsidRDefault="00272C8F" w:rsidP="0022293E">
      <w:pPr>
        <w:spacing w:after="0"/>
        <w:jc w:val="center"/>
        <w:rPr>
          <w:b/>
          <w:sz w:val="20"/>
        </w:rPr>
      </w:pPr>
      <w:r w:rsidRPr="00EA50DF">
        <w:rPr>
          <w:b/>
          <w:sz w:val="20"/>
        </w:rPr>
        <w:t>Introduction</w:t>
      </w:r>
    </w:p>
    <w:p w:rsidR="0022293E" w:rsidRDefault="00BD491C" w:rsidP="0092290D">
      <w:pPr>
        <w:autoSpaceDE w:val="0"/>
        <w:autoSpaceDN w:val="0"/>
        <w:adjustRightInd w:val="0"/>
        <w:spacing w:after="0"/>
        <w:rPr>
          <w:sz w:val="20"/>
        </w:rPr>
      </w:pPr>
      <w:r w:rsidRPr="00EA50DF">
        <w:rPr>
          <w:sz w:val="20"/>
        </w:rPr>
        <w:t>Calcium</w:t>
      </w:r>
      <w:r w:rsidR="00FA0010" w:rsidRPr="00EA50DF">
        <w:rPr>
          <w:sz w:val="20"/>
        </w:rPr>
        <w:t xml:space="preserve"> </w:t>
      </w:r>
      <w:r w:rsidRPr="00EA50DF">
        <w:rPr>
          <w:sz w:val="20"/>
        </w:rPr>
        <w:t>carbonate (CaCO</w:t>
      </w:r>
      <w:r w:rsidRPr="00EA50DF">
        <w:rPr>
          <w:sz w:val="20"/>
          <w:vertAlign w:val="subscript"/>
        </w:rPr>
        <w:t>3</w:t>
      </w:r>
      <w:r w:rsidRPr="00EA50DF">
        <w:rPr>
          <w:sz w:val="20"/>
        </w:rPr>
        <w:t xml:space="preserve">) </w:t>
      </w:r>
      <w:r w:rsidR="00B94AD9">
        <w:rPr>
          <w:sz w:val="20"/>
        </w:rPr>
        <w:t>microspheres (</w:t>
      </w:r>
      <w:r w:rsidR="00B94AD9" w:rsidRPr="00EB30CF">
        <w:rPr>
          <w:sz w:val="20"/>
        </w:rPr>
        <w:t>μ-spheres</w:t>
      </w:r>
      <w:r w:rsidR="00B94AD9">
        <w:rPr>
          <w:sz w:val="20"/>
        </w:rPr>
        <w:t xml:space="preserve">) </w:t>
      </w:r>
      <w:r w:rsidRPr="00EA50DF">
        <w:rPr>
          <w:sz w:val="20"/>
        </w:rPr>
        <w:t>ha</w:t>
      </w:r>
      <w:r w:rsidR="00B94AD9">
        <w:rPr>
          <w:sz w:val="20"/>
        </w:rPr>
        <w:t>ve</w:t>
      </w:r>
      <w:r w:rsidRPr="00EA50DF">
        <w:rPr>
          <w:sz w:val="20"/>
        </w:rPr>
        <w:t xml:space="preserve"> been extensively </w:t>
      </w:r>
      <w:r w:rsidR="0009304E" w:rsidRPr="00EA50DF">
        <w:rPr>
          <w:sz w:val="20"/>
        </w:rPr>
        <w:t xml:space="preserve">used </w:t>
      </w:r>
      <w:r w:rsidRPr="00EA50DF">
        <w:rPr>
          <w:sz w:val="20"/>
        </w:rPr>
        <w:t xml:space="preserve">as core </w:t>
      </w:r>
      <w:r w:rsidRPr="00AB12CF">
        <w:rPr>
          <w:sz w:val="20"/>
        </w:rPr>
        <w:t>template</w:t>
      </w:r>
      <w:r w:rsidR="00B94AD9">
        <w:rPr>
          <w:sz w:val="20"/>
        </w:rPr>
        <w:t>s</w:t>
      </w:r>
      <w:r w:rsidRPr="00AB12CF">
        <w:rPr>
          <w:sz w:val="20"/>
        </w:rPr>
        <w:t xml:space="preserve"> to fabricate nano-engineered microcapsules</w:t>
      </w:r>
      <w:r w:rsidR="0009304E" w:rsidRPr="00AB12CF">
        <w:rPr>
          <w:sz w:val="20"/>
        </w:rPr>
        <w:t xml:space="preserve"> for drug delivery applications</w:t>
      </w:r>
      <w:r w:rsidR="00E36358">
        <w:rPr>
          <w:sz w:val="20"/>
        </w:rPr>
        <w:t xml:space="preserve"> </w:t>
      </w:r>
      <w:r w:rsidR="00201A1F">
        <w:rPr>
          <w:sz w:val="20"/>
        </w:rPr>
        <w:fldChar w:fldCharType="begin"/>
      </w:r>
      <w:r w:rsidR="009E756C">
        <w:rPr>
          <w:sz w:val="20"/>
        </w:rPr>
        <w:instrText xml:space="preserve"> ADDIN ZOTERO_ITEM CSL_CITATION {"citationID":"Q3tj0wZa","properties":{"formattedCitation":"[1], [2]","plainCitation":"[1], [2]"},"citationItems":[{"id":100,"uris":["http://zotero.org/users/local/DF3NUDBF/items/9C62SEVS"],"uri":["http://zotero.org/users/local/DF3NUDBF/items/9C62SEVS"],"itemData":{"id":100,"type":"article-journal","title":"Protein—calcium carbonate coprecipitation: a tool for protein encapsulation","container-title":"Biotechnology progress","page":"918-925","volume":"21","issue":"3","ISSN":"1520-6033","journalAbbreviation":"Biotechnology progress","author":[{"family":"Petrov","given":"Alexander I"},{"family":"Volodkin","given":"Dmitry V"},{"family":"Sukhorukov","given":"Gleb B"}],"issued":{"date-parts":[["2005"]]}}},{"id":101,"uris":["http://zotero.org/users/local/DF3NUDBF/items/57NM6Q9A"],"uri":["http://zotero.org/users/local/DF3NUDBF/items/57NM6Q9A"],"itemData":{"id":101,"type":"article-journal","title":"Encapsulation performance of layer-by-layer microcapsules for proteins","container-title":"Biomacromolecules","page":"1283-1289","volume":"12","issue":"4","ISSN":"1525-7797","journalAbbreviation":"Biomacromolecules","author":[{"family":"Temmerman","given":"Marie-Luce","non-dropping-particle":"De"},{"family":"Demeester","given":"Jo"},{"family":"Vos","given":"Filip","non-dropping-particle":"De"},{"family":"Smedt","given":"Stefaan C","non-dropping-particle":"De"}],"issued":{"date-parts":[["2011"]]}}}],"schema":"https://github.com/citation-style-language/schema/raw/master/csl-citation.json"} </w:instrText>
      </w:r>
      <w:r w:rsidR="00201A1F">
        <w:rPr>
          <w:sz w:val="20"/>
        </w:rPr>
        <w:fldChar w:fldCharType="separate"/>
      </w:r>
      <w:r w:rsidR="009E756C" w:rsidRPr="009E756C">
        <w:rPr>
          <w:sz w:val="20"/>
        </w:rPr>
        <w:t>[1, 2]</w:t>
      </w:r>
      <w:r w:rsidR="00201A1F">
        <w:rPr>
          <w:sz w:val="20"/>
        </w:rPr>
        <w:fldChar w:fldCharType="end"/>
      </w:r>
      <w:r w:rsidR="00847BE7" w:rsidRPr="00AB12CF">
        <w:rPr>
          <w:sz w:val="20"/>
        </w:rPr>
        <w:t>.</w:t>
      </w:r>
      <w:r w:rsidR="004F547A" w:rsidRPr="00AB12CF">
        <w:rPr>
          <w:sz w:val="20"/>
        </w:rPr>
        <w:t xml:space="preserve"> </w:t>
      </w:r>
      <w:r w:rsidR="004E1F71" w:rsidRPr="00AB12CF">
        <w:rPr>
          <w:sz w:val="20"/>
        </w:rPr>
        <w:t>CaC</w:t>
      </w:r>
      <w:r w:rsidRPr="00AB12CF">
        <w:rPr>
          <w:sz w:val="20"/>
        </w:rPr>
        <w:t>O</w:t>
      </w:r>
      <w:r w:rsidRPr="00AB12CF">
        <w:rPr>
          <w:sz w:val="20"/>
          <w:vertAlign w:val="subscript"/>
        </w:rPr>
        <w:t>3</w:t>
      </w:r>
      <w:r w:rsidRPr="00AB12CF">
        <w:rPr>
          <w:sz w:val="20"/>
        </w:rPr>
        <w:t xml:space="preserve"> </w:t>
      </w:r>
      <w:r w:rsidR="0009304E" w:rsidRPr="00AB12CF">
        <w:rPr>
          <w:sz w:val="20"/>
        </w:rPr>
        <w:t xml:space="preserve">cores </w:t>
      </w:r>
      <w:r w:rsidR="00C25D67" w:rsidRPr="00AB12CF">
        <w:rPr>
          <w:sz w:val="20"/>
        </w:rPr>
        <w:t xml:space="preserve">can be easily fabricated and </w:t>
      </w:r>
      <w:r w:rsidR="0009304E" w:rsidRPr="00AB12CF">
        <w:rPr>
          <w:sz w:val="20"/>
        </w:rPr>
        <w:t xml:space="preserve">can </w:t>
      </w:r>
      <w:r w:rsidR="00C25D67" w:rsidRPr="00AB12CF">
        <w:rPr>
          <w:sz w:val="20"/>
        </w:rPr>
        <w:t xml:space="preserve">also </w:t>
      </w:r>
      <w:r w:rsidR="0009304E" w:rsidRPr="00AB12CF">
        <w:rPr>
          <w:sz w:val="20"/>
        </w:rPr>
        <w:t>be</w:t>
      </w:r>
      <w:r w:rsidR="003C4FDF" w:rsidRPr="00AB12CF">
        <w:rPr>
          <w:sz w:val="20"/>
        </w:rPr>
        <w:t xml:space="preserve"> easily </w:t>
      </w:r>
      <w:r w:rsidR="00AB452C" w:rsidRPr="00AB12CF">
        <w:rPr>
          <w:sz w:val="20"/>
        </w:rPr>
        <w:t>dissolved</w:t>
      </w:r>
      <w:r w:rsidR="003C4FDF" w:rsidRPr="00AB12CF">
        <w:rPr>
          <w:sz w:val="20"/>
        </w:rPr>
        <w:t xml:space="preserve"> by </w:t>
      </w:r>
      <w:r w:rsidR="0009304E" w:rsidRPr="00AB12CF">
        <w:rPr>
          <w:sz w:val="20"/>
        </w:rPr>
        <w:t xml:space="preserve">using </w:t>
      </w:r>
      <w:r w:rsidR="003C4FDF" w:rsidRPr="00AB12CF">
        <w:rPr>
          <w:sz w:val="20"/>
        </w:rPr>
        <w:t>ethylenediaminetetraacetic</w:t>
      </w:r>
      <w:r w:rsidR="00FA0010" w:rsidRPr="00AB12CF">
        <w:rPr>
          <w:sz w:val="20"/>
        </w:rPr>
        <w:t xml:space="preserve"> </w:t>
      </w:r>
      <w:r w:rsidR="003C4FDF" w:rsidRPr="00AB12CF">
        <w:rPr>
          <w:sz w:val="20"/>
        </w:rPr>
        <w:t xml:space="preserve">acid (EDTA) </w:t>
      </w:r>
      <w:r w:rsidR="0009304E" w:rsidRPr="00AB12CF">
        <w:rPr>
          <w:sz w:val="20"/>
        </w:rPr>
        <w:t>after the</w:t>
      </w:r>
      <w:r w:rsidR="0009304E" w:rsidRPr="00EA50DF">
        <w:rPr>
          <w:sz w:val="20"/>
        </w:rPr>
        <w:t xml:space="preserve"> </w:t>
      </w:r>
      <w:r w:rsidR="003C4FDF" w:rsidRPr="00EA50DF">
        <w:rPr>
          <w:sz w:val="20"/>
        </w:rPr>
        <w:t>layer</w:t>
      </w:r>
      <w:r w:rsidR="0009304E" w:rsidRPr="00EA50DF">
        <w:rPr>
          <w:sz w:val="20"/>
        </w:rPr>
        <w:t>-</w:t>
      </w:r>
      <w:r w:rsidR="003C4FDF" w:rsidRPr="00EA50DF">
        <w:rPr>
          <w:sz w:val="20"/>
        </w:rPr>
        <w:t>by</w:t>
      </w:r>
      <w:r w:rsidR="0009304E" w:rsidRPr="00EA50DF">
        <w:rPr>
          <w:sz w:val="20"/>
        </w:rPr>
        <w:t>-</w:t>
      </w:r>
      <w:r w:rsidR="003C4FDF" w:rsidRPr="00EA50DF">
        <w:rPr>
          <w:sz w:val="20"/>
        </w:rPr>
        <w:t>layer</w:t>
      </w:r>
      <w:r w:rsidR="004F547A" w:rsidRPr="00EA50DF">
        <w:rPr>
          <w:sz w:val="20"/>
        </w:rPr>
        <w:t xml:space="preserve"> (</w:t>
      </w:r>
      <w:proofErr w:type="spellStart"/>
      <w:r w:rsidR="00847BE7" w:rsidRPr="00EA50DF">
        <w:rPr>
          <w:sz w:val="20"/>
        </w:rPr>
        <w:t>LbL</w:t>
      </w:r>
      <w:proofErr w:type="spellEnd"/>
      <w:r w:rsidR="004F547A" w:rsidRPr="00EA50DF">
        <w:rPr>
          <w:sz w:val="20"/>
        </w:rPr>
        <w:t>)</w:t>
      </w:r>
      <w:r w:rsidR="0009304E" w:rsidRPr="00EA50DF">
        <w:rPr>
          <w:sz w:val="20"/>
        </w:rPr>
        <w:t xml:space="preserve"> multilayer </w:t>
      </w:r>
      <w:r w:rsidR="00AF59FA" w:rsidRPr="00EA50DF">
        <w:rPr>
          <w:sz w:val="20"/>
        </w:rPr>
        <w:t xml:space="preserve">self-assembly </w:t>
      </w:r>
      <w:r w:rsidR="003C4FDF" w:rsidRPr="00EA50DF">
        <w:rPr>
          <w:sz w:val="20"/>
        </w:rPr>
        <w:t>process</w:t>
      </w:r>
      <w:r w:rsidR="000862B5">
        <w:rPr>
          <w:sz w:val="20"/>
        </w:rPr>
        <w:t xml:space="preserve"> </w:t>
      </w:r>
      <w:r w:rsidR="00201A1F">
        <w:rPr>
          <w:sz w:val="20"/>
        </w:rPr>
        <w:fldChar w:fldCharType="begin"/>
      </w:r>
      <w:r w:rsidR="009E756C">
        <w:rPr>
          <w:sz w:val="20"/>
        </w:rPr>
        <w:instrText xml:space="preserve"> ADDIN ZOTERO_ITEM CSL_CITATION {"citationID":"2nflehlcbo","properties":{"formattedCitation":"[3]","plainCitation":"[3]"},"citationItems":[{"id":107,"uris":["http://zotero.org/users/local/DF3NUDBF/items/4PREA5VD"],"uri":["http://zotero.org/users/local/DF3NUDBF/items/4PREA5VD"],"itemData":{"id":107,"type":"article-journal","title":"Versatile electrostatic assembly of nanoparticles and polyelectrolytes: Coating, clustering and layer-by-layer processes","container-title":"Current Opinion in Colloid &amp; Interface Science","page":"97-105","volume":"17","issue":"2","ISSN":"1359-0294","journalAbbreviation":"Current Opinion in Colloid &amp; Interface Science","author":[{"family":"Chapel","given":"J-P"},{"family":"Berret","given":"J-F"}],"issued":{"date-parts":[["2012"]]}}}],"schema":"https://github.com/citation-style-language/schema/raw/master/csl-citation.json"} </w:instrText>
      </w:r>
      <w:r w:rsidR="00201A1F">
        <w:rPr>
          <w:sz w:val="20"/>
        </w:rPr>
        <w:fldChar w:fldCharType="separate"/>
      </w:r>
      <w:r w:rsidR="009E756C" w:rsidRPr="009E756C">
        <w:rPr>
          <w:sz w:val="20"/>
        </w:rPr>
        <w:t>[3]</w:t>
      </w:r>
      <w:r w:rsidR="00201A1F">
        <w:rPr>
          <w:sz w:val="20"/>
        </w:rPr>
        <w:fldChar w:fldCharType="end"/>
      </w:r>
      <w:r w:rsidRPr="00EA50DF">
        <w:rPr>
          <w:sz w:val="20"/>
        </w:rPr>
        <w:t>.</w:t>
      </w:r>
      <w:r w:rsidR="00EE5466" w:rsidRPr="00EA50DF">
        <w:rPr>
          <w:sz w:val="20"/>
        </w:rPr>
        <w:t xml:space="preserve"> </w:t>
      </w:r>
      <w:r w:rsidR="00643C31">
        <w:rPr>
          <w:sz w:val="20"/>
        </w:rPr>
        <w:t>Several different approaches have been used to fabricate CaCO</w:t>
      </w:r>
      <w:r w:rsidR="00643C31" w:rsidRPr="00643C31">
        <w:rPr>
          <w:sz w:val="20"/>
          <w:vertAlign w:val="subscript"/>
        </w:rPr>
        <w:t>3</w:t>
      </w:r>
      <w:r w:rsidR="00643C31">
        <w:rPr>
          <w:sz w:val="20"/>
        </w:rPr>
        <w:t xml:space="preserve"> </w:t>
      </w:r>
      <w:r w:rsidR="00643C31" w:rsidRPr="00EB30CF">
        <w:rPr>
          <w:sz w:val="20"/>
        </w:rPr>
        <w:t>μ-spheres</w:t>
      </w:r>
      <w:r w:rsidR="004F7EB0">
        <w:rPr>
          <w:sz w:val="20"/>
        </w:rPr>
        <w:t xml:space="preserve"> or </w:t>
      </w:r>
      <w:r w:rsidR="00D66BC9">
        <w:rPr>
          <w:sz w:val="20"/>
        </w:rPr>
        <w:t>co-precipitated protein-CaCO</w:t>
      </w:r>
      <w:r w:rsidR="00D66BC9" w:rsidRPr="00D66BC9">
        <w:rPr>
          <w:sz w:val="20"/>
          <w:vertAlign w:val="subscript"/>
        </w:rPr>
        <w:t>3</w:t>
      </w:r>
      <w:r w:rsidR="00643C31">
        <w:rPr>
          <w:sz w:val="20"/>
        </w:rPr>
        <w:t xml:space="preserve"> </w:t>
      </w:r>
      <w:r w:rsidR="00D66BC9" w:rsidRPr="00EB30CF">
        <w:rPr>
          <w:sz w:val="20"/>
        </w:rPr>
        <w:t>μ-spheres</w:t>
      </w:r>
      <w:r w:rsidR="00D66BC9">
        <w:rPr>
          <w:sz w:val="20"/>
        </w:rPr>
        <w:t xml:space="preserve"> </w:t>
      </w:r>
      <w:r w:rsidR="006E3CD1">
        <w:rPr>
          <w:sz w:val="20"/>
        </w:rPr>
        <w:t>in the nm-</w:t>
      </w:r>
      <w:proofErr w:type="spellStart"/>
      <w:r w:rsidR="006E3CD1">
        <w:rPr>
          <w:sz w:val="20"/>
        </w:rPr>
        <w:t>μm</w:t>
      </w:r>
      <w:proofErr w:type="spellEnd"/>
      <w:r w:rsidR="006E3CD1">
        <w:rPr>
          <w:sz w:val="20"/>
        </w:rPr>
        <w:t xml:space="preserve"> size range </w:t>
      </w:r>
      <w:r w:rsidR="00201A1F">
        <w:rPr>
          <w:sz w:val="20"/>
        </w:rPr>
        <w:fldChar w:fldCharType="begin"/>
      </w:r>
      <w:r w:rsidR="0021404A">
        <w:rPr>
          <w:sz w:val="20"/>
        </w:rPr>
        <w:instrText xml:space="preserve"> ADDIN ZOTERO_ITEM CSL_CITATION {"citationID":"azJTgujD","properties":{"formattedCitation":"{\\rtf [1], [4]\\uc0\\u8211{}[10]}","plainCitation":"[1], [4]–[10]"},"citationItems":[{"id":108,"uris":["http://zotero.org/users/local/DF3NUDBF/items/WHM3954I"],"uri":["http://zotero.org/users/local/DF3NUDBF/items/WHM3954I"],"itemData":{"id":108,"type":"article-journal","title":"Synthesis of nanoparticles and its effect on properties of elastomeric nanocomposites","container-title":"Journal of Nanoparticle Research","page":"2093-2099","volume":"12","issue":"6","ISSN":"1388-0764","journalAbbreviation":"Journal of Nanoparticle Research","author":[{"family":"Shimpi","given":"NG"},{"family":"Mishra","given":"S"}],"issued":{"date-parts":[["2010"]]}}},{"id":109,"uris":["http://zotero.org/users/local/DF3NUDBF/items/PFFQZ7GG"],"uri":["http://zotero.org/users/local/DF3NUDBF/items/PFFQZ7GG"],"itemData":{"id":109,"type":"article-journal","title":"Comparison of nano CaCO3 and flyash filled with styrene butadiene rubber on mechanical and thermal properties","container-title":"Journal of Scientific and Industrial Research","page":"744","volume":"64","issue":"10","ISSN":"0022-4456","journalAbbreviation":"Journal of Scientific and Industrial Research","author":[{"family":"Mishra","given":"S"},{"family":"Shimpi","given":"NG"}],"issued":{"date-parts":[["2005"]]}}},{"id":110,"uris":["http://zotero.org/users/local/DF3NUDBF/items/JMCE8BVN"],"uri":["http://zotero.org/users/local/DF3NUDBF/items/JMCE8BVN"],"itemData":{"id":110,"type":"article-journal","title":"Synthesis of CaCO 3–P (MMA–BA) nanocomposite and its application in water based alkyd emulsion coating","container-title":"Progress in Organic Coatings","page":"632-637","volume":"72","issue":"4","ISSN":"0300-9440","journalAbbreviation":"Progress in Organic Coatings","author":[{"family":"Gumfekar","given":"SP"},{"family":"Kunte","given":"KJ"},{"family":"Ramjee","given":"L"},{"family":"Kate","given":"KH"},{"family":"Sonawane","given":"SH"}],"issued":{"date-parts":[["2011"]]}}},{"id":123,"uris":["http://zotero.org/users/local/DF3NUDBF/items/CRWR5T6G"],"uri":["http://zotero.org/users/local/DF3NUDBF/items/CRWR5T6G"],"itemData":{"id":123,"type":"article-journal","title":"Effect of the experimental parameters on calcium carbonate precipitation","container-title":"Chemical Engineering Transactions","page":"2119-2124","volume":"32","journalAbbreviation":"Chemical Engineering Transactions","author":[{"family":"Kirboga","given":"Semra"},{"family":"Oner","given":"Mualla"}],"issued":{"date-parts":[["2013"]]}}},{"id":124,"uris":["http://zotero.org/users/local/DF3NUDBF/items/ITXKIS3T"],"uri":["http://zotero.org/users/local/DF3NUDBF/items/ITXKIS3T"],"itemData":{"id":124,"type":"article-journal","title":"Particle morphology, habit, and size control of CaCO3 using reverse microemulsion technique","container-title":"Chemical Engineering Science","page":"3632-3642","volume":"63","issue":"14","ISSN":"0009-2509","journalAbbreviation":"Chemical Engineering Science","author":[{"family":"Tai","given":"Clifford Y"},{"family":"Chen","given":"Chih-kuang"}],"issued":{"date-parts":[["2008"]]}}},{"id":125,"uris":["http://zotero.org/users/local/DF3NUDBF/items/KV3J6EQ3"],"uri":["http://zotero.org/users/local/DF3NUDBF/items/KV3J6EQ3"],"itemData":{"id":125,"type":"article-journal","title":"Control of colloidal CaCO3 suspension by using biodegradable polymers during fabrication","container-title":"Beni-Suef University Journal of Basic and Applied Sciences","page":"60-70","volume":"4","issue":"1","ISSN":"2314-8535","journalAbbreviation":"Beni-Suef University Journal of Basic and Applied Sciences","author":[{"family":"Hanafy","given":"Nemany Abdelhamid Nemany"},{"family":"Giorgi","given":"Maria Luisa","non-dropping-particle":"De"},{"family":"Nobile","given":"Concetta"},{"family":"Rinaldi","given":"Ross"},{"family":"Leporatti","given":"Stefano"}],"issued":{"date-parts":[["2015"]]}}},{"id":126,"uris":["http://zotero.org/users/local/DF3NUDBF/items/XW8WRTMB"],"uri":["http://zotero.org/users/local/DF3NUDBF/items/XW8WRTMB"],"itemData":{"id":126,"type":"article-journal","title":"Controlling factors and mechanism of reactive crystallization of calcium carbonate polymorphs from calcium hydroxide suspensions","container-title":"Journal of Crystal Growth","page":"323-332","volume":"236","issue":"1","ISSN":"0022-0248","journalAbbreviation":"Journal of Crystal Growth","author":[{"family":"Kitamura","given":"Mitsutaka"},{"family":"Konno","given":"Haruo"},{"family":"Yasui","given":"Atsunari"},{"family":"Masuoka","given":"Hirokatsu"}],"issued":{"date-parts":[["2002"]]}}},{"id":100,"uris":["http://zotero.org/users/local/DF3NUDBF/items/9C62SEVS"],"uri":["http://zotero.org/users/local/DF3NUDBF/items/9C62SEVS"],"itemData":{"id":100,"type":"article-journal","title":"Protein—calcium carbonate coprecipitation: a tool for protein encapsulation","container-title":"Biotechnology progress","page":"918-925","volume":"21","issue":"3","ISSN":"1520-6033","journalAbbreviation":"Biotechnology progress","author":[{"family":"Petrov","given":"Alexander I"},{"family":"Volodkin","given":"Dmitry V"},{"family":"Sukhorukov","given":"Gleb B"}],"issued":{"date-parts":[["2005"]]}}}],"schema":"https://github.com/citation-style-language/schema/raw/master/csl-citation.json"} </w:instrText>
      </w:r>
      <w:r w:rsidR="00201A1F">
        <w:rPr>
          <w:sz w:val="20"/>
        </w:rPr>
        <w:fldChar w:fldCharType="separate"/>
      </w:r>
      <w:r w:rsidR="00197D26" w:rsidRPr="00197D26">
        <w:rPr>
          <w:sz w:val="20"/>
          <w:szCs w:val="24"/>
        </w:rPr>
        <w:t>[1, 4–10]</w:t>
      </w:r>
      <w:r w:rsidR="00201A1F">
        <w:rPr>
          <w:sz w:val="20"/>
        </w:rPr>
        <w:fldChar w:fldCharType="end"/>
      </w:r>
      <w:r w:rsidR="00D66BC9">
        <w:rPr>
          <w:sz w:val="20"/>
        </w:rPr>
        <w:t>. The m</w:t>
      </w:r>
      <w:r w:rsidR="00B10556">
        <w:rPr>
          <w:sz w:val="20"/>
        </w:rPr>
        <w:t>embrane filtration and c</w:t>
      </w:r>
      <w:r w:rsidR="0013650F">
        <w:rPr>
          <w:sz w:val="20"/>
        </w:rPr>
        <w:t>entrifugation approach</w:t>
      </w:r>
      <w:r w:rsidR="003D09A6">
        <w:rPr>
          <w:sz w:val="20"/>
        </w:rPr>
        <w:t>es</w:t>
      </w:r>
      <w:r w:rsidR="00B10556">
        <w:rPr>
          <w:sz w:val="20"/>
        </w:rPr>
        <w:t xml:space="preserve"> are </w:t>
      </w:r>
      <w:r w:rsidR="00D66BC9">
        <w:rPr>
          <w:sz w:val="20"/>
        </w:rPr>
        <w:t xml:space="preserve">two </w:t>
      </w:r>
      <w:r w:rsidR="00F9241D">
        <w:rPr>
          <w:sz w:val="20"/>
        </w:rPr>
        <w:t>simple</w:t>
      </w:r>
      <w:r w:rsidR="00D66BC9">
        <w:rPr>
          <w:sz w:val="20"/>
        </w:rPr>
        <w:t xml:space="preserve"> and </w:t>
      </w:r>
      <w:r w:rsidR="0013650F">
        <w:rPr>
          <w:sz w:val="20"/>
        </w:rPr>
        <w:t>low</w:t>
      </w:r>
      <w:r w:rsidR="00D66BC9">
        <w:rPr>
          <w:sz w:val="20"/>
        </w:rPr>
        <w:t>-</w:t>
      </w:r>
      <w:r w:rsidR="0013650F">
        <w:rPr>
          <w:sz w:val="20"/>
        </w:rPr>
        <w:t>cost</w:t>
      </w:r>
      <w:r w:rsidR="00D66BC9">
        <w:rPr>
          <w:sz w:val="20"/>
        </w:rPr>
        <w:t xml:space="preserve"> approaches for fabricating CaCO</w:t>
      </w:r>
      <w:r w:rsidR="00D66BC9" w:rsidRPr="00D66BC9">
        <w:rPr>
          <w:sz w:val="20"/>
          <w:vertAlign w:val="subscript"/>
        </w:rPr>
        <w:t>3</w:t>
      </w:r>
      <w:r w:rsidR="00D66BC9">
        <w:rPr>
          <w:sz w:val="20"/>
        </w:rPr>
        <w:t xml:space="preserve"> </w:t>
      </w:r>
      <w:r w:rsidR="00D66BC9" w:rsidRPr="00EB30CF">
        <w:rPr>
          <w:sz w:val="20"/>
        </w:rPr>
        <w:t>μ-spheres</w:t>
      </w:r>
      <w:r w:rsidR="00D66BC9">
        <w:rPr>
          <w:sz w:val="20"/>
        </w:rPr>
        <w:t xml:space="preserve">. </w:t>
      </w:r>
      <w:r w:rsidR="00BE4505" w:rsidRPr="00EA50DF">
        <w:rPr>
          <w:sz w:val="20"/>
        </w:rPr>
        <w:t>The m</w:t>
      </w:r>
      <w:r w:rsidR="004A5825" w:rsidRPr="00EA50DF">
        <w:rPr>
          <w:sz w:val="20"/>
        </w:rPr>
        <w:t xml:space="preserve">embrane filtration approach </w:t>
      </w:r>
      <w:r w:rsidR="00756F39" w:rsidRPr="00EA50DF">
        <w:rPr>
          <w:sz w:val="20"/>
        </w:rPr>
        <w:t>is based on pressure-driven separation of micro</w:t>
      </w:r>
      <w:r w:rsidR="00D66BC9">
        <w:rPr>
          <w:sz w:val="20"/>
        </w:rPr>
        <w:t xml:space="preserve">spheres </w:t>
      </w:r>
      <w:r w:rsidR="00756F39" w:rsidRPr="00EA50DF">
        <w:rPr>
          <w:sz w:val="20"/>
        </w:rPr>
        <w:t>from the solutio</w:t>
      </w:r>
      <w:r w:rsidR="001258C5">
        <w:rPr>
          <w:sz w:val="20"/>
        </w:rPr>
        <w:t>n</w:t>
      </w:r>
      <w:r w:rsidR="000862B5">
        <w:rPr>
          <w:sz w:val="20"/>
        </w:rPr>
        <w:t xml:space="preserve"> </w:t>
      </w:r>
      <w:r w:rsidR="00201A1F">
        <w:rPr>
          <w:sz w:val="20"/>
        </w:rPr>
        <w:fldChar w:fldCharType="begin"/>
      </w:r>
      <w:r w:rsidR="00197D26">
        <w:rPr>
          <w:sz w:val="20"/>
        </w:rPr>
        <w:instrText xml:space="preserve"> ADDIN ZOTERO_ITEM CSL_CITATION {"citationID":"anmnvph5p","properties":{"formattedCitation":"[11]","plainCitation":"[11]"},"citationItems":[{"id":113,"uris":["http://zotero.org/users/local/DF3NUDBF/items/7QT4AUSH"],"uri":["http://zotero.org/users/local/DF3NUDBF/items/7QT4AUSH"],"itemData":{"id":113,"type":"article-journal","title":"Dry degumming of vegetable oils by membrane filtration","container-title":"Desalination","page":"149-153","volume":"148","issue":"1","ISSN":"0011-9164","journalAbbreviation":"Desalination","author":[{"family":"Koris","given":"Andras"},{"family":"Vatai","given":"Gyula"}],"issued":{"date-parts":[["2002"]]}}}],"schema":"https://github.com/citation-style-language/schema/raw/master/csl-citation.json"} </w:instrText>
      </w:r>
      <w:r w:rsidR="00201A1F">
        <w:rPr>
          <w:sz w:val="20"/>
        </w:rPr>
        <w:fldChar w:fldCharType="separate"/>
      </w:r>
      <w:r w:rsidR="00197D26" w:rsidRPr="00197D26">
        <w:rPr>
          <w:sz w:val="20"/>
        </w:rPr>
        <w:t>[11]</w:t>
      </w:r>
      <w:r w:rsidR="00201A1F">
        <w:rPr>
          <w:sz w:val="20"/>
        </w:rPr>
        <w:fldChar w:fldCharType="end"/>
      </w:r>
      <w:r w:rsidR="00756F39" w:rsidRPr="0092290D">
        <w:rPr>
          <w:sz w:val="20"/>
        </w:rPr>
        <w:t>.</w:t>
      </w:r>
      <w:r w:rsidR="00756F39" w:rsidRPr="00EA50DF">
        <w:rPr>
          <w:sz w:val="20"/>
        </w:rPr>
        <w:t xml:space="preserve"> A</w:t>
      </w:r>
      <w:r w:rsidR="004A5825" w:rsidRPr="00EA50DF">
        <w:rPr>
          <w:sz w:val="20"/>
        </w:rPr>
        <w:t xml:space="preserve"> vacuum pump can aid in applying pressure </w:t>
      </w:r>
      <w:r w:rsidR="00756F39" w:rsidRPr="00EA50DF">
        <w:rPr>
          <w:sz w:val="20"/>
        </w:rPr>
        <w:t xml:space="preserve">(lower than the atmospheric pressure) </w:t>
      </w:r>
      <w:r w:rsidR="004A5825" w:rsidRPr="00EA50DF">
        <w:rPr>
          <w:sz w:val="20"/>
        </w:rPr>
        <w:t xml:space="preserve">to the filtration equipment </w:t>
      </w:r>
      <w:r w:rsidR="00542146" w:rsidRPr="00EA50DF">
        <w:rPr>
          <w:sz w:val="20"/>
        </w:rPr>
        <w:t>for faster separation.</w:t>
      </w:r>
      <w:r w:rsidR="00460468">
        <w:rPr>
          <w:sz w:val="20"/>
        </w:rPr>
        <w:t xml:space="preserve"> </w:t>
      </w:r>
      <w:r w:rsidR="004A5825" w:rsidRPr="00EA50DF">
        <w:rPr>
          <w:sz w:val="20"/>
        </w:rPr>
        <w:t xml:space="preserve">The centrifugation approach is </w:t>
      </w:r>
      <w:r w:rsidR="00BE4505" w:rsidRPr="00EA50DF">
        <w:rPr>
          <w:sz w:val="20"/>
        </w:rPr>
        <w:t xml:space="preserve">based on centrifugal force-driven </w:t>
      </w:r>
      <w:r w:rsidR="00535459" w:rsidRPr="00EA50DF">
        <w:rPr>
          <w:sz w:val="20"/>
        </w:rPr>
        <w:t>sedimentation</w:t>
      </w:r>
      <w:r w:rsidR="00BE4505" w:rsidRPr="00EA50DF">
        <w:rPr>
          <w:sz w:val="20"/>
        </w:rPr>
        <w:t xml:space="preserve"> of micro</w:t>
      </w:r>
      <w:r w:rsidR="00D66BC9">
        <w:rPr>
          <w:sz w:val="20"/>
        </w:rPr>
        <w:t>spheres</w:t>
      </w:r>
      <w:r w:rsidR="00535459" w:rsidRPr="00EA50DF">
        <w:rPr>
          <w:sz w:val="20"/>
        </w:rPr>
        <w:t xml:space="preserve"> </w:t>
      </w:r>
      <w:r w:rsidR="00901BAC" w:rsidRPr="00EA50DF">
        <w:rPr>
          <w:sz w:val="20"/>
        </w:rPr>
        <w:t>in</w:t>
      </w:r>
      <w:r w:rsidR="00535459" w:rsidRPr="00EA50DF">
        <w:rPr>
          <w:sz w:val="20"/>
        </w:rPr>
        <w:t xml:space="preserve"> the solution</w:t>
      </w:r>
      <w:r w:rsidR="000862B5">
        <w:rPr>
          <w:sz w:val="20"/>
        </w:rPr>
        <w:t xml:space="preserve"> </w:t>
      </w:r>
      <w:r w:rsidR="00201A1F">
        <w:rPr>
          <w:sz w:val="20"/>
        </w:rPr>
        <w:fldChar w:fldCharType="begin"/>
      </w:r>
      <w:r w:rsidR="00197D26">
        <w:rPr>
          <w:sz w:val="20"/>
        </w:rPr>
        <w:instrText xml:space="preserve"> ADDIN ZOTERO_ITEM CSL_CITATION {"citationID":"1oros0ccfk","properties":{"formattedCitation":"[12]","plainCitation":"[12]"},"citationItems":[{"id":114,"uris":["http://zotero.org/users/local/DF3NUDBF/items/QXX9BBGD"],"uri":["http://zotero.org/users/local/DF3NUDBF/items/QXX9BBGD"],"itemData":{"id":114,"type":"article-journal","title":"A Review on Centrifugation in the Pharmaceutical Industry","container-title":"American Journal of Biomedical Engineering","page":"67-78","volume":"5","issue":"2","ISSN":"2163-1077","journalAbbreviation":"American Journal of Biomedical Engineering","author":[{"family":"Majekodunmi","given":"Stephen Olaribigbe"}],"issued":{"date-parts":[["2015"]]}}}],"schema":"https://github.com/citation-style-language/schema/raw/master/csl-citation.json"} </w:instrText>
      </w:r>
      <w:r w:rsidR="00201A1F">
        <w:rPr>
          <w:sz w:val="20"/>
        </w:rPr>
        <w:fldChar w:fldCharType="separate"/>
      </w:r>
      <w:r w:rsidR="00197D26" w:rsidRPr="00197D26">
        <w:rPr>
          <w:sz w:val="20"/>
        </w:rPr>
        <w:t>[12]</w:t>
      </w:r>
      <w:r w:rsidR="00201A1F">
        <w:rPr>
          <w:sz w:val="20"/>
        </w:rPr>
        <w:fldChar w:fldCharType="end"/>
      </w:r>
      <w:r w:rsidR="00535459" w:rsidRPr="00EA50DF">
        <w:rPr>
          <w:sz w:val="20"/>
        </w:rPr>
        <w:t>.</w:t>
      </w:r>
      <w:r w:rsidR="004A5825" w:rsidRPr="00EA50DF">
        <w:rPr>
          <w:sz w:val="20"/>
        </w:rPr>
        <w:t xml:space="preserve"> </w:t>
      </w:r>
    </w:p>
    <w:p w:rsidR="0022293E" w:rsidRDefault="0022293E" w:rsidP="0022293E">
      <w:pPr>
        <w:pStyle w:val="ListParagraph"/>
        <w:spacing w:after="0" w:line="240" w:lineRule="auto"/>
        <w:ind w:left="0"/>
        <w:jc w:val="both"/>
        <w:rPr>
          <w:rFonts w:ascii="Times New Roman" w:hAnsi="Times New Roman"/>
          <w:sz w:val="20"/>
        </w:rPr>
      </w:pPr>
    </w:p>
    <w:p w:rsidR="00C2516E" w:rsidRDefault="00D66BC9" w:rsidP="009165D9">
      <w:pPr>
        <w:pStyle w:val="ListParagraph"/>
        <w:spacing w:after="0" w:line="240" w:lineRule="auto"/>
        <w:ind w:left="0"/>
        <w:jc w:val="both"/>
        <w:rPr>
          <w:sz w:val="20"/>
        </w:rPr>
      </w:pPr>
      <w:r w:rsidRPr="00D66BC9">
        <w:rPr>
          <w:rFonts w:ascii="Times New Roman" w:hAnsi="Times New Roman"/>
          <w:sz w:val="20"/>
        </w:rPr>
        <w:lastRenderedPageBreak/>
        <w:t xml:space="preserve">Deionized water </w:t>
      </w:r>
      <w:r w:rsidR="00F8425B">
        <w:rPr>
          <w:rFonts w:ascii="Times New Roman" w:hAnsi="Times New Roman"/>
          <w:sz w:val="20"/>
        </w:rPr>
        <w:t xml:space="preserve">(with resistivity of </w:t>
      </w:r>
      <w:r w:rsidR="00F8425B" w:rsidRPr="00F8425B">
        <w:rPr>
          <w:rFonts w:ascii="Times New Roman" w:hAnsi="Times New Roman"/>
          <w:sz w:val="20"/>
        </w:rPr>
        <w:t xml:space="preserve">18 </w:t>
      </w:r>
      <w:proofErr w:type="spellStart"/>
      <w:r w:rsidR="00F8425B" w:rsidRPr="00F8425B">
        <w:rPr>
          <w:rFonts w:ascii="Times New Roman" w:hAnsi="Times New Roman"/>
          <w:sz w:val="20"/>
        </w:rPr>
        <w:t>MΩ·cm</w:t>
      </w:r>
      <w:proofErr w:type="spellEnd"/>
      <w:r w:rsidR="00F8425B">
        <w:rPr>
          <w:rFonts w:ascii="Times New Roman" w:hAnsi="Times New Roman"/>
          <w:sz w:val="20"/>
        </w:rPr>
        <w:t xml:space="preserve">) </w:t>
      </w:r>
      <w:r w:rsidRPr="00D66BC9">
        <w:rPr>
          <w:rFonts w:ascii="Times New Roman" w:hAnsi="Times New Roman"/>
          <w:sz w:val="20"/>
        </w:rPr>
        <w:t>is commonly used in the fabrication of CaCO</w:t>
      </w:r>
      <w:r w:rsidRPr="003763C8">
        <w:rPr>
          <w:rFonts w:ascii="Times New Roman" w:hAnsi="Times New Roman"/>
          <w:sz w:val="20"/>
          <w:vertAlign w:val="subscript"/>
        </w:rPr>
        <w:t>3</w:t>
      </w:r>
      <w:r w:rsidRPr="00D66BC9">
        <w:rPr>
          <w:rFonts w:ascii="Times New Roman" w:hAnsi="Times New Roman"/>
          <w:sz w:val="20"/>
        </w:rPr>
        <w:t xml:space="preserve"> μ-spheres using precipitation reaction between calcium chloride (CaCl</w:t>
      </w:r>
      <w:r w:rsidRPr="003763C8">
        <w:rPr>
          <w:rFonts w:ascii="Times New Roman" w:hAnsi="Times New Roman"/>
          <w:sz w:val="20"/>
          <w:vertAlign w:val="subscript"/>
        </w:rPr>
        <w:t>2</w:t>
      </w:r>
      <w:r w:rsidRPr="00D66BC9">
        <w:rPr>
          <w:rFonts w:ascii="Times New Roman" w:hAnsi="Times New Roman"/>
          <w:sz w:val="20"/>
        </w:rPr>
        <w:t>) and sodium carbonate (Na</w:t>
      </w:r>
      <w:r w:rsidRPr="003763C8">
        <w:rPr>
          <w:rFonts w:ascii="Times New Roman" w:hAnsi="Times New Roman"/>
          <w:sz w:val="20"/>
          <w:vertAlign w:val="subscript"/>
        </w:rPr>
        <w:t>2</w:t>
      </w:r>
      <w:r w:rsidRPr="00D66BC9">
        <w:rPr>
          <w:rFonts w:ascii="Times New Roman" w:hAnsi="Times New Roman"/>
          <w:sz w:val="20"/>
        </w:rPr>
        <w:t>CO</w:t>
      </w:r>
      <w:r w:rsidRPr="003763C8">
        <w:rPr>
          <w:rFonts w:ascii="Times New Roman" w:hAnsi="Times New Roman"/>
          <w:sz w:val="20"/>
          <w:vertAlign w:val="subscript"/>
        </w:rPr>
        <w:t>3</w:t>
      </w:r>
      <w:r w:rsidRPr="00D66BC9">
        <w:rPr>
          <w:rFonts w:ascii="Times New Roman" w:hAnsi="Times New Roman"/>
          <w:sz w:val="20"/>
        </w:rPr>
        <w:t>) solutions under vigorous stirring. However, in the current work distilled water was used throughout the experiments.</w:t>
      </w:r>
      <w:r>
        <w:rPr>
          <w:rFonts w:ascii="Times New Roman" w:hAnsi="Times New Roman"/>
          <w:sz w:val="20"/>
        </w:rPr>
        <w:t xml:space="preserve"> Furthermore, the easy-to-use </w:t>
      </w:r>
      <w:r w:rsidRPr="00D66BC9">
        <w:rPr>
          <w:rFonts w:ascii="Times New Roman" w:hAnsi="Times New Roman"/>
          <w:sz w:val="20"/>
        </w:rPr>
        <w:t>fabrication membrane filtration and centrifugation approaches were tested in th</w:t>
      </w:r>
      <w:r w:rsidR="00D45078">
        <w:rPr>
          <w:rFonts w:ascii="Times New Roman" w:hAnsi="Times New Roman"/>
          <w:sz w:val="20"/>
        </w:rPr>
        <w:t xml:space="preserve">e current work </w:t>
      </w:r>
      <w:r w:rsidRPr="00D66BC9">
        <w:rPr>
          <w:rFonts w:ascii="Times New Roman" w:hAnsi="Times New Roman"/>
          <w:sz w:val="20"/>
        </w:rPr>
        <w:t>in order to achieve uniformly-shaped CaCO</w:t>
      </w:r>
      <w:r w:rsidRPr="00D66BC9">
        <w:rPr>
          <w:rFonts w:ascii="Times New Roman" w:hAnsi="Times New Roman"/>
          <w:sz w:val="20"/>
          <w:vertAlign w:val="subscript"/>
        </w:rPr>
        <w:t xml:space="preserve">3 </w:t>
      </w:r>
      <w:r w:rsidRPr="00D66BC9">
        <w:rPr>
          <w:rFonts w:ascii="Times New Roman" w:hAnsi="Times New Roman"/>
          <w:sz w:val="20"/>
        </w:rPr>
        <w:t>μ-spheres with narrow size distribution.</w:t>
      </w:r>
      <w:r w:rsidR="00D45078">
        <w:rPr>
          <w:rFonts w:ascii="Times New Roman" w:hAnsi="Times New Roman"/>
          <w:sz w:val="20"/>
        </w:rPr>
        <w:t xml:space="preserve"> </w:t>
      </w:r>
      <w:r w:rsidR="00EE5466" w:rsidRPr="00D45078">
        <w:rPr>
          <w:rFonts w:ascii="Times New Roman" w:hAnsi="Times New Roman"/>
          <w:sz w:val="20"/>
        </w:rPr>
        <w:t xml:space="preserve">Mixing procedure of solutions, stirring speeds, drying techniques, types of filter paper, and </w:t>
      </w:r>
      <w:r w:rsidR="00AC78FD" w:rsidRPr="00D45078">
        <w:rPr>
          <w:rFonts w:ascii="Times New Roman" w:hAnsi="Times New Roman"/>
          <w:sz w:val="20"/>
        </w:rPr>
        <w:t>centrifugation</w:t>
      </w:r>
      <w:r w:rsidR="00314BC3" w:rsidRPr="00D45078">
        <w:rPr>
          <w:rFonts w:ascii="Times New Roman" w:hAnsi="Times New Roman"/>
          <w:sz w:val="20"/>
        </w:rPr>
        <w:t xml:space="preserve"> time</w:t>
      </w:r>
      <w:r w:rsidR="00FB4715" w:rsidRPr="00D45078">
        <w:rPr>
          <w:rFonts w:ascii="Times New Roman" w:hAnsi="Times New Roman"/>
          <w:sz w:val="20"/>
        </w:rPr>
        <w:t>s</w:t>
      </w:r>
      <w:r w:rsidR="00EE5466" w:rsidRPr="00D45078">
        <w:rPr>
          <w:rFonts w:ascii="Times New Roman" w:hAnsi="Times New Roman"/>
          <w:sz w:val="20"/>
        </w:rPr>
        <w:t xml:space="preserve"> are some of the </w:t>
      </w:r>
      <w:r w:rsidR="003C4FDF" w:rsidRPr="00D45078">
        <w:rPr>
          <w:rFonts w:ascii="Times New Roman" w:hAnsi="Times New Roman"/>
          <w:sz w:val="20"/>
        </w:rPr>
        <w:t xml:space="preserve">experimental factors </w:t>
      </w:r>
      <w:r w:rsidR="00EE5466" w:rsidRPr="00D45078">
        <w:rPr>
          <w:rFonts w:ascii="Times New Roman" w:hAnsi="Times New Roman"/>
          <w:sz w:val="20"/>
        </w:rPr>
        <w:t xml:space="preserve">that need to be evaluated for their potential to influence the formation of </w:t>
      </w:r>
      <w:r w:rsidR="00941CB8" w:rsidRPr="00D45078">
        <w:rPr>
          <w:rFonts w:ascii="Times New Roman" w:hAnsi="Times New Roman"/>
          <w:sz w:val="20"/>
        </w:rPr>
        <w:t>uniformly-shaped</w:t>
      </w:r>
      <w:r w:rsidR="00C25D67" w:rsidRPr="00D45078">
        <w:rPr>
          <w:rFonts w:ascii="Times New Roman" w:hAnsi="Times New Roman"/>
          <w:sz w:val="20"/>
        </w:rPr>
        <w:t xml:space="preserve"> and </w:t>
      </w:r>
      <w:proofErr w:type="spellStart"/>
      <w:r w:rsidR="00C25D67" w:rsidRPr="00D45078">
        <w:rPr>
          <w:rFonts w:ascii="Times New Roman" w:hAnsi="Times New Roman"/>
          <w:sz w:val="20"/>
        </w:rPr>
        <w:t>monodispersed</w:t>
      </w:r>
      <w:proofErr w:type="spellEnd"/>
      <w:r w:rsidR="00C25D67" w:rsidRPr="00D45078">
        <w:rPr>
          <w:rFonts w:ascii="Times New Roman" w:hAnsi="Times New Roman"/>
          <w:sz w:val="20"/>
        </w:rPr>
        <w:t xml:space="preserve"> </w:t>
      </w:r>
      <w:r w:rsidR="00EE5466" w:rsidRPr="00D45078">
        <w:rPr>
          <w:rFonts w:ascii="Times New Roman" w:hAnsi="Times New Roman"/>
          <w:sz w:val="20"/>
        </w:rPr>
        <w:t>CaCO</w:t>
      </w:r>
      <w:r w:rsidR="00EE5466" w:rsidRPr="00D45078">
        <w:rPr>
          <w:rFonts w:ascii="Times New Roman" w:hAnsi="Times New Roman"/>
          <w:sz w:val="20"/>
          <w:vertAlign w:val="subscript"/>
        </w:rPr>
        <w:t>3</w:t>
      </w:r>
      <w:r w:rsidR="00EE5466" w:rsidRPr="00D45078">
        <w:rPr>
          <w:rFonts w:ascii="Times New Roman" w:hAnsi="Times New Roman"/>
          <w:sz w:val="20"/>
        </w:rPr>
        <w:t xml:space="preserve"> </w:t>
      </w:r>
      <w:r w:rsidR="00960A19" w:rsidRPr="00D45078">
        <w:rPr>
          <w:rFonts w:ascii="Times New Roman" w:hAnsi="Times New Roman"/>
          <w:sz w:val="20"/>
        </w:rPr>
        <w:t>μ</w:t>
      </w:r>
      <w:r w:rsidR="00836424" w:rsidRPr="00D45078">
        <w:rPr>
          <w:rFonts w:ascii="Times New Roman" w:hAnsi="Times New Roman"/>
          <w:sz w:val="20"/>
        </w:rPr>
        <w:t>-</w:t>
      </w:r>
      <w:r w:rsidR="00960A19" w:rsidRPr="00D45078">
        <w:rPr>
          <w:rFonts w:ascii="Times New Roman" w:hAnsi="Times New Roman"/>
          <w:sz w:val="20"/>
        </w:rPr>
        <w:t>spheres</w:t>
      </w:r>
      <w:r w:rsidR="00007820" w:rsidRPr="00D45078">
        <w:rPr>
          <w:rFonts w:ascii="Times New Roman" w:hAnsi="Times New Roman"/>
          <w:sz w:val="20"/>
        </w:rPr>
        <w:t xml:space="preserve"> </w:t>
      </w:r>
      <w:r w:rsidR="00201A1F" w:rsidRPr="00D45078">
        <w:rPr>
          <w:rFonts w:ascii="Times New Roman" w:hAnsi="Times New Roman"/>
          <w:sz w:val="20"/>
        </w:rPr>
        <w:fldChar w:fldCharType="begin"/>
      </w:r>
      <w:r w:rsidR="00197D26">
        <w:rPr>
          <w:rFonts w:ascii="Times New Roman" w:hAnsi="Times New Roman"/>
          <w:sz w:val="20"/>
        </w:rPr>
        <w:instrText xml:space="preserve"> ADDIN ZOTERO_ITEM CSL_CITATION {"citationID":"6MAedwKm","properties":{"formattedCitation":"{\\rtf [13]\\uc0\\u8211{}[15]}","plainCitation":"[13]–[15]"},"citationItems":[{"id":115,"uris":["http://zotero.org/users/local/DF3NUDBF/items/EEB97AGP"],"uri":["http://zotero.org/users/local/DF3NUDBF/items/EEB97AGP"],"itemData":{"id":115,"type":"article-journal","title":"Process intensification: precipitation of calcium carbonate using narrow channel reactors","container-title":"Chemical Engineering Research and Design","page":"766-772","volume":"81","issue":"7","ISSN":"0263-8762","journalAbbreviation":"Chemical Engineering Research and Design","author":[{"family":"Trippa","given":"G"},{"family":"Jachuck","given":"RJJ"}],"issued":{"date-parts":[["2003"]]}}},{"id":116,"uris":["http://zotero.org/users/local/DF3NUDBF/items/9XT2XE9G"],"uri":["http://zotero.org/users/local/DF3NUDBF/items/9XT2XE9G"],"itemData":{"id":116,"type":"article-journal","title":"Influence of stirring speed and stirring time on distribution of particles in cast metal matrix composite","container-title":"Journal of Materials Processing Technology","page":"268-273","volume":"171","issue":"2","ISSN":"0924-0136","journalAbbreviation":"Journal of Materials Processing Technology","author":[{"family":"Prabu","given":"S Balasivanandha"},{"family":"Karunamoorthy","given":"L"},{"family":"Kathiresan","given":"S"},{"family":"Mohan","given":"B"}],"issued":{"date-parts":[["2006"]]}}},{"id":117,"uris":["http://zotero.org/users/local/DF3NUDBF/items/TBH4X2NN"],"uri":["http://zotero.org/users/local/DF3NUDBF/items/TBH4X2NN"],"itemData":{"id":117,"type":"article-journal","title":"Nanoseparations: strategies for size and/or shape-selective purification of nanoparticles","container-title":"Current Opinion in Colloid &amp; Interface Science","page":"135-148","volume":"16","issue":"2","ISSN":"1359-0294","journalAbbreviation":"Current Opinion in Colloid &amp; Interface Science","author":[{"family":"Kowalczyk","given":"Bartlomiej"},{"family":"Lagzi","given":"István"},{"family":"Grzybowski","given":"Bartosz A"}],"issued":{"date-parts":[["2011"]]}}}],"schema":"https://github.com/citation-style-language/schema/raw/master/csl-citation.json"} </w:instrText>
      </w:r>
      <w:r w:rsidR="00201A1F" w:rsidRPr="00D45078">
        <w:rPr>
          <w:rFonts w:ascii="Times New Roman" w:hAnsi="Times New Roman"/>
          <w:sz w:val="20"/>
        </w:rPr>
        <w:fldChar w:fldCharType="separate"/>
      </w:r>
      <w:r w:rsidR="00197D26" w:rsidRPr="00197D26">
        <w:rPr>
          <w:rFonts w:ascii="Times New Roman" w:hAnsi="Times New Roman"/>
          <w:sz w:val="20"/>
          <w:szCs w:val="24"/>
        </w:rPr>
        <w:t>[13–15]</w:t>
      </w:r>
      <w:r w:rsidR="00201A1F" w:rsidRPr="00D45078">
        <w:rPr>
          <w:rFonts w:ascii="Times New Roman" w:hAnsi="Times New Roman"/>
          <w:sz w:val="20"/>
        </w:rPr>
        <w:fldChar w:fldCharType="end"/>
      </w:r>
      <w:r w:rsidR="00A53BE7" w:rsidRPr="00D45078">
        <w:rPr>
          <w:rFonts w:ascii="Times New Roman" w:hAnsi="Times New Roman"/>
          <w:sz w:val="20"/>
        </w:rPr>
        <w:t xml:space="preserve">. </w:t>
      </w:r>
      <w:r w:rsidR="00007820" w:rsidRPr="00D45078">
        <w:rPr>
          <w:rFonts w:ascii="Times New Roman" w:hAnsi="Times New Roman"/>
          <w:sz w:val="20"/>
        </w:rPr>
        <w:t>L</w:t>
      </w:r>
      <w:r w:rsidR="00AC219A" w:rsidRPr="00D45078">
        <w:rPr>
          <w:rFonts w:ascii="Times New Roman" w:hAnsi="Times New Roman"/>
          <w:sz w:val="20"/>
        </w:rPr>
        <w:t>imited</w:t>
      </w:r>
      <w:r w:rsidR="00BA645B" w:rsidRPr="00D45078">
        <w:rPr>
          <w:rFonts w:ascii="Times New Roman" w:hAnsi="Times New Roman"/>
          <w:sz w:val="20"/>
        </w:rPr>
        <w:t xml:space="preserve"> details are available in</w:t>
      </w:r>
      <w:r w:rsidR="00AC219A" w:rsidRPr="00D45078">
        <w:rPr>
          <w:rFonts w:ascii="Times New Roman" w:hAnsi="Times New Roman"/>
          <w:sz w:val="20"/>
        </w:rPr>
        <w:t xml:space="preserve"> literature regarding </w:t>
      </w:r>
      <w:r w:rsidR="00342E15" w:rsidRPr="00D45078">
        <w:rPr>
          <w:rFonts w:ascii="Times New Roman" w:hAnsi="Times New Roman"/>
          <w:sz w:val="20"/>
        </w:rPr>
        <w:t xml:space="preserve">the influence of </w:t>
      </w:r>
      <w:r w:rsidR="00EE5466" w:rsidRPr="00D45078">
        <w:rPr>
          <w:rFonts w:ascii="Times New Roman" w:hAnsi="Times New Roman"/>
          <w:sz w:val="20"/>
        </w:rPr>
        <w:t xml:space="preserve">mixing procedure of solutions, stirring speeds, drying techniques, types of filter paper, and </w:t>
      </w:r>
      <w:r w:rsidR="00AC78FD" w:rsidRPr="00D45078">
        <w:rPr>
          <w:rFonts w:ascii="Times New Roman" w:hAnsi="Times New Roman"/>
          <w:sz w:val="20"/>
        </w:rPr>
        <w:t>centrifugation</w:t>
      </w:r>
      <w:r w:rsidR="00314BC3" w:rsidRPr="00D45078">
        <w:rPr>
          <w:rFonts w:ascii="Times New Roman" w:hAnsi="Times New Roman"/>
          <w:sz w:val="20"/>
        </w:rPr>
        <w:t xml:space="preserve"> time</w:t>
      </w:r>
      <w:r w:rsidR="00FB4715" w:rsidRPr="00D45078">
        <w:rPr>
          <w:rFonts w:ascii="Times New Roman" w:hAnsi="Times New Roman"/>
          <w:sz w:val="20"/>
        </w:rPr>
        <w:t>s</w:t>
      </w:r>
      <w:r w:rsidR="00EE5466" w:rsidRPr="00D45078">
        <w:rPr>
          <w:rFonts w:ascii="Times New Roman" w:hAnsi="Times New Roman"/>
          <w:sz w:val="20"/>
        </w:rPr>
        <w:t xml:space="preserve"> on</w:t>
      </w:r>
      <w:r w:rsidR="006633D2" w:rsidRPr="00D45078">
        <w:rPr>
          <w:rFonts w:ascii="Times New Roman" w:hAnsi="Times New Roman"/>
          <w:sz w:val="20"/>
        </w:rPr>
        <w:t xml:space="preserve"> the</w:t>
      </w:r>
      <w:r w:rsidR="00EE5466" w:rsidRPr="00D45078">
        <w:rPr>
          <w:rFonts w:ascii="Times New Roman" w:hAnsi="Times New Roman"/>
          <w:sz w:val="20"/>
        </w:rPr>
        <w:t xml:space="preserve"> formation of </w:t>
      </w:r>
      <w:r w:rsidR="00941CB8" w:rsidRPr="00D45078">
        <w:rPr>
          <w:rFonts w:ascii="Times New Roman" w:hAnsi="Times New Roman"/>
          <w:sz w:val="20"/>
        </w:rPr>
        <w:t>uniformly-shaped</w:t>
      </w:r>
      <w:r w:rsidR="00342E15" w:rsidRPr="00D45078">
        <w:rPr>
          <w:rFonts w:ascii="Times New Roman" w:hAnsi="Times New Roman"/>
          <w:sz w:val="20"/>
        </w:rPr>
        <w:t xml:space="preserve"> and </w:t>
      </w:r>
      <w:proofErr w:type="spellStart"/>
      <w:r w:rsidR="00342E15" w:rsidRPr="00D45078">
        <w:rPr>
          <w:rFonts w:ascii="Times New Roman" w:hAnsi="Times New Roman"/>
          <w:sz w:val="20"/>
        </w:rPr>
        <w:t>monodispersed</w:t>
      </w:r>
      <w:proofErr w:type="spellEnd"/>
      <w:r w:rsidR="00342E15" w:rsidRPr="00D45078">
        <w:rPr>
          <w:rFonts w:ascii="Times New Roman" w:hAnsi="Times New Roman"/>
          <w:sz w:val="20"/>
        </w:rPr>
        <w:t xml:space="preserve"> </w:t>
      </w:r>
      <w:r w:rsidR="00EE5466" w:rsidRPr="00D45078">
        <w:rPr>
          <w:rFonts w:ascii="Times New Roman" w:hAnsi="Times New Roman"/>
          <w:sz w:val="20"/>
        </w:rPr>
        <w:t>CaCO</w:t>
      </w:r>
      <w:r w:rsidR="00EE5466" w:rsidRPr="00D45078">
        <w:rPr>
          <w:rFonts w:ascii="Times New Roman" w:hAnsi="Times New Roman"/>
          <w:sz w:val="20"/>
          <w:vertAlign w:val="subscript"/>
        </w:rPr>
        <w:t>3</w:t>
      </w:r>
      <w:r w:rsidR="00EE5466" w:rsidRPr="00D45078">
        <w:rPr>
          <w:rFonts w:ascii="Times New Roman" w:hAnsi="Times New Roman"/>
          <w:sz w:val="20"/>
        </w:rPr>
        <w:t xml:space="preserve"> </w:t>
      </w:r>
      <w:r w:rsidR="00960A19" w:rsidRPr="00D45078">
        <w:rPr>
          <w:rFonts w:ascii="Times New Roman" w:hAnsi="Times New Roman"/>
          <w:sz w:val="20"/>
        </w:rPr>
        <w:t>μ-spheres</w:t>
      </w:r>
      <w:r w:rsidR="00673A37">
        <w:rPr>
          <w:rFonts w:ascii="Times New Roman" w:hAnsi="Times New Roman"/>
          <w:sz w:val="20"/>
        </w:rPr>
        <w:t xml:space="preserve"> using distilled water</w:t>
      </w:r>
      <w:r w:rsidR="00AC219A" w:rsidRPr="00D45078">
        <w:rPr>
          <w:rFonts w:ascii="Times New Roman" w:hAnsi="Times New Roman"/>
          <w:sz w:val="20"/>
        </w:rPr>
        <w:t>.</w:t>
      </w:r>
      <w:r w:rsidR="00EE5466" w:rsidRPr="00D45078">
        <w:rPr>
          <w:rFonts w:ascii="Times New Roman" w:hAnsi="Times New Roman"/>
          <w:sz w:val="20"/>
        </w:rPr>
        <w:t xml:space="preserve"> </w:t>
      </w:r>
      <w:r w:rsidR="005A538D" w:rsidRPr="00D45078">
        <w:rPr>
          <w:rFonts w:ascii="Times New Roman" w:hAnsi="Times New Roman"/>
          <w:sz w:val="20"/>
        </w:rPr>
        <w:t xml:space="preserve">Therefore, the </w:t>
      </w:r>
      <w:r w:rsidR="00202027" w:rsidRPr="00D45078">
        <w:rPr>
          <w:rFonts w:ascii="Times New Roman" w:hAnsi="Times New Roman"/>
          <w:sz w:val="20"/>
        </w:rPr>
        <w:t xml:space="preserve">aim </w:t>
      </w:r>
      <w:r w:rsidR="005A538D" w:rsidRPr="00D45078">
        <w:rPr>
          <w:rFonts w:ascii="Times New Roman" w:hAnsi="Times New Roman"/>
          <w:sz w:val="20"/>
        </w:rPr>
        <w:t>of the current work was</w:t>
      </w:r>
      <w:r w:rsidR="00202027" w:rsidRPr="00D45078">
        <w:rPr>
          <w:rFonts w:ascii="Times New Roman" w:hAnsi="Times New Roman"/>
          <w:sz w:val="20"/>
        </w:rPr>
        <w:t xml:space="preserve"> to gain further knowledge about </w:t>
      </w:r>
      <w:r w:rsidR="005A538D" w:rsidRPr="00D45078">
        <w:rPr>
          <w:rFonts w:ascii="Times New Roman" w:hAnsi="Times New Roman"/>
          <w:sz w:val="20"/>
        </w:rPr>
        <w:t>the influ</w:t>
      </w:r>
      <w:r w:rsidR="001F43F5" w:rsidRPr="00D45078">
        <w:rPr>
          <w:rFonts w:ascii="Times New Roman" w:hAnsi="Times New Roman"/>
          <w:sz w:val="20"/>
        </w:rPr>
        <w:t xml:space="preserve">ence of experimental factors in </w:t>
      </w:r>
      <w:r w:rsidR="00202027" w:rsidRPr="00D45078">
        <w:rPr>
          <w:rFonts w:ascii="Times New Roman" w:hAnsi="Times New Roman"/>
          <w:sz w:val="20"/>
        </w:rPr>
        <w:t>prepar</w:t>
      </w:r>
      <w:r w:rsidR="005A538D" w:rsidRPr="00D45078">
        <w:rPr>
          <w:rFonts w:ascii="Times New Roman" w:hAnsi="Times New Roman"/>
          <w:sz w:val="20"/>
        </w:rPr>
        <w:t>ing</w:t>
      </w:r>
      <w:r w:rsidR="00202027" w:rsidRPr="00D45078">
        <w:rPr>
          <w:rFonts w:ascii="Times New Roman" w:hAnsi="Times New Roman"/>
          <w:sz w:val="20"/>
        </w:rPr>
        <w:t xml:space="preserve"> </w:t>
      </w:r>
      <w:r w:rsidR="00941CB8" w:rsidRPr="00D45078">
        <w:rPr>
          <w:rFonts w:ascii="Times New Roman" w:hAnsi="Times New Roman"/>
          <w:sz w:val="20"/>
        </w:rPr>
        <w:t>uniformly-shaped</w:t>
      </w:r>
      <w:r w:rsidR="005A538D" w:rsidRPr="00D45078">
        <w:rPr>
          <w:rFonts w:ascii="Times New Roman" w:hAnsi="Times New Roman"/>
          <w:sz w:val="20"/>
        </w:rPr>
        <w:t xml:space="preserve"> </w:t>
      </w:r>
      <w:r w:rsidR="00FE0739" w:rsidRPr="00D45078">
        <w:rPr>
          <w:rFonts w:ascii="Times New Roman" w:hAnsi="Times New Roman"/>
          <w:sz w:val="20"/>
        </w:rPr>
        <w:t>CaCO</w:t>
      </w:r>
      <w:r w:rsidR="00FE0739" w:rsidRPr="00D45078">
        <w:rPr>
          <w:rFonts w:ascii="Times New Roman" w:hAnsi="Times New Roman"/>
          <w:sz w:val="20"/>
          <w:vertAlign w:val="subscript"/>
        </w:rPr>
        <w:t>3</w:t>
      </w:r>
      <w:r w:rsidR="00FE0739" w:rsidRPr="00D45078">
        <w:rPr>
          <w:rFonts w:ascii="Times New Roman" w:hAnsi="Times New Roman"/>
          <w:sz w:val="20"/>
        </w:rPr>
        <w:t xml:space="preserve"> </w:t>
      </w:r>
      <w:r w:rsidR="00960A19" w:rsidRPr="00D45078">
        <w:rPr>
          <w:rFonts w:ascii="Times New Roman" w:hAnsi="Times New Roman"/>
          <w:sz w:val="20"/>
        </w:rPr>
        <w:t>μ-spheres</w:t>
      </w:r>
      <w:r w:rsidR="00202027" w:rsidRPr="00D45078">
        <w:rPr>
          <w:rFonts w:ascii="Times New Roman" w:hAnsi="Times New Roman"/>
          <w:sz w:val="20"/>
        </w:rPr>
        <w:t xml:space="preserve"> </w:t>
      </w:r>
      <w:r w:rsidR="005A538D" w:rsidRPr="00D45078">
        <w:rPr>
          <w:rFonts w:ascii="Times New Roman" w:hAnsi="Times New Roman"/>
          <w:sz w:val="20"/>
        </w:rPr>
        <w:t xml:space="preserve">with </w:t>
      </w:r>
      <w:r w:rsidR="00202027" w:rsidRPr="00D45078">
        <w:rPr>
          <w:rFonts w:ascii="Times New Roman" w:hAnsi="Times New Roman"/>
          <w:sz w:val="20"/>
        </w:rPr>
        <w:t>narrow</w:t>
      </w:r>
      <w:r w:rsidR="005A538D" w:rsidRPr="00D45078">
        <w:rPr>
          <w:rFonts w:ascii="Times New Roman" w:hAnsi="Times New Roman"/>
          <w:sz w:val="20"/>
        </w:rPr>
        <w:t xml:space="preserve"> size</w:t>
      </w:r>
      <w:r w:rsidR="00202027" w:rsidRPr="00D45078">
        <w:rPr>
          <w:rFonts w:ascii="Times New Roman" w:hAnsi="Times New Roman"/>
          <w:sz w:val="20"/>
        </w:rPr>
        <w:t xml:space="preserve"> distribution.</w:t>
      </w:r>
      <w:r w:rsidR="009E2387" w:rsidRPr="00D45078">
        <w:rPr>
          <w:rFonts w:ascii="Times New Roman" w:hAnsi="Times New Roman"/>
          <w:sz w:val="20"/>
        </w:rPr>
        <w:t xml:space="preserve"> </w:t>
      </w:r>
      <w:r w:rsidR="006B1718" w:rsidRPr="00D45078">
        <w:rPr>
          <w:rFonts w:ascii="Times New Roman" w:hAnsi="Times New Roman"/>
          <w:sz w:val="20"/>
        </w:rPr>
        <w:t xml:space="preserve">The knowledge gained from the current work </w:t>
      </w:r>
      <w:r w:rsidR="00515042" w:rsidRPr="00D45078">
        <w:rPr>
          <w:rFonts w:ascii="Times New Roman" w:hAnsi="Times New Roman"/>
          <w:sz w:val="20"/>
        </w:rPr>
        <w:t>can</w:t>
      </w:r>
      <w:r w:rsidR="006B1718" w:rsidRPr="00D45078">
        <w:rPr>
          <w:rFonts w:ascii="Times New Roman" w:hAnsi="Times New Roman"/>
          <w:sz w:val="20"/>
        </w:rPr>
        <w:t xml:space="preserve"> be used to prepare </w:t>
      </w:r>
      <w:r w:rsidR="00247D33">
        <w:rPr>
          <w:rFonts w:ascii="Times New Roman" w:hAnsi="Times New Roman"/>
          <w:sz w:val="20"/>
        </w:rPr>
        <w:t>CaCO</w:t>
      </w:r>
      <w:r w:rsidR="00247D33" w:rsidRPr="00247D33">
        <w:rPr>
          <w:rFonts w:ascii="Times New Roman" w:hAnsi="Times New Roman"/>
          <w:sz w:val="20"/>
          <w:vertAlign w:val="subscript"/>
        </w:rPr>
        <w:t>3</w:t>
      </w:r>
      <w:r w:rsidR="00247D33">
        <w:rPr>
          <w:rFonts w:ascii="Times New Roman" w:hAnsi="Times New Roman"/>
          <w:sz w:val="20"/>
        </w:rPr>
        <w:t xml:space="preserve"> </w:t>
      </w:r>
      <w:proofErr w:type="spellStart"/>
      <w:r w:rsidR="006B1718" w:rsidRPr="00D45078">
        <w:rPr>
          <w:rFonts w:ascii="Times New Roman" w:hAnsi="Times New Roman"/>
          <w:sz w:val="20"/>
        </w:rPr>
        <w:t>microtemplates</w:t>
      </w:r>
      <w:proofErr w:type="spellEnd"/>
      <w:r w:rsidR="006B1718" w:rsidRPr="00D45078">
        <w:rPr>
          <w:rFonts w:ascii="Times New Roman" w:hAnsi="Times New Roman"/>
          <w:sz w:val="20"/>
        </w:rPr>
        <w:t xml:space="preserve"> </w:t>
      </w:r>
      <w:r w:rsidR="00B72136">
        <w:rPr>
          <w:rFonts w:ascii="Times New Roman" w:hAnsi="Times New Roman"/>
          <w:sz w:val="20"/>
        </w:rPr>
        <w:t xml:space="preserve">using distilled water </w:t>
      </w:r>
      <w:r w:rsidR="006B1718" w:rsidRPr="00D45078">
        <w:rPr>
          <w:rFonts w:ascii="Times New Roman" w:hAnsi="Times New Roman"/>
          <w:sz w:val="20"/>
        </w:rPr>
        <w:t>for the fabrication of nano-engineered microcapsules</w:t>
      </w:r>
      <w:r w:rsidR="00A15A31" w:rsidRPr="00D45078">
        <w:rPr>
          <w:rFonts w:ascii="Times New Roman" w:hAnsi="Times New Roman"/>
          <w:sz w:val="20"/>
        </w:rPr>
        <w:t>.</w:t>
      </w:r>
    </w:p>
    <w:p w:rsidR="009165D9" w:rsidRPr="009165D9" w:rsidRDefault="009165D9" w:rsidP="009165D9">
      <w:pPr>
        <w:pStyle w:val="ListParagraph"/>
        <w:spacing w:after="0" w:line="240" w:lineRule="auto"/>
        <w:ind w:left="0"/>
        <w:jc w:val="both"/>
        <w:rPr>
          <w:sz w:val="20"/>
        </w:rPr>
      </w:pPr>
    </w:p>
    <w:p w:rsidR="00FD058C" w:rsidRPr="00EA50DF" w:rsidRDefault="003E1BE1" w:rsidP="006E1E33">
      <w:pPr>
        <w:spacing w:after="0"/>
        <w:jc w:val="center"/>
        <w:rPr>
          <w:b/>
          <w:sz w:val="20"/>
        </w:rPr>
      </w:pPr>
      <w:r>
        <w:rPr>
          <w:b/>
          <w:sz w:val="20"/>
        </w:rPr>
        <w:t>Materials and</w:t>
      </w:r>
      <w:r w:rsidR="0022293E" w:rsidRPr="00EA50DF">
        <w:rPr>
          <w:b/>
          <w:sz w:val="20"/>
        </w:rPr>
        <w:t xml:space="preserve"> Methods</w:t>
      </w:r>
    </w:p>
    <w:p w:rsidR="00FD058C" w:rsidRPr="00EA50DF" w:rsidRDefault="00354642" w:rsidP="006E1E33">
      <w:pPr>
        <w:spacing w:after="0"/>
        <w:rPr>
          <w:b/>
          <w:sz w:val="20"/>
        </w:rPr>
      </w:pPr>
      <w:r w:rsidRPr="00EA50DF">
        <w:rPr>
          <w:b/>
          <w:sz w:val="20"/>
        </w:rPr>
        <w:t>Chemical</w:t>
      </w:r>
      <w:r w:rsidR="00FD058C" w:rsidRPr="00EA50DF">
        <w:rPr>
          <w:b/>
          <w:sz w:val="20"/>
        </w:rPr>
        <w:t>s</w:t>
      </w:r>
    </w:p>
    <w:p w:rsidR="00FD058C" w:rsidRDefault="00354642" w:rsidP="006E1E33">
      <w:pPr>
        <w:spacing w:after="0"/>
        <w:rPr>
          <w:sz w:val="20"/>
        </w:rPr>
      </w:pPr>
      <w:r w:rsidRPr="00EA50DF">
        <w:rPr>
          <w:sz w:val="20"/>
        </w:rPr>
        <w:t>Calcium chloride (</w:t>
      </w:r>
      <w:r w:rsidR="007E3796" w:rsidRPr="00EA50DF">
        <w:rPr>
          <w:sz w:val="20"/>
        </w:rPr>
        <w:t>CaCl</w:t>
      </w:r>
      <w:r w:rsidR="007E3796" w:rsidRPr="00EA50DF">
        <w:rPr>
          <w:sz w:val="20"/>
          <w:vertAlign w:val="subscript"/>
        </w:rPr>
        <w:t>2</w:t>
      </w:r>
      <w:r w:rsidRPr="00EA50DF">
        <w:rPr>
          <w:sz w:val="20"/>
        </w:rPr>
        <w:t xml:space="preserve">) (Fisher Scientific UK Ltd., </w:t>
      </w:r>
      <w:r w:rsidR="00603F5F" w:rsidRPr="00EA50DF">
        <w:rPr>
          <w:sz w:val="20"/>
        </w:rPr>
        <w:t xml:space="preserve">Loughborough, UK), </w:t>
      </w:r>
      <w:r w:rsidRPr="00EA50DF">
        <w:rPr>
          <w:sz w:val="20"/>
        </w:rPr>
        <w:t>Sodium carbonate (</w:t>
      </w:r>
      <w:r w:rsidR="00603F5F" w:rsidRPr="00EA50DF">
        <w:rPr>
          <w:sz w:val="20"/>
        </w:rPr>
        <w:t>Na</w:t>
      </w:r>
      <w:r w:rsidR="00603F5F" w:rsidRPr="00EA50DF">
        <w:rPr>
          <w:sz w:val="20"/>
          <w:vertAlign w:val="subscript"/>
        </w:rPr>
        <w:t>2</w:t>
      </w:r>
      <w:r w:rsidR="00603F5F" w:rsidRPr="00EA50DF">
        <w:rPr>
          <w:sz w:val="20"/>
        </w:rPr>
        <w:t>CO</w:t>
      </w:r>
      <w:r w:rsidR="00603F5F" w:rsidRPr="00EA50DF">
        <w:rPr>
          <w:sz w:val="20"/>
          <w:vertAlign w:val="subscript"/>
        </w:rPr>
        <w:t>3</w:t>
      </w:r>
      <w:r w:rsidRPr="00EA50DF">
        <w:rPr>
          <w:sz w:val="20"/>
        </w:rPr>
        <w:t>) (</w:t>
      </w:r>
      <w:proofErr w:type="spellStart"/>
      <w:r w:rsidRPr="00EA50DF">
        <w:rPr>
          <w:sz w:val="20"/>
        </w:rPr>
        <w:t>Nacalai</w:t>
      </w:r>
      <w:proofErr w:type="spellEnd"/>
      <w:r w:rsidRPr="00EA50DF">
        <w:rPr>
          <w:sz w:val="20"/>
        </w:rPr>
        <w:t xml:space="preserve"> </w:t>
      </w:r>
      <w:proofErr w:type="spellStart"/>
      <w:r w:rsidRPr="00EA50DF">
        <w:rPr>
          <w:sz w:val="20"/>
        </w:rPr>
        <w:t>Tesque</w:t>
      </w:r>
      <w:proofErr w:type="spellEnd"/>
      <w:r w:rsidR="00603F5F" w:rsidRPr="00EA50DF">
        <w:rPr>
          <w:sz w:val="20"/>
        </w:rPr>
        <w:t xml:space="preserve"> Inc.</w:t>
      </w:r>
      <w:r w:rsidRPr="00EA50DF">
        <w:rPr>
          <w:sz w:val="20"/>
        </w:rPr>
        <w:t xml:space="preserve">, </w:t>
      </w:r>
      <w:r w:rsidR="00603F5F" w:rsidRPr="00EA50DF">
        <w:rPr>
          <w:sz w:val="20"/>
        </w:rPr>
        <w:t>Kyoto, Japan)</w:t>
      </w:r>
      <w:r w:rsidRPr="00EA50DF">
        <w:rPr>
          <w:sz w:val="20"/>
        </w:rPr>
        <w:t xml:space="preserve"> and acetone (</w:t>
      </w:r>
      <w:r w:rsidR="00603F5F" w:rsidRPr="00EA50DF">
        <w:rPr>
          <w:sz w:val="20"/>
        </w:rPr>
        <w:t xml:space="preserve">RCI </w:t>
      </w:r>
      <w:proofErr w:type="spellStart"/>
      <w:r w:rsidR="00603F5F" w:rsidRPr="00EA50DF">
        <w:rPr>
          <w:sz w:val="20"/>
        </w:rPr>
        <w:t>Labscan</w:t>
      </w:r>
      <w:proofErr w:type="spellEnd"/>
      <w:r w:rsidR="00603F5F" w:rsidRPr="00EA50DF">
        <w:rPr>
          <w:sz w:val="20"/>
        </w:rPr>
        <w:t xml:space="preserve"> Ltd.</w:t>
      </w:r>
      <w:r w:rsidRPr="00EA50DF">
        <w:rPr>
          <w:sz w:val="20"/>
        </w:rPr>
        <w:t xml:space="preserve">, </w:t>
      </w:r>
      <w:r w:rsidR="00603F5F" w:rsidRPr="00EA50DF">
        <w:rPr>
          <w:sz w:val="20"/>
        </w:rPr>
        <w:t>Bangkok, Thailand)</w:t>
      </w:r>
      <w:r w:rsidR="00EC3A2B" w:rsidRPr="00EA50DF">
        <w:rPr>
          <w:sz w:val="20"/>
        </w:rPr>
        <w:t xml:space="preserve"> were purchased and used</w:t>
      </w:r>
      <w:r w:rsidR="00603F5F" w:rsidRPr="00EA50DF">
        <w:rPr>
          <w:sz w:val="20"/>
        </w:rPr>
        <w:t>.</w:t>
      </w:r>
    </w:p>
    <w:p w:rsidR="0022293E" w:rsidRPr="00EA50DF" w:rsidRDefault="0022293E" w:rsidP="0022293E">
      <w:pPr>
        <w:spacing w:after="0"/>
        <w:rPr>
          <w:sz w:val="20"/>
        </w:rPr>
      </w:pPr>
    </w:p>
    <w:p w:rsidR="00FD058C" w:rsidRPr="00EA50DF" w:rsidRDefault="00354642" w:rsidP="0022293E">
      <w:pPr>
        <w:spacing w:after="0"/>
        <w:rPr>
          <w:b/>
          <w:sz w:val="20"/>
        </w:rPr>
      </w:pPr>
      <w:r w:rsidRPr="00EA50DF">
        <w:rPr>
          <w:b/>
          <w:sz w:val="20"/>
        </w:rPr>
        <w:t>Fabrication of CaCO</w:t>
      </w:r>
      <w:r w:rsidRPr="00EA50DF">
        <w:rPr>
          <w:b/>
          <w:sz w:val="20"/>
        </w:rPr>
        <w:softHyphen/>
      </w:r>
      <w:r w:rsidRPr="00EA50DF">
        <w:rPr>
          <w:b/>
          <w:sz w:val="20"/>
          <w:vertAlign w:val="subscript"/>
        </w:rPr>
        <w:t>3</w:t>
      </w:r>
      <w:r w:rsidRPr="00EA50DF">
        <w:rPr>
          <w:b/>
          <w:sz w:val="20"/>
        </w:rPr>
        <w:t xml:space="preserve"> </w:t>
      </w:r>
      <w:r w:rsidR="00960A19" w:rsidRPr="00EA50DF">
        <w:rPr>
          <w:b/>
          <w:sz w:val="20"/>
        </w:rPr>
        <w:t>μ-spheres</w:t>
      </w:r>
    </w:p>
    <w:p w:rsidR="00780266" w:rsidRPr="00780266" w:rsidRDefault="00ED42C1" w:rsidP="00A30949">
      <w:pPr>
        <w:spacing w:after="0"/>
        <w:rPr>
          <w:sz w:val="20"/>
        </w:rPr>
      </w:pPr>
      <w:r w:rsidRPr="00EA50DF">
        <w:rPr>
          <w:sz w:val="20"/>
        </w:rPr>
        <w:t>Two different fabrication approaches</w:t>
      </w:r>
      <w:r w:rsidR="007E449C">
        <w:rPr>
          <w:sz w:val="20"/>
        </w:rPr>
        <w:t xml:space="preserve">, </w:t>
      </w:r>
      <w:r w:rsidR="007E449C" w:rsidRPr="00EA50DF">
        <w:rPr>
          <w:sz w:val="20"/>
        </w:rPr>
        <w:t>namely membrane filtration and centrifugation approaches</w:t>
      </w:r>
      <w:r w:rsidR="007E449C">
        <w:rPr>
          <w:sz w:val="20"/>
        </w:rPr>
        <w:t>,</w:t>
      </w:r>
      <w:r w:rsidRPr="00EA50DF">
        <w:rPr>
          <w:sz w:val="20"/>
        </w:rPr>
        <w:t xml:space="preserve"> were used in order to prepare </w:t>
      </w:r>
      <w:r w:rsidR="00941CB8">
        <w:rPr>
          <w:sz w:val="20"/>
        </w:rPr>
        <w:t>uniformly-shaped</w:t>
      </w:r>
      <w:r w:rsidRPr="00EA50DF">
        <w:rPr>
          <w:sz w:val="20"/>
        </w:rPr>
        <w:t xml:space="preserve"> CaCO</w:t>
      </w:r>
      <w:r w:rsidRPr="00EA50DF">
        <w:rPr>
          <w:sz w:val="20"/>
          <w:vertAlign w:val="subscript"/>
        </w:rPr>
        <w:t xml:space="preserve">3 </w:t>
      </w:r>
      <w:r w:rsidR="00960A19" w:rsidRPr="00EA50DF">
        <w:rPr>
          <w:sz w:val="20"/>
        </w:rPr>
        <w:t>μ-spheres</w:t>
      </w:r>
      <w:r w:rsidRPr="00EA50DF">
        <w:rPr>
          <w:sz w:val="20"/>
        </w:rPr>
        <w:t xml:space="preserve"> with a narrow size distribution. </w:t>
      </w:r>
      <w:r w:rsidR="00354642" w:rsidRPr="00EA50DF">
        <w:rPr>
          <w:sz w:val="20"/>
        </w:rPr>
        <w:t>In both approaches, precipitation reaction between CaCl</w:t>
      </w:r>
      <w:r w:rsidR="00354642" w:rsidRPr="00EA50DF">
        <w:rPr>
          <w:sz w:val="20"/>
          <w:vertAlign w:val="subscript"/>
        </w:rPr>
        <w:t>2</w:t>
      </w:r>
      <w:r w:rsidR="00354642" w:rsidRPr="00EA50DF">
        <w:rPr>
          <w:sz w:val="20"/>
        </w:rPr>
        <w:t xml:space="preserve"> and Na</w:t>
      </w:r>
      <w:r w:rsidR="00354642" w:rsidRPr="00EA50DF">
        <w:rPr>
          <w:sz w:val="20"/>
          <w:vertAlign w:val="subscript"/>
        </w:rPr>
        <w:t>2</w:t>
      </w:r>
      <w:r w:rsidR="00354642" w:rsidRPr="00EA50DF">
        <w:rPr>
          <w:sz w:val="20"/>
        </w:rPr>
        <w:t>CO</w:t>
      </w:r>
      <w:r w:rsidR="00354642" w:rsidRPr="00EA50DF">
        <w:rPr>
          <w:sz w:val="20"/>
          <w:vertAlign w:val="subscript"/>
        </w:rPr>
        <w:t>3</w:t>
      </w:r>
      <w:r w:rsidR="00354642" w:rsidRPr="00EA50DF">
        <w:rPr>
          <w:sz w:val="20"/>
        </w:rPr>
        <w:t xml:space="preserve"> solutions was used. </w:t>
      </w:r>
      <w:r w:rsidR="00B52895" w:rsidRPr="00EA50DF">
        <w:rPr>
          <w:sz w:val="20"/>
        </w:rPr>
        <w:t>The experiment</w:t>
      </w:r>
      <w:r w:rsidR="00206772" w:rsidRPr="00EA50DF">
        <w:rPr>
          <w:sz w:val="20"/>
        </w:rPr>
        <w:t>s</w:t>
      </w:r>
      <w:r w:rsidR="00B52895" w:rsidRPr="00EA50DF">
        <w:rPr>
          <w:sz w:val="20"/>
        </w:rPr>
        <w:t xml:space="preserve"> w</w:t>
      </w:r>
      <w:r w:rsidR="00206772" w:rsidRPr="00EA50DF">
        <w:rPr>
          <w:sz w:val="20"/>
        </w:rPr>
        <w:t>ere</w:t>
      </w:r>
      <w:r w:rsidR="00B52895" w:rsidRPr="00EA50DF">
        <w:rPr>
          <w:sz w:val="20"/>
        </w:rPr>
        <w:t xml:space="preserve"> carried out at room temperature</w:t>
      </w:r>
      <w:r w:rsidR="00206772" w:rsidRPr="00EA50DF">
        <w:rPr>
          <w:sz w:val="20"/>
        </w:rPr>
        <w:t xml:space="preserve"> unless specified otherwise</w:t>
      </w:r>
      <w:r w:rsidR="00B52895" w:rsidRPr="00EA50DF">
        <w:rPr>
          <w:sz w:val="20"/>
        </w:rPr>
        <w:t>.</w:t>
      </w:r>
    </w:p>
    <w:p w:rsidR="0022293E" w:rsidRDefault="0022293E" w:rsidP="0022293E">
      <w:pPr>
        <w:spacing w:after="0"/>
        <w:rPr>
          <w:sz w:val="20"/>
        </w:rPr>
      </w:pPr>
    </w:p>
    <w:p w:rsidR="0022293E" w:rsidRPr="009E2276" w:rsidRDefault="008B08CF" w:rsidP="0022293E">
      <w:pPr>
        <w:spacing w:after="0"/>
        <w:rPr>
          <w:b/>
          <w:iCs/>
          <w:sz w:val="20"/>
        </w:rPr>
      </w:pPr>
      <w:r>
        <w:rPr>
          <w:b/>
          <w:iCs/>
          <w:sz w:val="20"/>
        </w:rPr>
        <w:t>Membrane filtration a</w:t>
      </w:r>
      <w:r w:rsidR="00ED42C1" w:rsidRPr="009E2276">
        <w:rPr>
          <w:b/>
          <w:iCs/>
          <w:sz w:val="20"/>
        </w:rPr>
        <w:t>pproach</w:t>
      </w:r>
    </w:p>
    <w:p w:rsidR="00AB4E67" w:rsidRPr="0022293E" w:rsidRDefault="00ED42C1" w:rsidP="0022293E">
      <w:pPr>
        <w:spacing w:after="0"/>
        <w:rPr>
          <w:b/>
          <w:i/>
          <w:sz w:val="20"/>
        </w:rPr>
      </w:pPr>
      <w:r w:rsidRPr="00EA50DF">
        <w:rPr>
          <w:sz w:val="20"/>
        </w:rPr>
        <w:t>The CaCO</w:t>
      </w:r>
      <w:r w:rsidRPr="00EA50DF">
        <w:rPr>
          <w:sz w:val="20"/>
          <w:vertAlign w:val="subscript"/>
        </w:rPr>
        <w:t xml:space="preserve">3 </w:t>
      </w:r>
      <w:r w:rsidR="00960A19" w:rsidRPr="00EA50DF">
        <w:rPr>
          <w:sz w:val="20"/>
        </w:rPr>
        <w:t>μ-spheres</w:t>
      </w:r>
      <w:r w:rsidRPr="00EA50DF">
        <w:rPr>
          <w:sz w:val="20"/>
        </w:rPr>
        <w:t xml:space="preserve"> </w:t>
      </w:r>
      <w:r w:rsidR="00354642" w:rsidRPr="00EA50DF">
        <w:rPr>
          <w:sz w:val="20"/>
        </w:rPr>
        <w:t>were fabricated by</w:t>
      </w:r>
      <w:r w:rsidRPr="00EA50DF">
        <w:rPr>
          <w:sz w:val="20"/>
        </w:rPr>
        <w:t xml:space="preserve"> precipitation reaction between CaCl</w:t>
      </w:r>
      <w:r w:rsidRPr="00EA50DF">
        <w:rPr>
          <w:sz w:val="20"/>
          <w:vertAlign w:val="subscript"/>
        </w:rPr>
        <w:t>2</w:t>
      </w:r>
      <w:r w:rsidRPr="00EA50DF">
        <w:rPr>
          <w:sz w:val="20"/>
        </w:rPr>
        <w:t xml:space="preserve"> and Na</w:t>
      </w:r>
      <w:r w:rsidRPr="00EA50DF">
        <w:rPr>
          <w:sz w:val="20"/>
          <w:vertAlign w:val="subscript"/>
        </w:rPr>
        <w:t>2</w:t>
      </w:r>
      <w:r w:rsidRPr="00EA50DF">
        <w:rPr>
          <w:sz w:val="20"/>
        </w:rPr>
        <w:t>CO</w:t>
      </w:r>
      <w:r w:rsidRPr="00EA50DF">
        <w:rPr>
          <w:sz w:val="20"/>
          <w:vertAlign w:val="subscript"/>
        </w:rPr>
        <w:t>3</w:t>
      </w:r>
      <w:r w:rsidRPr="00EA50DF">
        <w:rPr>
          <w:sz w:val="20"/>
        </w:rPr>
        <w:t xml:space="preserve"> solutions as reported by </w:t>
      </w:r>
      <w:proofErr w:type="spellStart"/>
      <w:r w:rsidR="00FA0010" w:rsidRPr="00EA50DF">
        <w:rPr>
          <w:sz w:val="20"/>
        </w:rPr>
        <w:t>Petrov</w:t>
      </w:r>
      <w:proofErr w:type="spellEnd"/>
      <w:r w:rsidR="00FA0010" w:rsidRPr="00EA50DF">
        <w:rPr>
          <w:sz w:val="20"/>
        </w:rPr>
        <w:t xml:space="preserve"> </w:t>
      </w:r>
      <w:r w:rsidR="00FA0010" w:rsidRPr="003E1BE1">
        <w:rPr>
          <w:iCs/>
          <w:sz w:val="20"/>
        </w:rPr>
        <w:t>et al.</w:t>
      </w:r>
      <w:r w:rsidR="00FA0010" w:rsidRPr="00EA50DF">
        <w:rPr>
          <w:i/>
          <w:sz w:val="20"/>
        </w:rPr>
        <w:t xml:space="preserve"> </w:t>
      </w:r>
      <w:r w:rsidR="00201A1F">
        <w:rPr>
          <w:i/>
          <w:sz w:val="20"/>
        </w:rPr>
        <w:fldChar w:fldCharType="begin"/>
      </w:r>
      <w:r w:rsidR="009E756C">
        <w:rPr>
          <w:i/>
          <w:sz w:val="20"/>
        </w:rPr>
        <w:instrText xml:space="preserve"> ADDIN ZOTERO_ITEM CSL_CITATION {"citationID":"2a4gd6ghgd","properties":{"formattedCitation":"[1]","plainCitation":"[1]"},"citationItems":[{"id":100,"uris":["http://zotero.org/users/local/DF3NUDBF/items/9C62SEVS"],"uri":["http://zotero.org/users/local/DF3NUDBF/items/9C62SEVS"],"itemData":{"id":100,"type":"article-journal","title":"Protein—calcium carbonate coprecipitation: a tool for protein encapsulation","container-title":"Biotechnology progress","page":"918-925","volume":"21","issue":"3","ISSN":"1520-6033","journalAbbreviation":"Biotechnology progress","author":[{"family":"Petrov","given":"Alexander I"},{"family":"Volodkin","given":"Dmitry V"},{"family":"Sukhorukov","given":"Gleb B"}],"issued":{"date-parts":[["2005"]]}}}],"schema":"https://github.com/citation-style-language/schema/raw/master/csl-citation.json"} </w:instrText>
      </w:r>
      <w:r w:rsidR="00201A1F">
        <w:rPr>
          <w:i/>
          <w:sz w:val="20"/>
        </w:rPr>
        <w:fldChar w:fldCharType="separate"/>
      </w:r>
      <w:r w:rsidR="009E756C" w:rsidRPr="009E756C">
        <w:rPr>
          <w:sz w:val="20"/>
        </w:rPr>
        <w:t>[1]</w:t>
      </w:r>
      <w:r w:rsidR="00201A1F">
        <w:rPr>
          <w:i/>
          <w:sz w:val="20"/>
        </w:rPr>
        <w:fldChar w:fldCharType="end"/>
      </w:r>
      <w:r w:rsidR="00FC73A5">
        <w:rPr>
          <w:sz w:val="20"/>
        </w:rPr>
        <w:t xml:space="preserve"> </w:t>
      </w:r>
      <w:r w:rsidR="000D00CB" w:rsidRPr="00EA50DF">
        <w:rPr>
          <w:sz w:val="20"/>
        </w:rPr>
        <w:t>with slight modification. Briefly, 20 mL of 0.33 M solutions of CaCl</w:t>
      </w:r>
      <w:r w:rsidR="000D00CB" w:rsidRPr="00EA50DF">
        <w:rPr>
          <w:sz w:val="20"/>
          <w:vertAlign w:val="subscript"/>
        </w:rPr>
        <w:t>2</w:t>
      </w:r>
      <w:r w:rsidR="000D00CB" w:rsidRPr="00EA50DF">
        <w:rPr>
          <w:sz w:val="20"/>
        </w:rPr>
        <w:t xml:space="preserve"> and Na</w:t>
      </w:r>
      <w:r w:rsidR="000D00CB" w:rsidRPr="00EA50DF">
        <w:rPr>
          <w:sz w:val="20"/>
          <w:vertAlign w:val="subscript"/>
        </w:rPr>
        <w:t>2</w:t>
      </w:r>
      <w:r w:rsidR="000D00CB" w:rsidRPr="00EA50DF">
        <w:rPr>
          <w:sz w:val="20"/>
        </w:rPr>
        <w:t>CO</w:t>
      </w:r>
      <w:r w:rsidR="000D00CB" w:rsidRPr="00EA50DF">
        <w:rPr>
          <w:sz w:val="20"/>
          <w:vertAlign w:val="subscript"/>
        </w:rPr>
        <w:t xml:space="preserve">3 </w:t>
      </w:r>
      <w:r w:rsidR="00354642" w:rsidRPr="00EA50DF">
        <w:rPr>
          <w:sz w:val="20"/>
        </w:rPr>
        <w:t>were mixed under vigorous</w:t>
      </w:r>
      <w:r w:rsidR="000D00CB" w:rsidRPr="00EA50DF">
        <w:rPr>
          <w:sz w:val="20"/>
        </w:rPr>
        <w:t xml:space="preserve"> stirring </w:t>
      </w:r>
      <w:r w:rsidR="00214723" w:rsidRPr="00EA50DF">
        <w:rPr>
          <w:sz w:val="20"/>
        </w:rPr>
        <w:t xml:space="preserve">at 900 rpm </w:t>
      </w:r>
      <w:r w:rsidR="000D00CB" w:rsidRPr="00EA50DF">
        <w:rPr>
          <w:sz w:val="20"/>
        </w:rPr>
        <w:t>for 30 s at room temperature</w:t>
      </w:r>
      <w:r w:rsidR="00CA1C31" w:rsidRPr="00EA50DF">
        <w:rPr>
          <w:sz w:val="20"/>
        </w:rPr>
        <w:t>.</w:t>
      </w:r>
      <w:r w:rsidR="00B83363" w:rsidRPr="00EA50DF">
        <w:rPr>
          <w:sz w:val="20"/>
        </w:rPr>
        <w:t xml:space="preserve"> After the stirrer was stopped, the reaction mixture was left </w:t>
      </w:r>
      <w:r w:rsidR="00AB4E67" w:rsidRPr="00EA50DF">
        <w:rPr>
          <w:sz w:val="20"/>
        </w:rPr>
        <w:t>without stirring for 1</w:t>
      </w:r>
      <w:r w:rsidR="00CE0CD9" w:rsidRPr="00EA50DF">
        <w:rPr>
          <w:sz w:val="20"/>
        </w:rPr>
        <w:t>0</w:t>
      </w:r>
      <w:r w:rsidR="00AB4E67" w:rsidRPr="00EA50DF">
        <w:rPr>
          <w:sz w:val="20"/>
        </w:rPr>
        <w:t xml:space="preserve"> min. Subsequently, t</w:t>
      </w:r>
      <w:r w:rsidR="00CA1C31" w:rsidRPr="00EA50DF">
        <w:rPr>
          <w:sz w:val="20"/>
        </w:rPr>
        <w:t>he precipitated CaCO</w:t>
      </w:r>
      <w:r w:rsidR="00CA1C31" w:rsidRPr="00EA50DF">
        <w:rPr>
          <w:sz w:val="20"/>
          <w:vertAlign w:val="subscript"/>
        </w:rPr>
        <w:t>3</w:t>
      </w:r>
      <w:r w:rsidR="00CA1C31" w:rsidRPr="00EA50DF">
        <w:rPr>
          <w:sz w:val="20"/>
        </w:rPr>
        <w:t xml:space="preserve"> </w:t>
      </w:r>
      <w:r w:rsidR="00FB4715" w:rsidRPr="00EA50DF">
        <w:rPr>
          <w:sz w:val="20"/>
        </w:rPr>
        <w:t>μ-spheres</w:t>
      </w:r>
      <w:r w:rsidR="00CA1C31" w:rsidRPr="00EA50DF">
        <w:rPr>
          <w:sz w:val="20"/>
        </w:rPr>
        <w:t xml:space="preserve"> were collected and </w:t>
      </w:r>
      <w:r w:rsidR="00F97175" w:rsidRPr="00EA50DF">
        <w:rPr>
          <w:sz w:val="20"/>
        </w:rPr>
        <w:t xml:space="preserve">thoroughly </w:t>
      </w:r>
      <w:r w:rsidR="00CA1C31" w:rsidRPr="00EA50DF">
        <w:rPr>
          <w:sz w:val="20"/>
        </w:rPr>
        <w:t xml:space="preserve">washed with </w:t>
      </w:r>
      <w:r w:rsidR="00AB4E67" w:rsidRPr="00EA50DF">
        <w:rPr>
          <w:sz w:val="20"/>
        </w:rPr>
        <w:t xml:space="preserve">100 mL of </w:t>
      </w:r>
      <w:r w:rsidR="00CA1C31" w:rsidRPr="00EA50DF">
        <w:rPr>
          <w:sz w:val="20"/>
        </w:rPr>
        <w:t xml:space="preserve">distilled water three times </w:t>
      </w:r>
      <w:r w:rsidR="001C10AE">
        <w:rPr>
          <w:sz w:val="20"/>
        </w:rPr>
        <w:t>followed by</w:t>
      </w:r>
      <w:r w:rsidR="00EC53AC">
        <w:rPr>
          <w:sz w:val="20"/>
        </w:rPr>
        <w:t xml:space="preserve"> </w:t>
      </w:r>
      <w:r w:rsidR="00EC53AC" w:rsidRPr="00EA50DF">
        <w:rPr>
          <w:sz w:val="20"/>
        </w:rPr>
        <w:t xml:space="preserve">acetone </w:t>
      </w:r>
      <w:r w:rsidR="003E6A7C" w:rsidRPr="00EA50DF">
        <w:rPr>
          <w:sz w:val="20"/>
        </w:rPr>
        <w:t>one</w:t>
      </w:r>
      <w:r w:rsidR="00323BE1">
        <w:rPr>
          <w:sz w:val="20"/>
        </w:rPr>
        <w:t xml:space="preserve"> time</w:t>
      </w:r>
      <w:r w:rsidR="00B83363" w:rsidRPr="00EA50DF">
        <w:rPr>
          <w:sz w:val="20"/>
        </w:rPr>
        <w:t xml:space="preserve"> </w:t>
      </w:r>
      <w:r w:rsidR="00CA1C31" w:rsidRPr="00EA50DF">
        <w:rPr>
          <w:sz w:val="20"/>
        </w:rPr>
        <w:t>using membrane filtrati</w:t>
      </w:r>
      <w:r w:rsidR="00354642" w:rsidRPr="00EA50DF">
        <w:rPr>
          <w:sz w:val="20"/>
        </w:rPr>
        <w:t xml:space="preserve">on system equipped with a filter paper. Finally, the </w:t>
      </w:r>
      <w:r w:rsidR="00960A19" w:rsidRPr="00EA50DF">
        <w:rPr>
          <w:sz w:val="20"/>
        </w:rPr>
        <w:t>μ-spheres</w:t>
      </w:r>
      <w:r w:rsidR="00354642" w:rsidRPr="00EA50DF">
        <w:rPr>
          <w:sz w:val="20"/>
        </w:rPr>
        <w:t xml:space="preserve"> were dried</w:t>
      </w:r>
      <w:r w:rsidR="00B21086" w:rsidRPr="00EA50DF">
        <w:rPr>
          <w:sz w:val="20"/>
        </w:rPr>
        <w:t>.</w:t>
      </w:r>
    </w:p>
    <w:p w:rsidR="0022293E" w:rsidRDefault="0022293E" w:rsidP="0022293E">
      <w:pPr>
        <w:spacing w:after="0"/>
        <w:rPr>
          <w:sz w:val="20"/>
        </w:rPr>
      </w:pPr>
    </w:p>
    <w:p w:rsidR="00AB67FE" w:rsidRPr="00EA50DF" w:rsidRDefault="000C0CE8" w:rsidP="0022293E">
      <w:pPr>
        <w:spacing w:after="0"/>
        <w:rPr>
          <w:sz w:val="20"/>
        </w:rPr>
      </w:pPr>
      <w:r w:rsidRPr="00EA50DF">
        <w:rPr>
          <w:sz w:val="20"/>
        </w:rPr>
        <w:t xml:space="preserve">Two different mixing procedures, four different stirring speeds, two different drying techniques, and two types of filter paper were carried out in order to understand </w:t>
      </w:r>
      <w:r w:rsidR="00CA1C31" w:rsidRPr="00EA50DF">
        <w:rPr>
          <w:sz w:val="20"/>
        </w:rPr>
        <w:t xml:space="preserve">the effect of </w:t>
      </w:r>
      <w:r w:rsidRPr="00EA50DF">
        <w:rPr>
          <w:sz w:val="20"/>
        </w:rPr>
        <w:t xml:space="preserve">these experimental </w:t>
      </w:r>
      <w:r w:rsidR="00147434" w:rsidRPr="00EA50DF">
        <w:rPr>
          <w:sz w:val="20"/>
        </w:rPr>
        <w:t xml:space="preserve">factors </w:t>
      </w:r>
      <w:r w:rsidRPr="00EA50DF">
        <w:rPr>
          <w:sz w:val="20"/>
        </w:rPr>
        <w:t xml:space="preserve">on the morphology and size </w:t>
      </w:r>
      <w:r w:rsidR="00CA1C31" w:rsidRPr="00EA50DF">
        <w:rPr>
          <w:sz w:val="20"/>
        </w:rPr>
        <w:t>distribution of CaCO</w:t>
      </w:r>
      <w:r w:rsidR="00CA1C31" w:rsidRPr="00EA50DF">
        <w:rPr>
          <w:sz w:val="20"/>
          <w:vertAlign w:val="subscript"/>
        </w:rPr>
        <w:t>3</w:t>
      </w:r>
      <w:r w:rsidR="00B83363" w:rsidRPr="00EA50DF">
        <w:rPr>
          <w:sz w:val="20"/>
        </w:rPr>
        <w:t xml:space="preserve"> </w:t>
      </w:r>
      <w:r w:rsidR="00960A19" w:rsidRPr="00EA50DF">
        <w:rPr>
          <w:sz w:val="20"/>
        </w:rPr>
        <w:t>μ-spheres</w:t>
      </w:r>
      <w:r w:rsidRPr="00EA50DF">
        <w:rPr>
          <w:sz w:val="20"/>
        </w:rPr>
        <w:t xml:space="preserve">. </w:t>
      </w:r>
      <w:r w:rsidR="00F97175" w:rsidRPr="00EA50DF">
        <w:rPr>
          <w:sz w:val="20"/>
        </w:rPr>
        <w:t xml:space="preserve">The </w:t>
      </w:r>
      <w:r w:rsidRPr="00EA50DF">
        <w:rPr>
          <w:sz w:val="20"/>
        </w:rPr>
        <w:t>two</w:t>
      </w:r>
      <w:r w:rsidR="00F97175" w:rsidRPr="00EA50DF">
        <w:rPr>
          <w:sz w:val="20"/>
        </w:rPr>
        <w:t xml:space="preserve"> mixing procedures of solutions</w:t>
      </w:r>
      <w:r w:rsidRPr="00EA50DF">
        <w:rPr>
          <w:sz w:val="20"/>
        </w:rPr>
        <w:t xml:space="preserve"> used were:</w:t>
      </w:r>
      <w:r w:rsidR="00F97175" w:rsidRPr="00EA50DF">
        <w:rPr>
          <w:sz w:val="20"/>
        </w:rPr>
        <w:t xml:space="preserve"> Na</w:t>
      </w:r>
      <w:r w:rsidR="00F97175" w:rsidRPr="00EA50DF">
        <w:rPr>
          <w:sz w:val="20"/>
          <w:vertAlign w:val="subscript"/>
        </w:rPr>
        <w:t>2</w:t>
      </w:r>
      <w:r w:rsidR="00F97175" w:rsidRPr="00EA50DF">
        <w:rPr>
          <w:sz w:val="20"/>
        </w:rPr>
        <w:t>CO</w:t>
      </w:r>
      <w:r w:rsidR="00F97175" w:rsidRPr="00EA50DF">
        <w:rPr>
          <w:sz w:val="20"/>
          <w:vertAlign w:val="subscript"/>
        </w:rPr>
        <w:t>3</w:t>
      </w:r>
      <w:r w:rsidR="00F97175" w:rsidRPr="00EA50DF">
        <w:rPr>
          <w:sz w:val="20"/>
        </w:rPr>
        <w:t xml:space="preserve"> solution was added </w:t>
      </w:r>
      <w:r w:rsidR="004D3683" w:rsidRPr="00EA50DF">
        <w:rPr>
          <w:sz w:val="20"/>
        </w:rPr>
        <w:t>rapidly</w:t>
      </w:r>
      <w:r w:rsidRPr="00EA50DF">
        <w:rPr>
          <w:sz w:val="20"/>
        </w:rPr>
        <w:t xml:space="preserve"> (</w:t>
      </w:r>
      <w:r w:rsidR="00F2649D" w:rsidRPr="00EA50DF">
        <w:rPr>
          <w:sz w:val="20"/>
        </w:rPr>
        <w:t>directly)</w:t>
      </w:r>
      <w:r w:rsidR="004D3683" w:rsidRPr="00EA50DF">
        <w:rPr>
          <w:sz w:val="20"/>
        </w:rPr>
        <w:t xml:space="preserve"> </w:t>
      </w:r>
      <w:r w:rsidR="00F97175" w:rsidRPr="00EA50DF">
        <w:rPr>
          <w:sz w:val="20"/>
        </w:rPr>
        <w:t>to CaCl</w:t>
      </w:r>
      <w:r w:rsidR="00F97175" w:rsidRPr="00EA50DF">
        <w:rPr>
          <w:sz w:val="20"/>
          <w:vertAlign w:val="subscript"/>
        </w:rPr>
        <w:t>2</w:t>
      </w:r>
      <w:r w:rsidR="0034348E" w:rsidRPr="00EA50DF">
        <w:rPr>
          <w:sz w:val="20"/>
        </w:rPr>
        <w:t xml:space="preserve"> solution</w:t>
      </w:r>
      <w:r w:rsidR="00F97175" w:rsidRPr="00EA50DF">
        <w:rPr>
          <w:sz w:val="20"/>
        </w:rPr>
        <w:t xml:space="preserve"> and Na</w:t>
      </w:r>
      <w:r w:rsidR="00F97175" w:rsidRPr="00EA50DF">
        <w:rPr>
          <w:sz w:val="20"/>
          <w:vertAlign w:val="subscript"/>
        </w:rPr>
        <w:t>2</w:t>
      </w:r>
      <w:r w:rsidR="00F97175" w:rsidRPr="00EA50DF">
        <w:rPr>
          <w:sz w:val="20"/>
        </w:rPr>
        <w:t>CO</w:t>
      </w:r>
      <w:r w:rsidR="00F97175" w:rsidRPr="00EA50DF">
        <w:rPr>
          <w:sz w:val="20"/>
          <w:vertAlign w:val="subscript"/>
        </w:rPr>
        <w:t>3</w:t>
      </w:r>
      <w:r w:rsidR="00F97175" w:rsidRPr="00EA50DF">
        <w:rPr>
          <w:sz w:val="20"/>
        </w:rPr>
        <w:t xml:space="preserve"> solution was added drop-by-drop</w:t>
      </w:r>
      <w:r w:rsidR="0034348E" w:rsidRPr="00EA50DF">
        <w:rPr>
          <w:sz w:val="20"/>
        </w:rPr>
        <w:t xml:space="preserve"> (</w:t>
      </w:r>
      <w:r w:rsidR="00754029" w:rsidRPr="00EA50DF">
        <w:rPr>
          <w:sz w:val="20"/>
        </w:rPr>
        <w:t>one drop per second)</w:t>
      </w:r>
      <w:r w:rsidR="00F97175" w:rsidRPr="00EA50DF">
        <w:rPr>
          <w:sz w:val="20"/>
        </w:rPr>
        <w:t xml:space="preserve"> to CaCl</w:t>
      </w:r>
      <w:r w:rsidR="00F97175" w:rsidRPr="00EA50DF">
        <w:rPr>
          <w:sz w:val="20"/>
          <w:vertAlign w:val="subscript"/>
        </w:rPr>
        <w:t>2</w:t>
      </w:r>
      <w:r w:rsidR="00F97175" w:rsidRPr="00EA50DF">
        <w:rPr>
          <w:sz w:val="20"/>
        </w:rPr>
        <w:t xml:space="preserve"> solution</w:t>
      </w:r>
      <w:r w:rsidR="00206772" w:rsidRPr="00EA50DF">
        <w:rPr>
          <w:sz w:val="20"/>
        </w:rPr>
        <w:t>.</w:t>
      </w:r>
      <w:r w:rsidR="0034348E" w:rsidRPr="00EA50DF">
        <w:rPr>
          <w:sz w:val="20"/>
        </w:rPr>
        <w:t xml:space="preserve"> </w:t>
      </w:r>
      <w:r w:rsidR="00206772" w:rsidRPr="00EA50DF">
        <w:rPr>
          <w:sz w:val="20"/>
        </w:rPr>
        <w:t>T</w:t>
      </w:r>
      <w:r w:rsidR="0034348E" w:rsidRPr="00EA50DF">
        <w:rPr>
          <w:sz w:val="20"/>
        </w:rPr>
        <w:t>he</w:t>
      </w:r>
      <w:r w:rsidR="00F97175" w:rsidRPr="00EA50DF">
        <w:rPr>
          <w:sz w:val="20"/>
        </w:rPr>
        <w:t xml:space="preserve"> </w:t>
      </w:r>
      <w:r w:rsidR="0034348E" w:rsidRPr="00EA50DF">
        <w:rPr>
          <w:sz w:val="20"/>
        </w:rPr>
        <w:t>four</w:t>
      </w:r>
      <w:r w:rsidR="00F97175" w:rsidRPr="00EA50DF">
        <w:rPr>
          <w:sz w:val="20"/>
        </w:rPr>
        <w:t xml:space="preserve"> stirring speed</w:t>
      </w:r>
      <w:r w:rsidR="0034348E" w:rsidRPr="00EA50DF">
        <w:rPr>
          <w:sz w:val="20"/>
        </w:rPr>
        <w:t>s of magnetic stirrer used were:</w:t>
      </w:r>
      <w:r w:rsidR="00F97175" w:rsidRPr="00EA50DF">
        <w:rPr>
          <w:sz w:val="20"/>
        </w:rPr>
        <w:t xml:space="preserve"> 300 rpm, 600 rpm, 900 rpm, and 1200 rpm</w:t>
      </w:r>
      <w:r w:rsidR="00754029" w:rsidRPr="00EA50DF">
        <w:rPr>
          <w:sz w:val="20"/>
        </w:rPr>
        <w:t xml:space="preserve"> for 30 s at room temperature</w:t>
      </w:r>
      <w:r w:rsidR="00F97175" w:rsidRPr="00EA50DF">
        <w:rPr>
          <w:sz w:val="20"/>
        </w:rPr>
        <w:t>.</w:t>
      </w:r>
      <w:r w:rsidR="0034348E" w:rsidRPr="00EA50DF">
        <w:rPr>
          <w:sz w:val="20"/>
        </w:rPr>
        <w:t xml:space="preserve"> The</w:t>
      </w:r>
      <w:r w:rsidR="00754029" w:rsidRPr="00EA50DF">
        <w:rPr>
          <w:sz w:val="20"/>
        </w:rPr>
        <w:t xml:space="preserve"> </w:t>
      </w:r>
      <w:r w:rsidR="0034348E" w:rsidRPr="00EA50DF">
        <w:rPr>
          <w:sz w:val="20"/>
        </w:rPr>
        <w:t>two</w:t>
      </w:r>
      <w:r w:rsidR="003E6A7C" w:rsidRPr="00EA50DF">
        <w:rPr>
          <w:sz w:val="20"/>
        </w:rPr>
        <w:t xml:space="preserve"> drying t</w:t>
      </w:r>
      <w:r w:rsidR="00691C56" w:rsidRPr="00EA50DF">
        <w:rPr>
          <w:sz w:val="20"/>
        </w:rPr>
        <w:t>echniques</w:t>
      </w:r>
      <w:r w:rsidR="0034348E" w:rsidRPr="00EA50DF">
        <w:rPr>
          <w:sz w:val="20"/>
        </w:rPr>
        <w:t xml:space="preserve"> used</w:t>
      </w:r>
      <w:r w:rsidR="00A00D4A" w:rsidRPr="00EA50DF">
        <w:rPr>
          <w:sz w:val="20"/>
        </w:rPr>
        <w:t xml:space="preserve"> were</w:t>
      </w:r>
      <w:r w:rsidR="0034348E" w:rsidRPr="00EA50DF">
        <w:rPr>
          <w:sz w:val="20"/>
        </w:rPr>
        <w:t>:</w:t>
      </w:r>
      <w:r w:rsidR="00691C56" w:rsidRPr="00EA50DF">
        <w:rPr>
          <w:sz w:val="20"/>
        </w:rPr>
        <w:t xml:space="preserve"> dry</w:t>
      </w:r>
      <w:r w:rsidR="00FE082B">
        <w:rPr>
          <w:sz w:val="20"/>
        </w:rPr>
        <w:t>ing</w:t>
      </w:r>
      <w:r w:rsidR="00691C56" w:rsidRPr="00EA50DF">
        <w:rPr>
          <w:sz w:val="20"/>
        </w:rPr>
        <w:t xml:space="preserve"> in air</w:t>
      </w:r>
      <w:r w:rsidR="006F4134">
        <w:rPr>
          <w:sz w:val="20"/>
        </w:rPr>
        <w:t xml:space="preserve"> for 24 h</w:t>
      </w:r>
      <w:r w:rsidR="0034348E" w:rsidRPr="00EA50DF">
        <w:rPr>
          <w:sz w:val="20"/>
        </w:rPr>
        <w:t>, and dry</w:t>
      </w:r>
      <w:r w:rsidR="00FE082B">
        <w:rPr>
          <w:sz w:val="20"/>
        </w:rPr>
        <w:t>ing</w:t>
      </w:r>
      <w:r w:rsidR="0034348E" w:rsidRPr="00EA50DF">
        <w:rPr>
          <w:sz w:val="20"/>
        </w:rPr>
        <w:t xml:space="preserve"> in oven at </w:t>
      </w:r>
      <w:r w:rsidR="00691C56" w:rsidRPr="00EA50DF">
        <w:rPr>
          <w:sz w:val="20"/>
        </w:rPr>
        <w:t>50</w:t>
      </w:r>
      <w:r w:rsidR="00E21CB7">
        <w:rPr>
          <w:sz w:val="20"/>
          <w:vertAlign w:val="superscript"/>
        </w:rPr>
        <w:t xml:space="preserve"> </w:t>
      </w:r>
      <w:r w:rsidR="00E21CB7">
        <w:rPr>
          <w:sz w:val="20"/>
        </w:rPr>
        <w:t>°</w:t>
      </w:r>
      <w:r w:rsidR="0034348E" w:rsidRPr="00EA50DF">
        <w:rPr>
          <w:sz w:val="20"/>
        </w:rPr>
        <w:t>C for 60 min</w:t>
      </w:r>
      <w:r w:rsidR="00691C56" w:rsidRPr="00EA50DF">
        <w:rPr>
          <w:sz w:val="20"/>
        </w:rPr>
        <w:t xml:space="preserve">. </w:t>
      </w:r>
      <w:r w:rsidR="0034348E" w:rsidRPr="00EA50DF">
        <w:rPr>
          <w:sz w:val="20"/>
        </w:rPr>
        <w:t>The</w:t>
      </w:r>
      <w:r w:rsidR="00691C56" w:rsidRPr="00EA50DF">
        <w:rPr>
          <w:sz w:val="20"/>
        </w:rPr>
        <w:t xml:space="preserve"> </w:t>
      </w:r>
      <w:r w:rsidR="00754029" w:rsidRPr="00EA50DF">
        <w:rPr>
          <w:sz w:val="20"/>
        </w:rPr>
        <w:t>two types of filter paper</w:t>
      </w:r>
      <w:r w:rsidR="0034348E" w:rsidRPr="00EA50DF">
        <w:rPr>
          <w:sz w:val="20"/>
        </w:rPr>
        <w:t>s</w:t>
      </w:r>
      <w:r w:rsidR="00754029" w:rsidRPr="00EA50DF">
        <w:rPr>
          <w:sz w:val="20"/>
        </w:rPr>
        <w:t xml:space="preserve"> </w:t>
      </w:r>
      <w:r w:rsidR="0034348E" w:rsidRPr="00EA50DF">
        <w:rPr>
          <w:sz w:val="20"/>
        </w:rPr>
        <w:t xml:space="preserve">used </w:t>
      </w:r>
      <w:r w:rsidR="00754029" w:rsidRPr="00EA50DF">
        <w:rPr>
          <w:sz w:val="20"/>
        </w:rPr>
        <w:t>were</w:t>
      </w:r>
      <w:r w:rsidR="0034348E" w:rsidRPr="00EA50DF">
        <w:rPr>
          <w:sz w:val="20"/>
        </w:rPr>
        <w:t>:</w:t>
      </w:r>
      <w:r w:rsidR="00754029" w:rsidRPr="00EA50DF">
        <w:rPr>
          <w:sz w:val="20"/>
        </w:rPr>
        <w:t xml:space="preserve"> Smith </w:t>
      </w:r>
      <w:r w:rsidR="00A84A0C" w:rsidRPr="00EA50DF">
        <w:rPr>
          <w:sz w:val="20"/>
        </w:rPr>
        <w:t>f</w:t>
      </w:r>
      <w:r w:rsidR="00754029" w:rsidRPr="00EA50DF">
        <w:rPr>
          <w:sz w:val="20"/>
        </w:rPr>
        <w:t xml:space="preserve">ilter </w:t>
      </w:r>
      <w:r w:rsidR="00A84A0C" w:rsidRPr="00EA50DF">
        <w:rPr>
          <w:sz w:val="20"/>
        </w:rPr>
        <w:t>p</w:t>
      </w:r>
      <w:r w:rsidR="00754029" w:rsidRPr="00EA50DF">
        <w:rPr>
          <w:sz w:val="20"/>
        </w:rPr>
        <w:t>ap</w:t>
      </w:r>
      <w:r w:rsidR="00A84A0C" w:rsidRPr="00EA50DF">
        <w:rPr>
          <w:sz w:val="20"/>
        </w:rPr>
        <w:t>er</w:t>
      </w:r>
      <w:r w:rsidR="00754029" w:rsidRPr="00EA50DF">
        <w:rPr>
          <w:sz w:val="20"/>
        </w:rPr>
        <w:t xml:space="preserve"> AO336 </w:t>
      </w:r>
      <w:r w:rsidR="00A84A0C" w:rsidRPr="00EA50DF">
        <w:rPr>
          <w:sz w:val="20"/>
        </w:rPr>
        <w:t xml:space="preserve">with 15-20 </w:t>
      </w:r>
      <w:proofErr w:type="spellStart"/>
      <w:r w:rsidR="00A84A0C" w:rsidRPr="00EA50DF">
        <w:rPr>
          <w:sz w:val="20"/>
        </w:rPr>
        <w:t>μm</w:t>
      </w:r>
      <w:proofErr w:type="spellEnd"/>
      <w:r w:rsidR="00A84A0C" w:rsidRPr="00EA50DF">
        <w:rPr>
          <w:sz w:val="20"/>
        </w:rPr>
        <w:t xml:space="preserve"> pore size (Smith Scientific Ltd., UK) </w:t>
      </w:r>
      <w:r w:rsidR="00754029" w:rsidRPr="00EA50DF">
        <w:rPr>
          <w:sz w:val="20"/>
        </w:rPr>
        <w:t xml:space="preserve">and </w:t>
      </w:r>
      <w:proofErr w:type="spellStart"/>
      <w:r w:rsidR="00754029" w:rsidRPr="00EA50DF">
        <w:rPr>
          <w:sz w:val="20"/>
        </w:rPr>
        <w:t>Whatman</w:t>
      </w:r>
      <w:proofErr w:type="spellEnd"/>
      <w:r w:rsidR="00754029" w:rsidRPr="00EA50DF">
        <w:rPr>
          <w:sz w:val="20"/>
        </w:rPr>
        <w:t xml:space="preserve"> </w:t>
      </w:r>
      <w:r w:rsidR="00A84A0C" w:rsidRPr="00EA50DF">
        <w:rPr>
          <w:sz w:val="20"/>
        </w:rPr>
        <w:t>f</w:t>
      </w:r>
      <w:r w:rsidR="00754029" w:rsidRPr="00EA50DF">
        <w:rPr>
          <w:sz w:val="20"/>
        </w:rPr>
        <w:t xml:space="preserve">ilter </w:t>
      </w:r>
      <w:r w:rsidR="00A84A0C" w:rsidRPr="00EA50DF">
        <w:rPr>
          <w:sz w:val="20"/>
        </w:rPr>
        <w:t>p</w:t>
      </w:r>
      <w:r w:rsidR="00754029" w:rsidRPr="00EA50DF">
        <w:rPr>
          <w:sz w:val="20"/>
        </w:rPr>
        <w:t>aper</w:t>
      </w:r>
      <w:r w:rsidR="00A84A0C" w:rsidRPr="00EA50DF">
        <w:rPr>
          <w:sz w:val="20"/>
        </w:rPr>
        <w:t xml:space="preserve"> with </w:t>
      </w:r>
      <w:r w:rsidR="00754029" w:rsidRPr="00EA50DF">
        <w:rPr>
          <w:sz w:val="20"/>
        </w:rPr>
        <w:t xml:space="preserve">11 µm </w:t>
      </w:r>
      <w:r w:rsidR="00312884" w:rsidRPr="00EA50DF">
        <w:rPr>
          <w:sz w:val="20"/>
        </w:rPr>
        <w:t xml:space="preserve">pore size </w:t>
      </w:r>
      <w:r w:rsidR="00754029" w:rsidRPr="00EA50DF">
        <w:rPr>
          <w:sz w:val="20"/>
        </w:rPr>
        <w:t>(GE Healthcare UK Ltd., UK).</w:t>
      </w:r>
    </w:p>
    <w:p w:rsidR="0022293E" w:rsidRDefault="0022293E" w:rsidP="0022293E">
      <w:pPr>
        <w:spacing w:after="0"/>
        <w:rPr>
          <w:b/>
          <w:i/>
          <w:sz w:val="20"/>
        </w:rPr>
      </w:pPr>
    </w:p>
    <w:p w:rsidR="0022293E" w:rsidRPr="009E2276" w:rsidRDefault="008B08CF" w:rsidP="0022293E">
      <w:pPr>
        <w:spacing w:after="0"/>
        <w:rPr>
          <w:b/>
          <w:iCs/>
          <w:sz w:val="20"/>
        </w:rPr>
      </w:pPr>
      <w:r>
        <w:rPr>
          <w:b/>
          <w:iCs/>
          <w:sz w:val="20"/>
        </w:rPr>
        <w:t>Centrifugation a</w:t>
      </w:r>
      <w:r w:rsidR="00ED42C1" w:rsidRPr="009E2276">
        <w:rPr>
          <w:b/>
          <w:iCs/>
          <w:sz w:val="20"/>
        </w:rPr>
        <w:t>pproach</w:t>
      </w:r>
    </w:p>
    <w:p w:rsidR="00AB67FE" w:rsidRPr="00EA50DF" w:rsidRDefault="0034348E" w:rsidP="0022293E">
      <w:pPr>
        <w:spacing w:after="0"/>
        <w:rPr>
          <w:sz w:val="20"/>
        </w:rPr>
      </w:pPr>
      <w:r w:rsidRPr="00EA50DF">
        <w:rPr>
          <w:sz w:val="20"/>
        </w:rPr>
        <w:t>The CaCO</w:t>
      </w:r>
      <w:r w:rsidRPr="00EA50DF">
        <w:rPr>
          <w:sz w:val="20"/>
          <w:vertAlign w:val="subscript"/>
        </w:rPr>
        <w:t>3</w:t>
      </w:r>
      <w:r w:rsidRPr="00EA50DF">
        <w:rPr>
          <w:sz w:val="20"/>
        </w:rPr>
        <w:t xml:space="preserve"> </w:t>
      </w:r>
      <w:r w:rsidR="00960A19" w:rsidRPr="00EA50DF">
        <w:rPr>
          <w:sz w:val="20"/>
        </w:rPr>
        <w:t>μ-spheres</w:t>
      </w:r>
      <w:r w:rsidRPr="00EA50DF">
        <w:rPr>
          <w:sz w:val="20"/>
        </w:rPr>
        <w:t xml:space="preserve"> were fabricated by precipitation reaction between CaCl</w:t>
      </w:r>
      <w:r w:rsidRPr="00EA50DF">
        <w:rPr>
          <w:sz w:val="20"/>
          <w:vertAlign w:val="subscript"/>
        </w:rPr>
        <w:t>2</w:t>
      </w:r>
      <w:r w:rsidRPr="00EA50DF">
        <w:rPr>
          <w:sz w:val="20"/>
        </w:rPr>
        <w:t xml:space="preserve"> and Na</w:t>
      </w:r>
      <w:r w:rsidRPr="00EA50DF">
        <w:rPr>
          <w:sz w:val="20"/>
          <w:vertAlign w:val="subscript"/>
        </w:rPr>
        <w:t>2</w:t>
      </w:r>
      <w:r w:rsidRPr="00EA50DF">
        <w:rPr>
          <w:sz w:val="20"/>
        </w:rPr>
        <w:t>CO</w:t>
      </w:r>
      <w:r w:rsidRPr="00EA50DF">
        <w:rPr>
          <w:sz w:val="20"/>
          <w:vertAlign w:val="subscript"/>
        </w:rPr>
        <w:t>3</w:t>
      </w:r>
      <w:r w:rsidRPr="00EA50DF">
        <w:rPr>
          <w:sz w:val="20"/>
        </w:rPr>
        <w:t xml:space="preserve"> solutions as reported by </w:t>
      </w:r>
      <w:proofErr w:type="spellStart"/>
      <w:r w:rsidRPr="00EA50DF">
        <w:rPr>
          <w:sz w:val="20"/>
        </w:rPr>
        <w:t>Volodkin</w:t>
      </w:r>
      <w:proofErr w:type="spellEnd"/>
      <w:r w:rsidRPr="00EA50DF">
        <w:rPr>
          <w:sz w:val="20"/>
        </w:rPr>
        <w:t xml:space="preserve"> </w:t>
      </w:r>
      <w:r w:rsidRPr="006F4134">
        <w:rPr>
          <w:iCs/>
          <w:sz w:val="20"/>
        </w:rPr>
        <w:t>et al.</w:t>
      </w:r>
      <w:r w:rsidR="00933FD7" w:rsidRPr="00EA50DF">
        <w:rPr>
          <w:sz w:val="20"/>
        </w:rPr>
        <w:t xml:space="preserve"> </w:t>
      </w:r>
      <w:r w:rsidR="00201A1F">
        <w:rPr>
          <w:sz w:val="20"/>
        </w:rPr>
        <w:fldChar w:fldCharType="begin"/>
      </w:r>
      <w:r w:rsidR="00197D26">
        <w:rPr>
          <w:sz w:val="20"/>
        </w:rPr>
        <w:instrText xml:space="preserve"> ADDIN ZOTERO_ITEM CSL_CITATION {"citationID":"ytExffnB","properties":{"formattedCitation":"[16], [17]","plainCitation":"[16], [17]"},"citationItems":[{"id":118,"uris":["http://zotero.org/users/local/DF3NUDBF/items/WRMUQV7U"],"uri":["http://zotero.org/users/local/DF3NUDBF/items/WRMUQV7U"],"itemData":{"id":118,"type":"article-journal","title":"Matrix polyelectrolyte microcapsules: new system for macromolecule encapsulation","container-title":"Langmuir","page":"3398-3406","volume":"20","issue":"8","ISSN":"0743-7463","journalAbbreviation":"Langmuir","author":[{"family":"Volodkin","given":"Dmitry V"},{"family":"Petrov","given":"Alexander I"},{"family":"Prevot","given":"Michelle"},{"family":"Sukhorukov","given":"Gleb B"}],"issued":{"date-parts":[["2004"]]}}},{"id":119,"uris":["http://zotero.org/users/local/DF3NUDBF/items/RNZU7EUU"],"uri":["http://zotero.org/users/local/DF3NUDBF/items/RNZU7EUU"],"itemData":{"id":119,"type":"article-journal","title":"Protein encapsulation via porous CaCO3 microparticles templating","container-title":"Biomacromolecules","page":"1962-1972","volume":"5","issue":"5","ISSN":"1525-7797","journalAbbreviation":"Biomacromolecules","author":[{"family":"Volodkin","given":"Dmitry V"},{"family":"Larionova","given":"Natalia I"},{"family":"Sukhorukov","given":"Gleb B"}],"issued":{"date-parts":[["2004"]]}}}],"schema":"https://github.com/citation-style-language/schema/raw/master/csl-citation.json"} </w:instrText>
      </w:r>
      <w:r w:rsidR="00201A1F">
        <w:rPr>
          <w:sz w:val="20"/>
        </w:rPr>
        <w:fldChar w:fldCharType="separate"/>
      </w:r>
      <w:r w:rsidR="00197D26" w:rsidRPr="00197D26">
        <w:rPr>
          <w:sz w:val="20"/>
        </w:rPr>
        <w:t>[16, 17]</w:t>
      </w:r>
      <w:r w:rsidR="00201A1F">
        <w:rPr>
          <w:sz w:val="20"/>
        </w:rPr>
        <w:fldChar w:fldCharType="end"/>
      </w:r>
      <w:r w:rsidR="000862B5">
        <w:rPr>
          <w:sz w:val="20"/>
        </w:rPr>
        <w:t xml:space="preserve"> </w:t>
      </w:r>
      <w:r w:rsidR="009242C5" w:rsidRPr="00EA50DF">
        <w:rPr>
          <w:sz w:val="20"/>
        </w:rPr>
        <w:t>with slight alteration</w:t>
      </w:r>
      <w:r w:rsidRPr="00EA50DF">
        <w:rPr>
          <w:sz w:val="20"/>
        </w:rPr>
        <w:t>. Briefly</w:t>
      </w:r>
      <w:r w:rsidR="00933FD7" w:rsidRPr="00EA50DF">
        <w:rPr>
          <w:sz w:val="20"/>
        </w:rPr>
        <w:t>, 20 mL of 0.33 M solutions of CaCl</w:t>
      </w:r>
      <w:r w:rsidR="00933FD7" w:rsidRPr="00EA50DF">
        <w:rPr>
          <w:sz w:val="20"/>
          <w:vertAlign w:val="subscript"/>
        </w:rPr>
        <w:t>2</w:t>
      </w:r>
      <w:r w:rsidR="00933FD7" w:rsidRPr="00EA50DF">
        <w:rPr>
          <w:sz w:val="20"/>
        </w:rPr>
        <w:t xml:space="preserve"> and Na</w:t>
      </w:r>
      <w:r w:rsidR="00933FD7" w:rsidRPr="00EA50DF">
        <w:rPr>
          <w:sz w:val="20"/>
          <w:vertAlign w:val="subscript"/>
        </w:rPr>
        <w:t>2</w:t>
      </w:r>
      <w:r w:rsidR="00933FD7" w:rsidRPr="00EA50DF">
        <w:rPr>
          <w:sz w:val="20"/>
        </w:rPr>
        <w:t>CO</w:t>
      </w:r>
      <w:r w:rsidR="00933FD7" w:rsidRPr="00EA50DF">
        <w:rPr>
          <w:sz w:val="20"/>
          <w:vertAlign w:val="subscript"/>
        </w:rPr>
        <w:t xml:space="preserve">3 </w:t>
      </w:r>
      <w:r w:rsidR="00933FD7" w:rsidRPr="00EA50DF">
        <w:rPr>
          <w:sz w:val="20"/>
        </w:rPr>
        <w:t>were mixed under vigorou</w:t>
      </w:r>
      <w:r w:rsidRPr="00EA50DF">
        <w:rPr>
          <w:sz w:val="20"/>
        </w:rPr>
        <w:t>s</w:t>
      </w:r>
      <w:r w:rsidR="00933FD7" w:rsidRPr="00EA50DF">
        <w:rPr>
          <w:sz w:val="20"/>
        </w:rPr>
        <w:t xml:space="preserve"> stirring</w:t>
      </w:r>
      <w:r w:rsidR="00214723" w:rsidRPr="00EA50DF">
        <w:rPr>
          <w:sz w:val="20"/>
        </w:rPr>
        <w:t xml:space="preserve"> at 900 rpm</w:t>
      </w:r>
      <w:r w:rsidR="00933FD7" w:rsidRPr="00EA50DF">
        <w:rPr>
          <w:sz w:val="20"/>
        </w:rPr>
        <w:t xml:space="preserve"> for 30 s at room temperature. After the stirrer was stopped, the reaction mixture was</w:t>
      </w:r>
      <w:r w:rsidR="00CE0CD9" w:rsidRPr="00EA50DF">
        <w:rPr>
          <w:sz w:val="20"/>
        </w:rPr>
        <w:t xml:space="preserve"> left without stirring for 10</w:t>
      </w:r>
      <w:r w:rsidR="00933FD7" w:rsidRPr="00EA50DF">
        <w:rPr>
          <w:sz w:val="20"/>
        </w:rPr>
        <w:t xml:space="preserve"> min. Subsequently, </w:t>
      </w:r>
      <w:r w:rsidRPr="00EA50DF">
        <w:rPr>
          <w:sz w:val="20"/>
        </w:rPr>
        <w:t xml:space="preserve">centrifugation </w:t>
      </w:r>
      <w:r w:rsidR="00F17949" w:rsidRPr="00EA50DF">
        <w:rPr>
          <w:sz w:val="20"/>
        </w:rPr>
        <w:t>w</w:t>
      </w:r>
      <w:r w:rsidRPr="00EA50DF">
        <w:rPr>
          <w:sz w:val="20"/>
        </w:rPr>
        <w:t>ashing</w:t>
      </w:r>
      <w:r w:rsidR="00B21086" w:rsidRPr="00EA50DF">
        <w:rPr>
          <w:sz w:val="20"/>
        </w:rPr>
        <w:t xml:space="preserve"> steps with distilled water for four times were conducted in order</w:t>
      </w:r>
      <w:r w:rsidR="00F17949" w:rsidRPr="00EA50DF">
        <w:rPr>
          <w:sz w:val="20"/>
        </w:rPr>
        <w:t xml:space="preserve"> to eliminat</w:t>
      </w:r>
      <w:r w:rsidR="005629F6" w:rsidRPr="00EA50DF">
        <w:rPr>
          <w:sz w:val="20"/>
        </w:rPr>
        <w:t>e the unreacted species</w:t>
      </w:r>
      <w:r w:rsidR="000862B5">
        <w:rPr>
          <w:sz w:val="20"/>
        </w:rPr>
        <w:t xml:space="preserve"> </w:t>
      </w:r>
      <w:r w:rsidR="00201A1F">
        <w:rPr>
          <w:sz w:val="20"/>
        </w:rPr>
        <w:fldChar w:fldCharType="begin"/>
      </w:r>
      <w:r w:rsidR="00197D26">
        <w:rPr>
          <w:sz w:val="20"/>
        </w:rPr>
        <w:instrText xml:space="preserve"> ADDIN ZOTERO_ITEM CSL_CITATION {"citationID":"8ITE3dsc","properties":{"formattedCitation":"[18]","plainCitation":"[18]"},"citationItems":[{"id":120,"uris":["http://zotero.org/users/local/DF3NUDBF/items/WMB534WC"],"uri":["http://zotero.org/users/local/DF3NUDBF/items/WMB534WC"],"itemData":{"id":120,"type":"article-journal","title":"Coral mineralization inspired CaCO3 deposition via CO2 sequestration from the atmosphere","container-title":"Crystal Growth &amp; Design","page":"851-855","volume":"10","issue":"2","ISSN":"1528-7483","journalAbbreviation":"Crystal Growth &amp; Design","author":[{"family":"Lee","given":"Shichoon"},{"family":"Park","given":"Jong-Hwan"},{"family":"Kwak","given":"Donghoon"},{"family":"Cho","given":"Kilwon"}],"issued":{"date-parts":[["2010"]]}}}],"schema":"https://github.com/citation-style-language/schema/raw/master/csl-citation.json"} </w:instrText>
      </w:r>
      <w:r w:rsidR="00201A1F">
        <w:rPr>
          <w:sz w:val="20"/>
        </w:rPr>
        <w:fldChar w:fldCharType="separate"/>
      </w:r>
      <w:r w:rsidR="00197D26" w:rsidRPr="00197D26">
        <w:rPr>
          <w:sz w:val="20"/>
        </w:rPr>
        <w:t>[18]</w:t>
      </w:r>
      <w:r w:rsidR="00201A1F">
        <w:rPr>
          <w:sz w:val="20"/>
        </w:rPr>
        <w:fldChar w:fldCharType="end"/>
      </w:r>
      <w:r w:rsidR="002113FB">
        <w:rPr>
          <w:sz w:val="20"/>
        </w:rPr>
        <w:t xml:space="preserve">. </w:t>
      </w:r>
      <w:r w:rsidR="005629F6" w:rsidRPr="00EA50DF">
        <w:rPr>
          <w:sz w:val="20"/>
        </w:rPr>
        <w:t>The CaCO</w:t>
      </w:r>
      <w:r w:rsidR="005629F6" w:rsidRPr="00EA50DF">
        <w:rPr>
          <w:sz w:val="20"/>
          <w:vertAlign w:val="subscript"/>
        </w:rPr>
        <w:t>3</w:t>
      </w:r>
      <w:r w:rsidRPr="00EA50DF">
        <w:rPr>
          <w:sz w:val="20"/>
        </w:rPr>
        <w:t xml:space="preserve"> </w:t>
      </w:r>
      <w:r w:rsidR="00960A19" w:rsidRPr="00EA50DF">
        <w:rPr>
          <w:sz w:val="20"/>
        </w:rPr>
        <w:t>μ-spheres</w:t>
      </w:r>
      <w:r w:rsidRPr="00EA50DF">
        <w:rPr>
          <w:sz w:val="20"/>
        </w:rPr>
        <w:t xml:space="preserve"> were then wash</w:t>
      </w:r>
      <w:r w:rsidR="00343289" w:rsidRPr="00EA50DF">
        <w:rPr>
          <w:sz w:val="20"/>
        </w:rPr>
        <w:t>ed</w:t>
      </w:r>
      <w:r w:rsidRPr="00EA50DF">
        <w:rPr>
          <w:sz w:val="20"/>
        </w:rPr>
        <w:t xml:space="preserve"> </w:t>
      </w:r>
      <w:r w:rsidR="00343289" w:rsidRPr="00EA50DF">
        <w:rPr>
          <w:sz w:val="20"/>
        </w:rPr>
        <w:t xml:space="preserve">by centrifugation </w:t>
      </w:r>
      <w:r w:rsidRPr="00EA50DF">
        <w:rPr>
          <w:sz w:val="20"/>
        </w:rPr>
        <w:t>with acetone</w:t>
      </w:r>
      <w:r w:rsidR="00F57607" w:rsidRPr="00EA50DF">
        <w:rPr>
          <w:sz w:val="20"/>
        </w:rPr>
        <w:t xml:space="preserve"> twice. Finally the </w:t>
      </w:r>
      <w:r w:rsidR="00960A19" w:rsidRPr="00EA50DF">
        <w:rPr>
          <w:sz w:val="20"/>
        </w:rPr>
        <w:t>μ-spheres</w:t>
      </w:r>
      <w:r w:rsidR="00F57607" w:rsidRPr="00EA50DF">
        <w:rPr>
          <w:sz w:val="20"/>
        </w:rPr>
        <w:t xml:space="preserve"> were dried.</w:t>
      </w:r>
    </w:p>
    <w:p w:rsidR="0022293E" w:rsidRDefault="0022293E" w:rsidP="0022293E">
      <w:pPr>
        <w:spacing w:after="0"/>
        <w:rPr>
          <w:sz w:val="20"/>
        </w:rPr>
      </w:pPr>
    </w:p>
    <w:p w:rsidR="00730FA5" w:rsidRDefault="00F57607" w:rsidP="0022293E">
      <w:pPr>
        <w:spacing w:after="0"/>
        <w:rPr>
          <w:sz w:val="20"/>
        </w:rPr>
      </w:pPr>
      <w:r w:rsidRPr="00EA50DF">
        <w:rPr>
          <w:sz w:val="20"/>
        </w:rPr>
        <w:t xml:space="preserve">Two different mixing procedures, four different stirring speeds, two different drying techniques, two different </w:t>
      </w:r>
      <w:r w:rsidR="00AC78FD" w:rsidRPr="00EA50DF">
        <w:rPr>
          <w:sz w:val="20"/>
        </w:rPr>
        <w:t>centrifugation</w:t>
      </w:r>
      <w:r w:rsidR="00314BC3" w:rsidRPr="00EA50DF">
        <w:rPr>
          <w:sz w:val="20"/>
        </w:rPr>
        <w:t xml:space="preserve"> time</w:t>
      </w:r>
      <w:r w:rsidRPr="00EA50DF">
        <w:rPr>
          <w:sz w:val="20"/>
        </w:rPr>
        <w:t>s and two different quantities of washing agents were carried out in order to understand</w:t>
      </w:r>
      <w:r w:rsidR="007808C1" w:rsidRPr="00EA50DF">
        <w:rPr>
          <w:sz w:val="20"/>
        </w:rPr>
        <w:t xml:space="preserve"> the effect</w:t>
      </w:r>
      <w:r w:rsidR="004D3683" w:rsidRPr="00EA50DF">
        <w:rPr>
          <w:sz w:val="20"/>
        </w:rPr>
        <w:t xml:space="preserve"> of the</w:t>
      </w:r>
      <w:r w:rsidRPr="00EA50DF">
        <w:rPr>
          <w:sz w:val="20"/>
        </w:rPr>
        <w:t>se experimental factors</w:t>
      </w:r>
      <w:r w:rsidR="004D3683" w:rsidRPr="00EA50DF">
        <w:rPr>
          <w:sz w:val="20"/>
        </w:rPr>
        <w:t xml:space="preserve"> on the</w:t>
      </w:r>
      <w:r w:rsidRPr="00EA50DF">
        <w:rPr>
          <w:sz w:val="20"/>
        </w:rPr>
        <w:t xml:space="preserve"> morphology and size distribution </w:t>
      </w:r>
      <w:r w:rsidR="004D3683" w:rsidRPr="00EA50DF">
        <w:rPr>
          <w:sz w:val="20"/>
        </w:rPr>
        <w:t>of CaCO</w:t>
      </w:r>
      <w:r w:rsidR="004D3683" w:rsidRPr="00EA50DF">
        <w:rPr>
          <w:sz w:val="20"/>
          <w:vertAlign w:val="subscript"/>
        </w:rPr>
        <w:t>3</w:t>
      </w:r>
      <w:r w:rsidR="004D3683" w:rsidRPr="00EA50DF">
        <w:rPr>
          <w:sz w:val="20"/>
        </w:rPr>
        <w:t xml:space="preserve"> </w:t>
      </w:r>
      <w:r w:rsidR="00960A19" w:rsidRPr="00EA50DF">
        <w:rPr>
          <w:sz w:val="20"/>
        </w:rPr>
        <w:t>μ-spheres</w:t>
      </w:r>
      <w:r w:rsidR="004D3683" w:rsidRPr="00EA50DF">
        <w:rPr>
          <w:sz w:val="20"/>
        </w:rPr>
        <w:t>.</w:t>
      </w:r>
      <w:r w:rsidRPr="00EA50DF">
        <w:rPr>
          <w:sz w:val="20"/>
        </w:rPr>
        <w:t xml:space="preserve"> In the case of</w:t>
      </w:r>
      <w:r w:rsidR="00691C56" w:rsidRPr="00EA50DF">
        <w:rPr>
          <w:sz w:val="20"/>
        </w:rPr>
        <w:t xml:space="preserve"> first, second, and third</w:t>
      </w:r>
      <w:r w:rsidRPr="00EA50DF">
        <w:rPr>
          <w:sz w:val="20"/>
        </w:rPr>
        <w:t xml:space="preserve"> experimental factors, </w:t>
      </w:r>
      <w:r w:rsidR="008B0B00" w:rsidRPr="00EA50DF">
        <w:rPr>
          <w:sz w:val="20"/>
        </w:rPr>
        <w:t>parameters</w:t>
      </w:r>
      <w:r w:rsidRPr="00EA50DF">
        <w:rPr>
          <w:sz w:val="20"/>
        </w:rPr>
        <w:t xml:space="preserve"> similar to the membrane filtration were used. The two</w:t>
      </w:r>
      <w:r w:rsidR="007808C1" w:rsidRPr="00EA50DF">
        <w:rPr>
          <w:sz w:val="20"/>
        </w:rPr>
        <w:t xml:space="preserve"> </w:t>
      </w:r>
      <w:r w:rsidR="00AC78FD" w:rsidRPr="00EA50DF">
        <w:rPr>
          <w:sz w:val="20"/>
        </w:rPr>
        <w:t>centrifugation</w:t>
      </w:r>
      <w:r w:rsidR="00314BC3" w:rsidRPr="00EA50DF">
        <w:rPr>
          <w:sz w:val="20"/>
        </w:rPr>
        <w:t xml:space="preserve"> time</w:t>
      </w:r>
      <w:r w:rsidRPr="00EA50DF">
        <w:rPr>
          <w:sz w:val="20"/>
        </w:rPr>
        <w:t xml:space="preserve">s (at </w:t>
      </w:r>
      <w:r w:rsidR="007808C1" w:rsidRPr="00EA50DF">
        <w:rPr>
          <w:sz w:val="20"/>
        </w:rPr>
        <w:t>1000 rpm</w:t>
      </w:r>
      <w:r w:rsidRPr="00EA50DF">
        <w:rPr>
          <w:sz w:val="20"/>
        </w:rPr>
        <w:t>) used were: 1 min and</w:t>
      </w:r>
      <w:r w:rsidR="007808C1" w:rsidRPr="00EA50DF">
        <w:rPr>
          <w:sz w:val="20"/>
        </w:rPr>
        <w:t xml:space="preserve"> 5 min. </w:t>
      </w:r>
      <w:r w:rsidRPr="00EA50DF">
        <w:rPr>
          <w:sz w:val="20"/>
        </w:rPr>
        <w:t xml:space="preserve">The two quantities </w:t>
      </w:r>
      <w:r w:rsidR="00691C56" w:rsidRPr="00EA50DF">
        <w:rPr>
          <w:sz w:val="20"/>
        </w:rPr>
        <w:t xml:space="preserve">of washing agents </w:t>
      </w:r>
      <w:r w:rsidRPr="00EA50DF">
        <w:rPr>
          <w:sz w:val="20"/>
        </w:rPr>
        <w:t>(distilled water and acetone) used were:</w:t>
      </w:r>
      <w:r w:rsidR="00691C56" w:rsidRPr="00EA50DF">
        <w:rPr>
          <w:sz w:val="20"/>
        </w:rPr>
        <w:t xml:space="preserve"> 25 mL and 40 </w:t>
      </w:r>
      <w:proofErr w:type="spellStart"/>
      <w:r w:rsidR="00691C56" w:rsidRPr="00EA50DF">
        <w:rPr>
          <w:sz w:val="20"/>
        </w:rPr>
        <w:t>mL</w:t>
      </w:r>
      <w:r w:rsidRPr="00EA50DF">
        <w:rPr>
          <w:sz w:val="20"/>
        </w:rPr>
        <w:t>.</w:t>
      </w:r>
      <w:proofErr w:type="spellEnd"/>
      <w:r w:rsidR="00691C56" w:rsidRPr="00EA50DF">
        <w:rPr>
          <w:sz w:val="20"/>
        </w:rPr>
        <w:t xml:space="preserve"> </w:t>
      </w:r>
    </w:p>
    <w:p w:rsidR="006E1E33" w:rsidRPr="00EA50DF" w:rsidRDefault="006E1E33" w:rsidP="0022293E">
      <w:pPr>
        <w:spacing w:after="0"/>
        <w:rPr>
          <w:sz w:val="20"/>
        </w:rPr>
      </w:pPr>
    </w:p>
    <w:p w:rsidR="00FD058C" w:rsidRPr="00EA50DF" w:rsidRDefault="00F57607" w:rsidP="0022293E">
      <w:pPr>
        <w:spacing w:after="0"/>
        <w:rPr>
          <w:b/>
          <w:sz w:val="20"/>
        </w:rPr>
      </w:pPr>
      <w:r w:rsidRPr="00EA50DF">
        <w:rPr>
          <w:b/>
          <w:sz w:val="20"/>
        </w:rPr>
        <w:t>Characterization of CaCO</w:t>
      </w:r>
      <w:r w:rsidRPr="00EA50DF">
        <w:rPr>
          <w:b/>
          <w:sz w:val="20"/>
          <w:vertAlign w:val="subscript"/>
        </w:rPr>
        <w:t>3</w:t>
      </w:r>
      <w:r w:rsidRPr="00EA50DF">
        <w:rPr>
          <w:b/>
          <w:sz w:val="20"/>
        </w:rPr>
        <w:t xml:space="preserve"> </w:t>
      </w:r>
      <w:r w:rsidR="00960A19" w:rsidRPr="00EA50DF">
        <w:rPr>
          <w:b/>
          <w:sz w:val="20"/>
        </w:rPr>
        <w:t>μ-spheres</w:t>
      </w:r>
    </w:p>
    <w:p w:rsidR="00AA06F9" w:rsidRDefault="00B21086" w:rsidP="0022293E">
      <w:pPr>
        <w:spacing w:after="0"/>
        <w:rPr>
          <w:sz w:val="20"/>
        </w:rPr>
      </w:pPr>
      <w:r w:rsidRPr="00EA50DF">
        <w:rPr>
          <w:sz w:val="20"/>
        </w:rPr>
        <w:t xml:space="preserve">The </w:t>
      </w:r>
      <w:r w:rsidR="00CE65FE" w:rsidRPr="00EA50DF">
        <w:rPr>
          <w:sz w:val="20"/>
        </w:rPr>
        <w:t xml:space="preserve">shape and size measurements </w:t>
      </w:r>
      <w:r w:rsidRPr="00EA50DF">
        <w:rPr>
          <w:sz w:val="20"/>
        </w:rPr>
        <w:t>of the CaCO</w:t>
      </w:r>
      <w:r w:rsidRPr="00EA50DF">
        <w:rPr>
          <w:sz w:val="20"/>
          <w:vertAlign w:val="subscript"/>
        </w:rPr>
        <w:t>3</w:t>
      </w:r>
      <w:r w:rsidRPr="00EA50DF">
        <w:rPr>
          <w:sz w:val="20"/>
        </w:rPr>
        <w:t xml:space="preserve"> </w:t>
      </w:r>
      <w:r w:rsidR="00960A19" w:rsidRPr="00EA50DF">
        <w:rPr>
          <w:sz w:val="20"/>
        </w:rPr>
        <w:t>μ-spheres</w:t>
      </w:r>
      <w:r w:rsidRPr="00EA50DF">
        <w:rPr>
          <w:sz w:val="20"/>
        </w:rPr>
        <w:t xml:space="preserve"> were investigated using </w:t>
      </w:r>
      <w:r w:rsidR="00650851" w:rsidRPr="00EA50DF">
        <w:rPr>
          <w:sz w:val="20"/>
        </w:rPr>
        <w:t xml:space="preserve">a </w:t>
      </w:r>
      <w:r w:rsidRPr="00EA50DF">
        <w:rPr>
          <w:sz w:val="20"/>
        </w:rPr>
        <w:t>compound microscop</w:t>
      </w:r>
      <w:r w:rsidR="00650851" w:rsidRPr="00EA50DF">
        <w:rPr>
          <w:sz w:val="20"/>
        </w:rPr>
        <w:t>e</w:t>
      </w:r>
      <w:r w:rsidR="00CE65FE" w:rsidRPr="00EA50DF">
        <w:rPr>
          <w:sz w:val="20"/>
        </w:rPr>
        <w:t xml:space="preserve"> (</w:t>
      </w:r>
      <w:r w:rsidR="002030DF" w:rsidRPr="00EA50DF">
        <w:rPr>
          <w:sz w:val="20"/>
        </w:rPr>
        <w:t>Nikon ECLIPSE E100</w:t>
      </w:r>
      <w:r w:rsidR="00CE65FE" w:rsidRPr="00EA50DF">
        <w:rPr>
          <w:sz w:val="20"/>
        </w:rPr>
        <w:t>)</w:t>
      </w:r>
      <w:r w:rsidR="001F208D" w:rsidRPr="00EA50DF">
        <w:rPr>
          <w:sz w:val="20"/>
        </w:rPr>
        <w:t xml:space="preserve"> at </w:t>
      </w:r>
      <w:r w:rsidR="004A16D5" w:rsidRPr="00EA50DF">
        <w:rPr>
          <w:sz w:val="20"/>
        </w:rPr>
        <w:t xml:space="preserve">4x, </w:t>
      </w:r>
      <w:r w:rsidR="00D22664" w:rsidRPr="00EA50DF">
        <w:rPr>
          <w:sz w:val="20"/>
        </w:rPr>
        <w:t xml:space="preserve">10x, 40x, and </w:t>
      </w:r>
      <w:r w:rsidR="001F208D" w:rsidRPr="00EA50DF">
        <w:rPr>
          <w:sz w:val="20"/>
        </w:rPr>
        <w:t>100x magnification</w:t>
      </w:r>
      <w:r w:rsidR="00CE65FE" w:rsidRPr="00EA50DF">
        <w:rPr>
          <w:sz w:val="20"/>
        </w:rPr>
        <w:t xml:space="preserve">. </w:t>
      </w:r>
      <w:r w:rsidR="007E5184" w:rsidRPr="00EA50DF">
        <w:rPr>
          <w:sz w:val="20"/>
        </w:rPr>
        <w:t>Powder samples of CaCO</w:t>
      </w:r>
      <w:r w:rsidR="007E5184" w:rsidRPr="00EA50DF">
        <w:rPr>
          <w:sz w:val="20"/>
          <w:vertAlign w:val="subscript"/>
        </w:rPr>
        <w:t>3</w:t>
      </w:r>
      <w:r w:rsidR="007E5184" w:rsidRPr="00EA50DF">
        <w:rPr>
          <w:sz w:val="20"/>
        </w:rPr>
        <w:t xml:space="preserve"> </w:t>
      </w:r>
      <w:r w:rsidR="00960A19" w:rsidRPr="00EA50DF">
        <w:rPr>
          <w:sz w:val="20"/>
        </w:rPr>
        <w:t>μ-spheres</w:t>
      </w:r>
      <w:r w:rsidR="007E5184" w:rsidRPr="00EA50DF">
        <w:rPr>
          <w:sz w:val="20"/>
        </w:rPr>
        <w:t xml:space="preserve"> were used for the compound microscopy experiments. </w:t>
      </w:r>
      <w:r w:rsidR="00CE65FE" w:rsidRPr="00EA50DF">
        <w:rPr>
          <w:sz w:val="20"/>
        </w:rPr>
        <w:t>The compound microscope was equipped</w:t>
      </w:r>
      <w:r w:rsidR="00CE0CD9" w:rsidRPr="00EA50DF">
        <w:rPr>
          <w:sz w:val="20"/>
        </w:rPr>
        <w:t xml:space="preserve"> with Dino-eye (Microscope Eye-Piece Camera)</w:t>
      </w:r>
      <w:r w:rsidR="00CE65FE" w:rsidRPr="00EA50DF">
        <w:rPr>
          <w:sz w:val="20"/>
        </w:rPr>
        <w:t xml:space="preserve"> to take the images</w:t>
      </w:r>
      <w:r w:rsidR="002030DF" w:rsidRPr="00EA50DF">
        <w:rPr>
          <w:sz w:val="20"/>
        </w:rPr>
        <w:t xml:space="preserve"> and </w:t>
      </w:r>
      <w:proofErr w:type="spellStart"/>
      <w:r w:rsidR="00CE65FE" w:rsidRPr="00EA50DF">
        <w:rPr>
          <w:sz w:val="20"/>
        </w:rPr>
        <w:t>DinoCapture</w:t>
      </w:r>
      <w:proofErr w:type="spellEnd"/>
      <w:r w:rsidR="00CE65FE" w:rsidRPr="00EA50DF">
        <w:rPr>
          <w:sz w:val="20"/>
        </w:rPr>
        <w:t xml:space="preserve"> 2.0 sof</w:t>
      </w:r>
      <w:r w:rsidR="0013569B" w:rsidRPr="00EA50DF">
        <w:rPr>
          <w:sz w:val="20"/>
        </w:rPr>
        <w:t>t</w:t>
      </w:r>
      <w:r w:rsidR="00CE65FE" w:rsidRPr="00EA50DF">
        <w:rPr>
          <w:sz w:val="20"/>
        </w:rPr>
        <w:t>ware</w:t>
      </w:r>
      <w:r w:rsidR="002030DF" w:rsidRPr="00EA50DF">
        <w:rPr>
          <w:sz w:val="20"/>
        </w:rPr>
        <w:t xml:space="preserve"> to measure </w:t>
      </w:r>
      <w:r w:rsidR="00CE65FE" w:rsidRPr="00EA50DF">
        <w:rPr>
          <w:sz w:val="20"/>
        </w:rPr>
        <w:t xml:space="preserve">the </w:t>
      </w:r>
      <w:r w:rsidR="00905A83" w:rsidRPr="00EA50DF">
        <w:rPr>
          <w:sz w:val="20"/>
        </w:rPr>
        <w:t>diameters</w:t>
      </w:r>
      <w:r w:rsidR="002030DF" w:rsidRPr="00EA50DF">
        <w:rPr>
          <w:sz w:val="20"/>
        </w:rPr>
        <w:t xml:space="preserve"> of CaCO</w:t>
      </w:r>
      <w:r w:rsidR="002030DF" w:rsidRPr="00EA50DF">
        <w:rPr>
          <w:sz w:val="20"/>
          <w:vertAlign w:val="subscript"/>
        </w:rPr>
        <w:t>3</w:t>
      </w:r>
      <w:r w:rsidR="002030DF" w:rsidRPr="00EA50DF">
        <w:rPr>
          <w:sz w:val="20"/>
        </w:rPr>
        <w:t xml:space="preserve"> </w:t>
      </w:r>
      <w:r w:rsidR="00960A19" w:rsidRPr="00EA50DF">
        <w:rPr>
          <w:sz w:val="20"/>
        </w:rPr>
        <w:t>μ-spheres</w:t>
      </w:r>
      <w:r w:rsidR="002030DF" w:rsidRPr="00EA50DF">
        <w:rPr>
          <w:sz w:val="20"/>
        </w:rPr>
        <w:t xml:space="preserve">. The </w:t>
      </w:r>
      <w:r w:rsidR="006726C8" w:rsidRPr="00EA50DF">
        <w:rPr>
          <w:sz w:val="20"/>
        </w:rPr>
        <w:t>fine surface</w:t>
      </w:r>
      <w:r w:rsidR="002030DF" w:rsidRPr="00EA50DF">
        <w:rPr>
          <w:sz w:val="20"/>
        </w:rPr>
        <w:t xml:space="preserve"> m</w:t>
      </w:r>
      <w:r w:rsidR="00CE65FE" w:rsidRPr="00EA50DF">
        <w:rPr>
          <w:sz w:val="20"/>
        </w:rPr>
        <w:t>orphological details</w:t>
      </w:r>
      <w:r w:rsidR="00B8551B" w:rsidRPr="00EA50DF">
        <w:rPr>
          <w:sz w:val="20"/>
        </w:rPr>
        <w:t xml:space="preserve"> of the CaCO</w:t>
      </w:r>
      <w:r w:rsidR="00B8551B" w:rsidRPr="00EA50DF">
        <w:rPr>
          <w:sz w:val="20"/>
          <w:vertAlign w:val="subscript"/>
        </w:rPr>
        <w:t>3</w:t>
      </w:r>
      <w:r w:rsidR="00B8551B" w:rsidRPr="00EA50DF">
        <w:rPr>
          <w:sz w:val="20"/>
        </w:rPr>
        <w:t xml:space="preserve"> </w:t>
      </w:r>
      <w:r w:rsidR="00960A19" w:rsidRPr="00EA50DF">
        <w:rPr>
          <w:sz w:val="20"/>
        </w:rPr>
        <w:t>μ-spheres</w:t>
      </w:r>
      <w:r w:rsidR="00B8551B" w:rsidRPr="00EA50DF">
        <w:rPr>
          <w:sz w:val="20"/>
        </w:rPr>
        <w:t xml:space="preserve"> were observed using </w:t>
      </w:r>
      <w:r w:rsidR="00CE65FE" w:rsidRPr="00EA50DF">
        <w:rPr>
          <w:sz w:val="20"/>
        </w:rPr>
        <w:t xml:space="preserve">a </w:t>
      </w:r>
      <w:r w:rsidR="00B8551B" w:rsidRPr="00EA50DF">
        <w:rPr>
          <w:sz w:val="20"/>
        </w:rPr>
        <w:t>scanning</w:t>
      </w:r>
      <w:r w:rsidR="00050E41" w:rsidRPr="00EA50DF">
        <w:rPr>
          <w:sz w:val="20"/>
        </w:rPr>
        <w:t xml:space="preserve"> electron microsco</w:t>
      </w:r>
      <w:r w:rsidR="00CE65FE" w:rsidRPr="00EA50DF">
        <w:rPr>
          <w:sz w:val="20"/>
        </w:rPr>
        <w:t>p</w:t>
      </w:r>
      <w:r w:rsidR="00650851" w:rsidRPr="00EA50DF">
        <w:rPr>
          <w:sz w:val="20"/>
        </w:rPr>
        <w:t>e</w:t>
      </w:r>
      <w:r w:rsidR="00CE65FE" w:rsidRPr="00EA50DF">
        <w:rPr>
          <w:sz w:val="20"/>
        </w:rPr>
        <w:t xml:space="preserve"> (SEM)</w:t>
      </w:r>
      <w:r w:rsidR="00D857A5" w:rsidRPr="00EA50DF">
        <w:rPr>
          <w:sz w:val="20"/>
        </w:rPr>
        <w:t xml:space="preserve"> </w:t>
      </w:r>
      <w:r w:rsidR="00E42253" w:rsidRPr="00EA50DF">
        <w:rPr>
          <w:sz w:val="20"/>
        </w:rPr>
        <w:t>(</w:t>
      </w:r>
      <w:r w:rsidR="00D857A5" w:rsidRPr="00EA50DF">
        <w:rPr>
          <w:sz w:val="20"/>
        </w:rPr>
        <w:t>JSM-6360</w:t>
      </w:r>
      <w:r w:rsidR="00CE65FE" w:rsidRPr="00EA50DF">
        <w:rPr>
          <w:sz w:val="20"/>
        </w:rPr>
        <w:t xml:space="preserve"> LA </w:t>
      </w:r>
      <w:r w:rsidR="00050E41" w:rsidRPr="00EA50DF">
        <w:rPr>
          <w:sz w:val="20"/>
        </w:rPr>
        <w:t>JEOL, US)</w:t>
      </w:r>
      <w:r w:rsidR="00B8551B" w:rsidRPr="00EA50DF">
        <w:rPr>
          <w:sz w:val="20"/>
        </w:rPr>
        <w:t>.</w:t>
      </w:r>
    </w:p>
    <w:p w:rsidR="0022293E" w:rsidRPr="00EA50DF" w:rsidRDefault="0022293E" w:rsidP="0022293E">
      <w:pPr>
        <w:spacing w:after="0"/>
        <w:rPr>
          <w:b/>
          <w:sz w:val="20"/>
        </w:rPr>
      </w:pPr>
    </w:p>
    <w:p w:rsidR="0033670E" w:rsidRPr="00EA50DF" w:rsidRDefault="008B08CF" w:rsidP="0022293E">
      <w:pPr>
        <w:spacing w:after="0"/>
        <w:rPr>
          <w:b/>
          <w:sz w:val="20"/>
        </w:rPr>
      </w:pPr>
      <w:r>
        <w:rPr>
          <w:b/>
          <w:sz w:val="20"/>
        </w:rPr>
        <w:t>Data a</w:t>
      </w:r>
      <w:r w:rsidR="005D33EC" w:rsidRPr="00EA50DF">
        <w:rPr>
          <w:b/>
          <w:sz w:val="20"/>
        </w:rPr>
        <w:t>nalysis</w:t>
      </w:r>
    </w:p>
    <w:p w:rsidR="00D60861" w:rsidRDefault="00C90C3F" w:rsidP="0022293E">
      <w:pPr>
        <w:spacing w:after="0"/>
        <w:rPr>
          <w:sz w:val="20"/>
        </w:rPr>
      </w:pPr>
      <w:r w:rsidRPr="00EA50DF">
        <w:rPr>
          <w:sz w:val="20"/>
        </w:rPr>
        <w:t>T</w:t>
      </w:r>
      <w:r w:rsidR="006E1609" w:rsidRPr="00EA50DF">
        <w:rPr>
          <w:sz w:val="20"/>
        </w:rPr>
        <w:t xml:space="preserve">he statistical analysis </w:t>
      </w:r>
      <w:r w:rsidRPr="00EA50DF">
        <w:rPr>
          <w:sz w:val="20"/>
        </w:rPr>
        <w:t xml:space="preserve">to determine the </w:t>
      </w:r>
      <w:r w:rsidR="00A95FD1" w:rsidRPr="00EA50DF">
        <w:rPr>
          <w:sz w:val="20"/>
        </w:rPr>
        <w:t>mean</w:t>
      </w:r>
      <w:r w:rsidR="006E1609" w:rsidRPr="00EA50DF">
        <w:rPr>
          <w:sz w:val="20"/>
        </w:rPr>
        <w:t xml:space="preserve"> </w:t>
      </w:r>
      <w:r w:rsidRPr="00EA50DF">
        <w:rPr>
          <w:sz w:val="20"/>
        </w:rPr>
        <w:t xml:space="preserve">and standard deviation of the </w:t>
      </w:r>
      <w:r w:rsidR="007F7A48" w:rsidRPr="00EA50DF">
        <w:rPr>
          <w:sz w:val="20"/>
        </w:rPr>
        <w:t>diameter</w:t>
      </w:r>
      <w:r w:rsidRPr="00EA50DF">
        <w:rPr>
          <w:sz w:val="20"/>
        </w:rPr>
        <w:t>s</w:t>
      </w:r>
      <w:r w:rsidR="006E1609" w:rsidRPr="00EA50DF">
        <w:rPr>
          <w:sz w:val="20"/>
        </w:rPr>
        <w:t xml:space="preserve"> </w:t>
      </w:r>
      <w:r w:rsidR="007F7A48" w:rsidRPr="00EA50DF">
        <w:rPr>
          <w:sz w:val="20"/>
        </w:rPr>
        <w:t xml:space="preserve">of </w:t>
      </w:r>
      <w:r w:rsidR="006E1609" w:rsidRPr="00EA50DF">
        <w:rPr>
          <w:sz w:val="20"/>
        </w:rPr>
        <w:t>CaCO</w:t>
      </w:r>
      <w:r w:rsidR="006E1609" w:rsidRPr="00EA50DF">
        <w:rPr>
          <w:sz w:val="20"/>
          <w:vertAlign w:val="subscript"/>
        </w:rPr>
        <w:t>3</w:t>
      </w:r>
      <w:r w:rsidR="006E1609" w:rsidRPr="00EA50DF">
        <w:rPr>
          <w:sz w:val="20"/>
        </w:rPr>
        <w:t xml:space="preserve"> </w:t>
      </w:r>
      <w:r w:rsidR="00960A19" w:rsidRPr="00EA50DF">
        <w:rPr>
          <w:sz w:val="20"/>
        </w:rPr>
        <w:t>μ-spheres</w:t>
      </w:r>
      <w:r w:rsidRPr="00EA50DF">
        <w:rPr>
          <w:sz w:val="20"/>
        </w:rPr>
        <w:t xml:space="preserve"> </w:t>
      </w:r>
      <w:r w:rsidR="00D60861" w:rsidRPr="00EA50DF">
        <w:rPr>
          <w:sz w:val="20"/>
        </w:rPr>
        <w:t xml:space="preserve">was </w:t>
      </w:r>
      <w:r w:rsidRPr="00EA50DF">
        <w:rPr>
          <w:sz w:val="20"/>
        </w:rPr>
        <w:t xml:space="preserve">done </w:t>
      </w:r>
      <w:r w:rsidR="00D60861" w:rsidRPr="00EA50DF">
        <w:rPr>
          <w:sz w:val="20"/>
        </w:rPr>
        <w:t xml:space="preserve">using </w:t>
      </w:r>
      <w:r w:rsidR="00F43AE9" w:rsidRPr="00EA50DF">
        <w:rPr>
          <w:sz w:val="20"/>
        </w:rPr>
        <w:t>SPSS</w:t>
      </w:r>
      <w:r w:rsidR="007C3449" w:rsidRPr="00EA50DF">
        <w:rPr>
          <w:sz w:val="20"/>
        </w:rPr>
        <w:t xml:space="preserve"> </w:t>
      </w:r>
      <w:r w:rsidRPr="00EA50DF">
        <w:rPr>
          <w:sz w:val="20"/>
        </w:rPr>
        <w:t>software</w:t>
      </w:r>
      <w:r w:rsidR="00D60861" w:rsidRPr="00EA50DF">
        <w:rPr>
          <w:sz w:val="20"/>
        </w:rPr>
        <w:t>.</w:t>
      </w:r>
      <w:r w:rsidR="003035DA" w:rsidRPr="00EA50DF">
        <w:rPr>
          <w:sz w:val="20"/>
        </w:rPr>
        <w:t xml:space="preserve"> Histograms </w:t>
      </w:r>
      <w:r w:rsidR="00DB7EEC" w:rsidRPr="00EA50DF">
        <w:rPr>
          <w:sz w:val="20"/>
        </w:rPr>
        <w:t xml:space="preserve">overlaid with a normal distribution curve </w:t>
      </w:r>
      <w:r w:rsidR="003035DA" w:rsidRPr="00EA50DF">
        <w:rPr>
          <w:sz w:val="20"/>
        </w:rPr>
        <w:t>showing the size distribution of CaCO</w:t>
      </w:r>
      <w:r w:rsidR="003035DA" w:rsidRPr="00EA50DF">
        <w:rPr>
          <w:sz w:val="20"/>
          <w:vertAlign w:val="subscript"/>
        </w:rPr>
        <w:t>3</w:t>
      </w:r>
      <w:r w:rsidR="003035DA" w:rsidRPr="00EA50DF">
        <w:rPr>
          <w:sz w:val="20"/>
        </w:rPr>
        <w:t xml:space="preserve"> μ-spheres</w:t>
      </w:r>
      <w:r w:rsidR="002C6404">
        <w:rPr>
          <w:sz w:val="20"/>
        </w:rPr>
        <w:t xml:space="preserve"> was also done using the same software.</w:t>
      </w:r>
    </w:p>
    <w:p w:rsidR="0022293E" w:rsidRPr="00EA50DF" w:rsidRDefault="0022293E" w:rsidP="00515042">
      <w:pPr>
        <w:spacing w:after="0"/>
        <w:rPr>
          <w:sz w:val="20"/>
        </w:rPr>
      </w:pPr>
    </w:p>
    <w:p w:rsidR="00603F5F" w:rsidRPr="00EA50DF" w:rsidRDefault="008B08CF" w:rsidP="0022293E">
      <w:pPr>
        <w:spacing w:after="0"/>
        <w:jc w:val="center"/>
        <w:rPr>
          <w:b/>
          <w:sz w:val="20"/>
        </w:rPr>
      </w:pPr>
      <w:r>
        <w:rPr>
          <w:b/>
          <w:sz w:val="20"/>
        </w:rPr>
        <w:t>Results and</w:t>
      </w:r>
      <w:r w:rsidR="0022293E" w:rsidRPr="00EA50DF">
        <w:rPr>
          <w:b/>
          <w:sz w:val="20"/>
        </w:rPr>
        <w:t xml:space="preserve"> Discussion</w:t>
      </w:r>
    </w:p>
    <w:p w:rsidR="00912486" w:rsidRDefault="003E0630" w:rsidP="00515042">
      <w:pPr>
        <w:rPr>
          <w:sz w:val="20"/>
        </w:rPr>
      </w:pPr>
      <w:r>
        <w:rPr>
          <w:sz w:val="20"/>
        </w:rPr>
        <w:t xml:space="preserve">For most applications, narrow size distribution and </w:t>
      </w:r>
      <w:r w:rsidR="00941CB8">
        <w:rPr>
          <w:sz w:val="20"/>
        </w:rPr>
        <w:t>uniform</w:t>
      </w:r>
      <w:r>
        <w:rPr>
          <w:sz w:val="20"/>
        </w:rPr>
        <w:t xml:space="preserve"> shape of </w:t>
      </w:r>
      <w:r w:rsidR="00056D56" w:rsidRPr="00EA50DF">
        <w:rPr>
          <w:sz w:val="20"/>
        </w:rPr>
        <w:t>CaCO</w:t>
      </w:r>
      <w:r w:rsidR="00056D56" w:rsidRPr="00EA50DF">
        <w:rPr>
          <w:sz w:val="20"/>
          <w:vertAlign w:val="subscript"/>
        </w:rPr>
        <w:t xml:space="preserve">3 </w:t>
      </w:r>
      <w:r w:rsidR="00056D56" w:rsidRPr="00EA50DF">
        <w:rPr>
          <w:sz w:val="20"/>
        </w:rPr>
        <w:t>μ-spheres</w:t>
      </w:r>
      <w:r>
        <w:rPr>
          <w:sz w:val="20"/>
        </w:rPr>
        <w:t xml:space="preserve"> </w:t>
      </w:r>
      <w:r w:rsidR="00D83AED">
        <w:rPr>
          <w:sz w:val="20"/>
        </w:rPr>
        <w:t>are</w:t>
      </w:r>
      <w:r>
        <w:rPr>
          <w:sz w:val="20"/>
        </w:rPr>
        <w:t xml:space="preserve"> </w:t>
      </w:r>
      <w:r w:rsidR="00941CB8">
        <w:rPr>
          <w:sz w:val="20"/>
        </w:rPr>
        <w:t xml:space="preserve">highly </w:t>
      </w:r>
      <w:r>
        <w:rPr>
          <w:sz w:val="20"/>
        </w:rPr>
        <w:t xml:space="preserve">desirable </w:t>
      </w:r>
      <w:r w:rsidR="00D83AED">
        <w:rPr>
          <w:sz w:val="20"/>
        </w:rPr>
        <w:t>characteristics</w:t>
      </w:r>
      <w:r>
        <w:rPr>
          <w:sz w:val="20"/>
        </w:rPr>
        <w:t xml:space="preserve">. In order to achieve </w:t>
      </w:r>
      <w:r w:rsidR="00434F4A">
        <w:rPr>
          <w:sz w:val="20"/>
        </w:rPr>
        <w:t xml:space="preserve">the </w:t>
      </w:r>
      <w:r w:rsidR="00A42BEA">
        <w:rPr>
          <w:sz w:val="20"/>
        </w:rPr>
        <w:t xml:space="preserve">desired </w:t>
      </w:r>
      <w:r w:rsidR="00A42BEA" w:rsidRPr="00EA50DF">
        <w:rPr>
          <w:sz w:val="20"/>
        </w:rPr>
        <w:t>μ-sphere</w:t>
      </w:r>
      <w:r w:rsidR="00E7531C">
        <w:rPr>
          <w:sz w:val="20"/>
        </w:rPr>
        <w:t xml:space="preserve"> characteristics</w:t>
      </w:r>
      <w:r w:rsidR="008326CA">
        <w:rPr>
          <w:sz w:val="20"/>
        </w:rPr>
        <w:t>, the experimental factors</w:t>
      </w:r>
      <w:r>
        <w:rPr>
          <w:sz w:val="20"/>
        </w:rPr>
        <w:t xml:space="preserve"> related with the preparation of </w:t>
      </w:r>
      <w:r w:rsidR="00A42BEA" w:rsidRPr="00EA50DF">
        <w:rPr>
          <w:sz w:val="20"/>
        </w:rPr>
        <w:t>μ-spheres</w:t>
      </w:r>
      <w:r>
        <w:rPr>
          <w:sz w:val="20"/>
        </w:rPr>
        <w:t xml:space="preserve"> </w:t>
      </w:r>
      <w:r w:rsidR="00B72136">
        <w:rPr>
          <w:sz w:val="20"/>
        </w:rPr>
        <w:t xml:space="preserve">using distilled water </w:t>
      </w:r>
      <w:r w:rsidR="00073409">
        <w:rPr>
          <w:sz w:val="20"/>
        </w:rPr>
        <w:t>were</w:t>
      </w:r>
      <w:r>
        <w:rPr>
          <w:sz w:val="20"/>
        </w:rPr>
        <w:t xml:space="preserve"> studied.</w:t>
      </w:r>
      <w:r w:rsidR="00056D56">
        <w:rPr>
          <w:sz w:val="20"/>
        </w:rPr>
        <w:t xml:space="preserve"> </w:t>
      </w:r>
      <w:r w:rsidR="00E7531C" w:rsidRPr="00E7531C">
        <w:rPr>
          <w:sz w:val="20"/>
        </w:rPr>
        <w:t xml:space="preserve">For the membrane filtration approach, the experimental factors tested included mixing procedure of solutions, stirring speeds, drying techniques, and types of filter paper used. For the centrifugation approach, the experimental factors tested included mixing procedure of solutions, stirring speeds, centrifugation times, drying techniques, and quantity of washing agents used. </w:t>
      </w:r>
      <w:r w:rsidR="00431DD7" w:rsidRPr="00EA50DF">
        <w:rPr>
          <w:sz w:val="20"/>
        </w:rPr>
        <w:t xml:space="preserve">The results </w:t>
      </w:r>
      <w:r w:rsidR="00625088" w:rsidRPr="00EA50DF">
        <w:rPr>
          <w:sz w:val="20"/>
        </w:rPr>
        <w:t>from</w:t>
      </w:r>
      <w:r w:rsidR="00431DD7" w:rsidRPr="00EA50DF">
        <w:rPr>
          <w:sz w:val="20"/>
        </w:rPr>
        <w:t xml:space="preserve"> the</w:t>
      </w:r>
      <w:r w:rsidR="00912486" w:rsidRPr="00EA50DF">
        <w:rPr>
          <w:sz w:val="20"/>
        </w:rPr>
        <w:t xml:space="preserve"> </w:t>
      </w:r>
      <w:r w:rsidR="00CE65FE" w:rsidRPr="00EA50DF">
        <w:rPr>
          <w:sz w:val="20"/>
        </w:rPr>
        <w:t xml:space="preserve">different experimental factors </w:t>
      </w:r>
      <w:r w:rsidR="00431DD7" w:rsidRPr="00EA50DF">
        <w:rPr>
          <w:sz w:val="20"/>
        </w:rPr>
        <w:t xml:space="preserve">tested </w:t>
      </w:r>
      <w:r w:rsidR="00B77D9E">
        <w:rPr>
          <w:sz w:val="20"/>
        </w:rPr>
        <w:t>(</w:t>
      </w:r>
      <w:r w:rsidR="00CE65FE" w:rsidRPr="00EA50DF">
        <w:rPr>
          <w:sz w:val="20"/>
        </w:rPr>
        <w:t>under</w:t>
      </w:r>
      <w:r w:rsidR="00912486" w:rsidRPr="00EA50DF">
        <w:rPr>
          <w:sz w:val="20"/>
        </w:rPr>
        <w:t xml:space="preserve"> membrane filtration and centrifugation approaches</w:t>
      </w:r>
      <w:r w:rsidR="00B77D9E">
        <w:rPr>
          <w:sz w:val="20"/>
        </w:rPr>
        <w:t>)</w:t>
      </w:r>
      <w:r w:rsidR="00912486" w:rsidRPr="00EA50DF">
        <w:rPr>
          <w:sz w:val="20"/>
        </w:rPr>
        <w:t xml:space="preserve"> </w:t>
      </w:r>
      <w:r w:rsidR="00CE65FE" w:rsidRPr="00EA50DF">
        <w:rPr>
          <w:sz w:val="20"/>
        </w:rPr>
        <w:t>in order to understand</w:t>
      </w:r>
      <w:r w:rsidR="00D8199A" w:rsidRPr="00EA50DF">
        <w:rPr>
          <w:sz w:val="20"/>
        </w:rPr>
        <w:t xml:space="preserve"> the</w:t>
      </w:r>
      <w:r w:rsidR="00431DD7" w:rsidRPr="00EA50DF">
        <w:rPr>
          <w:sz w:val="20"/>
        </w:rPr>
        <w:t>ir</w:t>
      </w:r>
      <w:r w:rsidR="00D8199A" w:rsidRPr="00EA50DF">
        <w:rPr>
          <w:sz w:val="20"/>
        </w:rPr>
        <w:t xml:space="preserve"> influence on the formation of CaCO</w:t>
      </w:r>
      <w:r w:rsidR="00D8199A" w:rsidRPr="00EA50DF">
        <w:rPr>
          <w:sz w:val="20"/>
          <w:vertAlign w:val="subscript"/>
        </w:rPr>
        <w:t xml:space="preserve">3 </w:t>
      </w:r>
      <w:r w:rsidR="00431DD7" w:rsidRPr="00EA50DF">
        <w:rPr>
          <w:sz w:val="20"/>
        </w:rPr>
        <w:t xml:space="preserve">μ-spheres </w:t>
      </w:r>
      <w:r w:rsidR="00966D39" w:rsidRPr="00EA50DF">
        <w:rPr>
          <w:sz w:val="20"/>
        </w:rPr>
        <w:t xml:space="preserve">are </w:t>
      </w:r>
      <w:r w:rsidR="00625088" w:rsidRPr="00EA50DF">
        <w:rPr>
          <w:sz w:val="20"/>
        </w:rPr>
        <w:t xml:space="preserve">presented and </w:t>
      </w:r>
      <w:r w:rsidR="00966D39" w:rsidRPr="00EA50DF">
        <w:rPr>
          <w:sz w:val="20"/>
        </w:rPr>
        <w:t>discussed</w:t>
      </w:r>
      <w:r w:rsidR="00F933F3">
        <w:rPr>
          <w:sz w:val="20"/>
        </w:rPr>
        <w:t xml:space="preserve"> in terms of shape and size distribution </w:t>
      </w:r>
      <w:r w:rsidR="00B77D9E">
        <w:rPr>
          <w:sz w:val="20"/>
        </w:rPr>
        <w:t xml:space="preserve">of the </w:t>
      </w:r>
      <w:r w:rsidR="00B77D9E" w:rsidRPr="00EA50DF">
        <w:rPr>
          <w:sz w:val="20"/>
        </w:rPr>
        <w:t xml:space="preserve">μ-spheres </w:t>
      </w:r>
      <w:r w:rsidR="00966D39" w:rsidRPr="00EA50DF">
        <w:rPr>
          <w:sz w:val="20"/>
        </w:rPr>
        <w:t>in the following sections</w:t>
      </w:r>
      <w:r w:rsidR="00912486" w:rsidRPr="00EA50DF">
        <w:rPr>
          <w:sz w:val="20"/>
        </w:rPr>
        <w:t>.</w:t>
      </w:r>
    </w:p>
    <w:p w:rsidR="0022293E" w:rsidRDefault="00334CA2" w:rsidP="0022293E">
      <w:pPr>
        <w:spacing w:after="0"/>
        <w:rPr>
          <w:b/>
          <w:sz w:val="20"/>
        </w:rPr>
      </w:pPr>
      <w:r w:rsidRPr="00EA50DF">
        <w:rPr>
          <w:b/>
          <w:sz w:val="20"/>
        </w:rPr>
        <w:t>Effect o</w:t>
      </w:r>
      <w:r w:rsidR="00CE65FE" w:rsidRPr="00EA50DF">
        <w:rPr>
          <w:b/>
          <w:sz w:val="20"/>
        </w:rPr>
        <w:t>f mixing procedure of solutions</w:t>
      </w:r>
    </w:p>
    <w:p w:rsidR="004F6D10" w:rsidRDefault="00144047" w:rsidP="006275F7">
      <w:pPr>
        <w:spacing w:after="0"/>
        <w:rPr>
          <w:sz w:val="20"/>
        </w:rPr>
      </w:pPr>
      <w:r w:rsidRPr="00EA50DF">
        <w:rPr>
          <w:sz w:val="20"/>
        </w:rPr>
        <w:t>Figure</w:t>
      </w:r>
      <w:r w:rsidR="00902A3E" w:rsidRPr="00EA50DF">
        <w:rPr>
          <w:sz w:val="20"/>
        </w:rPr>
        <w:t>s</w:t>
      </w:r>
      <w:r w:rsidRPr="00EA50DF">
        <w:rPr>
          <w:sz w:val="20"/>
        </w:rPr>
        <w:t xml:space="preserve"> 1</w:t>
      </w:r>
      <w:r w:rsidR="00FE0739" w:rsidRPr="00EA50DF">
        <w:rPr>
          <w:sz w:val="20"/>
        </w:rPr>
        <w:t>a</w:t>
      </w:r>
      <w:r w:rsidR="00EE593B" w:rsidRPr="00EA50DF">
        <w:rPr>
          <w:sz w:val="20"/>
        </w:rPr>
        <w:t xml:space="preserve"> and </w:t>
      </w:r>
      <w:r w:rsidR="00902A3E" w:rsidRPr="00EA50DF">
        <w:rPr>
          <w:sz w:val="20"/>
        </w:rPr>
        <w:t>1</w:t>
      </w:r>
      <w:r w:rsidR="00FE0739" w:rsidRPr="00EA50DF">
        <w:rPr>
          <w:sz w:val="20"/>
        </w:rPr>
        <w:t>c</w:t>
      </w:r>
      <w:r w:rsidR="00A23269" w:rsidRPr="00EA50DF">
        <w:rPr>
          <w:sz w:val="20"/>
        </w:rPr>
        <w:t xml:space="preserve"> show t</w:t>
      </w:r>
      <w:r w:rsidR="00B943C0" w:rsidRPr="00EA50DF">
        <w:rPr>
          <w:sz w:val="20"/>
        </w:rPr>
        <w:t>he CaCO</w:t>
      </w:r>
      <w:r w:rsidR="00B943C0" w:rsidRPr="00EA50DF">
        <w:rPr>
          <w:sz w:val="20"/>
          <w:vertAlign w:val="subscript"/>
        </w:rPr>
        <w:t>3</w:t>
      </w:r>
      <w:r w:rsidR="00B943C0" w:rsidRPr="00EA50DF">
        <w:rPr>
          <w:sz w:val="20"/>
        </w:rPr>
        <w:t xml:space="preserve"> </w:t>
      </w:r>
      <w:r w:rsidR="00960A19" w:rsidRPr="00EA50DF">
        <w:rPr>
          <w:sz w:val="20"/>
        </w:rPr>
        <w:t>μ-spheres</w:t>
      </w:r>
      <w:r w:rsidR="00A23269" w:rsidRPr="00EA50DF">
        <w:rPr>
          <w:sz w:val="20"/>
        </w:rPr>
        <w:t xml:space="preserve"> obtained from the rapid</w:t>
      </w:r>
      <w:r w:rsidR="00B943C0" w:rsidRPr="00EA50DF">
        <w:rPr>
          <w:sz w:val="20"/>
        </w:rPr>
        <w:t xml:space="preserve"> addition mixi</w:t>
      </w:r>
      <w:r w:rsidR="00A23269" w:rsidRPr="00EA50DF">
        <w:rPr>
          <w:sz w:val="20"/>
        </w:rPr>
        <w:t xml:space="preserve">ng procedure of solutions </w:t>
      </w:r>
      <w:r w:rsidR="00902A3E" w:rsidRPr="00EA50DF">
        <w:rPr>
          <w:sz w:val="20"/>
        </w:rPr>
        <w:t xml:space="preserve">that </w:t>
      </w:r>
      <w:r w:rsidR="00A23269" w:rsidRPr="00EA50DF">
        <w:rPr>
          <w:sz w:val="20"/>
        </w:rPr>
        <w:t>produced spherical</w:t>
      </w:r>
      <w:r w:rsidR="00202027" w:rsidRPr="00EA50DF">
        <w:rPr>
          <w:sz w:val="20"/>
        </w:rPr>
        <w:t xml:space="preserve"> </w:t>
      </w:r>
      <w:r w:rsidR="00B943C0" w:rsidRPr="00EA50DF">
        <w:rPr>
          <w:sz w:val="20"/>
        </w:rPr>
        <w:t>shape</w:t>
      </w:r>
      <w:r w:rsidR="00902A3E" w:rsidRPr="00EA50DF">
        <w:rPr>
          <w:sz w:val="20"/>
        </w:rPr>
        <w:t>d</w:t>
      </w:r>
      <w:r w:rsidR="00AD01B2" w:rsidRPr="00EA50DF">
        <w:rPr>
          <w:sz w:val="20"/>
        </w:rPr>
        <w:t xml:space="preserve"> </w:t>
      </w:r>
      <w:r w:rsidR="00960A19" w:rsidRPr="00EA50DF">
        <w:rPr>
          <w:sz w:val="20"/>
        </w:rPr>
        <w:t>μ-spheres</w:t>
      </w:r>
      <w:r w:rsidR="00A23269" w:rsidRPr="00EA50DF">
        <w:rPr>
          <w:sz w:val="20"/>
        </w:rPr>
        <w:t>.</w:t>
      </w:r>
      <w:r w:rsidR="00AD01B2" w:rsidRPr="00EA50DF">
        <w:rPr>
          <w:sz w:val="20"/>
        </w:rPr>
        <w:t xml:space="preserve"> </w:t>
      </w:r>
      <w:r w:rsidR="009C465D" w:rsidRPr="00EA50DF">
        <w:rPr>
          <w:sz w:val="20"/>
        </w:rPr>
        <w:t xml:space="preserve">The average size of </w:t>
      </w:r>
      <w:r w:rsidR="00960A19" w:rsidRPr="00EA50DF">
        <w:rPr>
          <w:sz w:val="20"/>
        </w:rPr>
        <w:t>μ-spheres</w:t>
      </w:r>
      <w:r w:rsidR="009C465D" w:rsidRPr="00EA50DF">
        <w:rPr>
          <w:sz w:val="20"/>
        </w:rPr>
        <w:t xml:space="preserve"> was </w:t>
      </w:r>
      <w:r w:rsidR="00567A43" w:rsidRPr="00EA50DF">
        <w:rPr>
          <w:sz w:val="20"/>
        </w:rPr>
        <w:t xml:space="preserve">5.93 </w:t>
      </w:r>
      <w:r w:rsidR="00242524" w:rsidRPr="00EA50DF">
        <w:rPr>
          <w:sz w:val="20"/>
        </w:rPr>
        <w:t>±</w:t>
      </w:r>
      <w:r w:rsidR="00567A43" w:rsidRPr="00EA50DF">
        <w:rPr>
          <w:sz w:val="20"/>
        </w:rPr>
        <w:t xml:space="preserve"> 0.72 µm</w:t>
      </w:r>
      <w:r w:rsidR="00567A43" w:rsidRPr="00EA50DF" w:rsidDel="00567A43">
        <w:rPr>
          <w:sz w:val="20"/>
        </w:rPr>
        <w:t xml:space="preserve"> </w:t>
      </w:r>
      <w:r w:rsidR="009C465D" w:rsidRPr="00EA50DF">
        <w:rPr>
          <w:sz w:val="20"/>
        </w:rPr>
        <w:t xml:space="preserve">and </w:t>
      </w:r>
      <w:r w:rsidR="00567A43" w:rsidRPr="00EA50DF">
        <w:rPr>
          <w:sz w:val="20"/>
        </w:rPr>
        <w:t xml:space="preserve">5.33 </w:t>
      </w:r>
      <w:r w:rsidR="00242524" w:rsidRPr="00EA50DF">
        <w:rPr>
          <w:sz w:val="20"/>
        </w:rPr>
        <w:t>±</w:t>
      </w:r>
      <w:r w:rsidR="00567A43" w:rsidRPr="00EA50DF">
        <w:rPr>
          <w:sz w:val="20"/>
        </w:rPr>
        <w:t xml:space="preserve"> 0.95 µm </w:t>
      </w:r>
      <w:r w:rsidR="009C465D" w:rsidRPr="00EA50DF">
        <w:rPr>
          <w:sz w:val="20"/>
        </w:rPr>
        <w:t>for membrane filtration and centrifugation approaches, respectively.</w:t>
      </w:r>
      <w:r w:rsidR="004E1F71" w:rsidRPr="00EA50DF">
        <w:rPr>
          <w:sz w:val="20"/>
        </w:rPr>
        <w:t xml:space="preserve"> </w:t>
      </w:r>
      <w:r w:rsidR="00EB5E49" w:rsidRPr="00EA50DF">
        <w:rPr>
          <w:sz w:val="20"/>
        </w:rPr>
        <w:t>C</w:t>
      </w:r>
      <w:r w:rsidR="004852B0" w:rsidRPr="00EA50DF">
        <w:rPr>
          <w:sz w:val="20"/>
        </w:rPr>
        <w:t xml:space="preserve">ompound microscopy </w:t>
      </w:r>
      <w:r w:rsidR="00EB5E49" w:rsidRPr="00EA50DF">
        <w:rPr>
          <w:sz w:val="20"/>
        </w:rPr>
        <w:t xml:space="preserve">results </w:t>
      </w:r>
      <w:r w:rsidR="004852B0" w:rsidRPr="00EA50DF">
        <w:rPr>
          <w:sz w:val="20"/>
        </w:rPr>
        <w:t>show that the CaCO</w:t>
      </w:r>
      <w:r w:rsidR="004852B0" w:rsidRPr="00EA50DF">
        <w:rPr>
          <w:sz w:val="20"/>
          <w:vertAlign w:val="subscript"/>
        </w:rPr>
        <w:t>3</w:t>
      </w:r>
      <w:r w:rsidR="004852B0" w:rsidRPr="00EA50DF">
        <w:rPr>
          <w:sz w:val="20"/>
        </w:rPr>
        <w:t xml:space="preserve"> </w:t>
      </w:r>
      <w:r w:rsidR="00960A19" w:rsidRPr="00EA50DF">
        <w:rPr>
          <w:sz w:val="20"/>
        </w:rPr>
        <w:t>μ-spheres</w:t>
      </w:r>
      <w:r w:rsidR="006817D1" w:rsidRPr="00EA50DF">
        <w:rPr>
          <w:sz w:val="20"/>
        </w:rPr>
        <w:t xml:space="preserve"> </w:t>
      </w:r>
      <w:r w:rsidR="0079542B" w:rsidRPr="00EA50DF">
        <w:rPr>
          <w:sz w:val="20"/>
        </w:rPr>
        <w:t>formed</w:t>
      </w:r>
      <w:r w:rsidR="006817D1" w:rsidRPr="00EA50DF">
        <w:rPr>
          <w:sz w:val="20"/>
        </w:rPr>
        <w:t xml:space="preserve"> cluster</w:t>
      </w:r>
      <w:r w:rsidR="00EB5E49" w:rsidRPr="00EA50DF">
        <w:rPr>
          <w:sz w:val="20"/>
        </w:rPr>
        <w:t>s</w:t>
      </w:r>
      <w:r w:rsidR="006817D1" w:rsidRPr="00EA50DF">
        <w:rPr>
          <w:sz w:val="20"/>
        </w:rPr>
        <w:t xml:space="preserve"> </w:t>
      </w:r>
      <w:r w:rsidR="00EB5E49" w:rsidRPr="00EA50DF">
        <w:rPr>
          <w:sz w:val="20"/>
        </w:rPr>
        <w:t xml:space="preserve">when </w:t>
      </w:r>
      <w:r w:rsidR="006817D1" w:rsidRPr="00EA50DF">
        <w:rPr>
          <w:sz w:val="20"/>
        </w:rPr>
        <w:t>using drop-by-drop addition mixing procedure of solutions</w:t>
      </w:r>
      <w:r w:rsidRPr="00EA50DF">
        <w:rPr>
          <w:sz w:val="20"/>
        </w:rPr>
        <w:t xml:space="preserve"> (Fig</w:t>
      </w:r>
      <w:r w:rsidR="00FE0739" w:rsidRPr="00EA50DF">
        <w:rPr>
          <w:sz w:val="20"/>
        </w:rPr>
        <w:t>ure</w:t>
      </w:r>
      <w:r w:rsidR="00EE593B" w:rsidRPr="00EA50DF">
        <w:rPr>
          <w:sz w:val="20"/>
        </w:rPr>
        <w:t>s</w:t>
      </w:r>
      <w:r w:rsidR="00FE0739" w:rsidRPr="00EA50DF">
        <w:rPr>
          <w:sz w:val="20"/>
        </w:rPr>
        <w:t xml:space="preserve"> 1b</w:t>
      </w:r>
      <w:r w:rsidR="0043084A" w:rsidRPr="00EA50DF">
        <w:rPr>
          <w:sz w:val="20"/>
        </w:rPr>
        <w:t>,</w:t>
      </w:r>
      <w:r w:rsidR="00202027" w:rsidRPr="00EA50DF">
        <w:rPr>
          <w:sz w:val="20"/>
        </w:rPr>
        <w:t xml:space="preserve"> </w:t>
      </w:r>
      <w:r w:rsidRPr="00EA50DF">
        <w:rPr>
          <w:sz w:val="20"/>
        </w:rPr>
        <w:t>1</w:t>
      </w:r>
      <w:r w:rsidR="00FE0739" w:rsidRPr="00EA50DF">
        <w:rPr>
          <w:sz w:val="20"/>
        </w:rPr>
        <w:t>d</w:t>
      </w:r>
      <w:r w:rsidR="00202027" w:rsidRPr="00EA50DF">
        <w:rPr>
          <w:sz w:val="20"/>
        </w:rPr>
        <w:t>)</w:t>
      </w:r>
      <w:r w:rsidR="006817D1" w:rsidRPr="00EA50DF">
        <w:rPr>
          <w:sz w:val="20"/>
        </w:rPr>
        <w:t>.</w:t>
      </w:r>
      <w:r w:rsidR="001B304A" w:rsidRPr="00EA50DF">
        <w:rPr>
          <w:sz w:val="20"/>
        </w:rPr>
        <w:t xml:space="preserve"> </w:t>
      </w:r>
      <w:r w:rsidR="00AE3496" w:rsidRPr="00EA50DF">
        <w:rPr>
          <w:sz w:val="20"/>
        </w:rPr>
        <w:t xml:space="preserve">The reaction mixture should be mixed rapidly </w:t>
      </w:r>
      <w:r w:rsidR="003B0606">
        <w:rPr>
          <w:sz w:val="20"/>
        </w:rPr>
        <w:t xml:space="preserve">(reactive precipitation) </w:t>
      </w:r>
      <w:r w:rsidR="00AE3496" w:rsidRPr="00EA50DF">
        <w:rPr>
          <w:sz w:val="20"/>
        </w:rPr>
        <w:t xml:space="preserve">and then </w:t>
      </w:r>
      <w:r w:rsidR="006F6EE7" w:rsidRPr="00EA50DF">
        <w:rPr>
          <w:sz w:val="20"/>
        </w:rPr>
        <w:t xml:space="preserve">left </w:t>
      </w:r>
      <w:r w:rsidR="00AE3496" w:rsidRPr="00EA50DF">
        <w:rPr>
          <w:sz w:val="20"/>
        </w:rPr>
        <w:t>undisturbed for certain time.</w:t>
      </w:r>
      <w:r w:rsidR="008921EE" w:rsidRPr="00EA50DF">
        <w:rPr>
          <w:sz w:val="20"/>
        </w:rPr>
        <w:t xml:space="preserve"> The solutions w</w:t>
      </w:r>
      <w:r w:rsidR="002B0F54" w:rsidRPr="00EA50DF">
        <w:rPr>
          <w:sz w:val="20"/>
        </w:rPr>
        <w:t>ere left</w:t>
      </w:r>
      <w:r w:rsidR="008921EE" w:rsidRPr="00EA50DF">
        <w:rPr>
          <w:sz w:val="20"/>
        </w:rPr>
        <w:t xml:space="preserve"> </w:t>
      </w:r>
      <w:r w:rsidR="00CE0CD9" w:rsidRPr="00EA50DF">
        <w:rPr>
          <w:sz w:val="20"/>
        </w:rPr>
        <w:t xml:space="preserve">undisturbed for around 10 </w:t>
      </w:r>
      <w:r w:rsidR="008921EE" w:rsidRPr="00EA50DF">
        <w:rPr>
          <w:sz w:val="20"/>
        </w:rPr>
        <w:t xml:space="preserve">min in order to allow the </w:t>
      </w:r>
      <w:r w:rsidR="0029246E" w:rsidRPr="00EA50DF">
        <w:rPr>
          <w:sz w:val="20"/>
        </w:rPr>
        <w:t>crystal nucleation and growth of CaCO</w:t>
      </w:r>
      <w:r w:rsidR="0029246E" w:rsidRPr="00EA50DF">
        <w:rPr>
          <w:sz w:val="20"/>
          <w:vertAlign w:val="subscript"/>
        </w:rPr>
        <w:t>3</w:t>
      </w:r>
      <w:r w:rsidR="008921EE" w:rsidRPr="00EA50DF">
        <w:rPr>
          <w:sz w:val="20"/>
        </w:rPr>
        <w:t>.</w:t>
      </w:r>
      <w:r w:rsidR="000862B5">
        <w:rPr>
          <w:sz w:val="20"/>
        </w:rPr>
        <w:t xml:space="preserve"> </w:t>
      </w:r>
      <w:r w:rsidR="00BC1323" w:rsidRPr="00EA50DF">
        <w:rPr>
          <w:sz w:val="20"/>
        </w:rPr>
        <w:t xml:space="preserve">The histograms in </w:t>
      </w:r>
      <w:r w:rsidR="004F439C" w:rsidRPr="00EA50DF">
        <w:rPr>
          <w:sz w:val="20"/>
        </w:rPr>
        <w:t>Figure 2</w:t>
      </w:r>
      <w:r w:rsidR="00BC1323" w:rsidRPr="00EA50DF">
        <w:rPr>
          <w:sz w:val="20"/>
        </w:rPr>
        <w:t xml:space="preserve"> show</w:t>
      </w:r>
      <w:r w:rsidR="004F439C" w:rsidRPr="00EA50DF">
        <w:rPr>
          <w:sz w:val="20"/>
        </w:rPr>
        <w:t xml:space="preserve"> </w:t>
      </w:r>
      <w:r w:rsidR="00BC1323" w:rsidRPr="00EA50DF">
        <w:rPr>
          <w:sz w:val="20"/>
        </w:rPr>
        <w:t xml:space="preserve">that </w:t>
      </w:r>
      <w:r w:rsidR="004F439C" w:rsidRPr="00EA50DF">
        <w:rPr>
          <w:sz w:val="20"/>
        </w:rPr>
        <w:t xml:space="preserve">both approaches </w:t>
      </w:r>
      <w:r w:rsidR="00BC1323" w:rsidRPr="00EA50DF">
        <w:rPr>
          <w:sz w:val="20"/>
        </w:rPr>
        <w:t>produced</w:t>
      </w:r>
      <w:r w:rsidR="004F439C" w:rsidRPr="00EA50DF">
        <w:rPr>
          <w:sz w:val="20"/>
        </w:rPr>
        <w:t xml:space="preserve"> narrow size distribution</w:t>
      </w:r>
      <w:r w:rsidR="0052042B" w:rsidRPr="00EA50DF">
        <w:rPr>
          <w:sz w:val="20"/>
        </w:rPr>
        <w:t>s</w:t>
      </w:r>
      <w:r w:rsidR="004F439C" w:rsidRPr="00EA50DF">
        <w:rPr>
          <w:sz w:val="20"/>
        </w:rPr>
        <w:t xml:space="preserve"> of CaCO</w:t>
      </w:r>
      <w:r w:rsidR="004F439C" w:rsidRPr="00EA50DF">
        <w:rPr>
          <w:sz w:val="20"/>
          <w:vertAlign w:val="subscript"/>
        </w:rPr>
        <w:t>3</w:t>
      </w:r>
      <w:r w:rsidR="004F439C" w:rsidRPr="00EA50DF">
        <w:rPr>
          <w:sz w:val="20"/>
        </w:rPr>
        <w:t xml:space="preserve"> μ-spheres</w:t>
      </w:r>
      <w:r w:rsidR="0052042B" w:rsidRPr="00EA50DF">
        <w:rPr>
          <w:sz w:val="20"/>
        </w:rPr>
        <w:t>; with a positively skewed distribution for the membrane filtration approach.</w:t>
      </w:r>
      <w:r w:rsidR="009C7C12">
        <w:rPr>
          <w:sz w:val="20"/>
        </w:rPr>
        <w:t xml:space="preserve"> </w:t>
      </w:r>
    </w:p>
    <w:p w:rsidR="00B65843" w:rsidRDefault="00B65843" w:rsidP="006275F7">
      <w:pPr>
        <w:spacing w:after="0"/>
        <w:rPr>
          <w:sz w:val="20"/>
        </w:rPr>
      </w:pPr>
    </w:p>
    <w:p w:rsidR="00247D33" w:rsidRPr="00EA50DF" w:rsidRDefault="00247D33" w:rsidP="00247D33">
      <w:pPr>
        <w:spacing w:after="0"/>
        <w:rPr>
          <w:b/>
          <w:sz w:val="20"/>
        </w:rPr>
      </w:pPr>
      <w:r w:rsidRPr="00EA50DF">
        <w:rPr>
          <w:b/>
          <w:sz w:val="20"/>
        </w:rPr>
        <w:t>Effect of stirring speed</w:t>
      </w:r>
    </w:p>
    <w:p w:rsidR="00247D33" w:rsidRDefault="00247D33" w:rsidP="00247D33">
      <w:pPr>
        <w:spacing w:after="0"/>
        <w:rPr>
          <w:sz w:val="20"/>
        </w:rPr>
      </w:pPr>
      <w:r w:rsidRPr="00EA50DF">
        <w:rPr>
          <w:sz w:val="20"/>
        </w:rPr>
        <w:t>Compound microscopy images show that the CaCO</w:t>
      </w:r>
      <w:r w:rsidRPr="00EA50DF">
        <w:rPr>
          <w:sz w:val="20"/>
          <w:vertAlign w:val="subscript"/>
        </w:rPr>
        <w:t>3</w:t>
      </w:r>
      <w:r w:rsidRPr="00EA50DF">
        <w:rPr>
          <w:sz w:val="20"/>
        </w:rPr>
        <w:t xml:space="preserve"> μ-spheres obtained using stirring speeds of 300, 600, and 900 rpm have a mixture of calcite and spherical shapes (Figures 3a, 3b, 3c, 3e, 3f, and 3g). </w:t>
      </w:r>
      <w:r>
        <w:rPr>
          <w:sz w:val="20"/>
        </w:rPr>
        <w:t xml:space="preserve">As shown by representative images, it was observed that non-uniform sizes and shapes of </w:t>
      </w:r>
      <w:r w:rsidRPr="00EA50DF">
        <w:rPr>
          <w:sz w:val="20"/>
        </w:rPr>
        <w:t>CaCO</w:t>
      </w:r>
      <w:r w:rsidRPr="00EA50DF">
        <w:rPr>
          <w:sz w:val="20"/>
          <w:vertAlign w:val="subscript"/>
        </w:rPr>
        <w:t xml:space="preserve">3 </w:t>
      </w:r>
      <w:r w:rsidRPr="00EA50DF">
        <w:rPr>
          <w:sz w:val="20"/>
        </w:rPr>
        <w:t>μ-spheres</w:t>
      </w:r>
      <w:r>
        <w:rPr>
          <w:sz w:val="20"/>
        </w:rPr>
        <w:t xml:space="preserve"> were obtained at lower stirring speeds. </w:t>
      </w:r>
      <w:r w:rsidRPr="00EA50DF">
        <w:rPr>
          <w:sz w:val="20"/>
        </w:rPr>
        <w:t>Uniform shaped CaCO</w:t>
      </w:r>
      <w:r w:rsidRPr="00EA50DF">
        <w:rPr>
          <w:sz w:val="20"/>
          <w:vertAlign w:val="subscript"/>
        </w:rPr>
        <w:t>3</w:t>
      </w:r>
      <w:r w:rsidRPr="00EA50DF">
        <w:rPr>
          <w:sz w:val="20"/>
        </w:rPr>
        <w:t xml:space="preserve"> μ-spheres were achieved at a stirring speed of 1200 rpm (Figures 3d, 3h), with the average sphere diameters of 4.98 ± 0.57 µm and 7.27 ± 0.78 µm for membrane filtration and centrifugation approaches, respectively. Histograms in Figure 4 show that both approaches produced narrow size distribution of CaCO</w:t>
      </w:r>
      <w:r w:rsidRPr="00EA50DF">
        <w:rPr>
          <w:sz w:val="20"/>
          <w:vertAlign w:val="subscript"/>
        </w:rPr>
        <w:t>3</w:t>
      </w:r>
      <w:r w:rsidRPr="00EA50DF">
        <w:rPr>
          <w:sz w:val="20"/>
        </w:rPr>
        <w:t xml:space="preserve"> μ-spheres; with a negatively skewed distribution for the centrifugation approach. The results indicate that stirring speed has an effect on the shape and size of the μ-spheres and that higher stirring speed yields better size distribution and spherical CaCO</w:t>
      </w:r>
      <w:r w:rsidRPr="00EA50DF">
        <w:rPr>
          <w:sz w:val="20"/>
          <w:vertAlign w:val="subscript"/>
        </w:rPr>
        <w:t>3</w:t>
      </w:r>
      <w:r w:rsidRPr="00EA50DF">
        <w:rPr>
          <w:sz w:val="20"/>
        </w:rPr>
        <w:t xml:space="preserve"> μ-spheres, similar to previously reported work</w:t>
      </w:r>
      <w:r>
        <w:rPr>
          <w:sz w:val="20"/>
        </w:rPr>
        <w:t xml:space="preserve"> </w:t>
      </w:r>
      <w:r w:rsidR="00201A1F">
        <w:rPr>
          <w:sz w:val="20"/>
        </w:rPr>
        <w:fldChar w:fldCharType="begin"/>
      </w:r>
      <w:r w:rsidR="00197D26">
        <w:rPr>
          <w:sz w:val="20"/>
        </w:rPr>
        <w:instrText xml:space="preserve"> ADDIN ZOTERO_ITEM CSL_CITATION {"citationID":"1n8ffq2sv2","properties":{"formattedCitation":"[14]","plainCitation":"[14]"},"citationItems":[{"id":116,"uris":["http://zotero.org/users/local/DF3NUDBF/items/9XT2XE9G"],"uri":["http://zotero.org/users/local/DF3NUDBF/items/9XT2XE9G"],"itemData":{"id":116,"type":"article-journal","title":"Influence of stirring speed and stirring time on distribution of particles in cast metal matrix composite","container-title":"Journal of Materials Processing Technology","page":"268-273","volume":"171","issue":"2","ISSN":"0924-0136","journalAbbreviation":"Journal of Materials Processing Technology","author":[{"family":"Prabu","given":"S Balasivanandha"},{"family":"Karunamoorthy","given":"L"},{"family":"Kathiresan","given":"S"},{"family":"Mohan","given":"B"}],"issued":{"date-parts":[["2006"]]}}}],"schema":"https://github.com/citation-style-language/schema/raw/master/csl-citation.json"} </w:instrText>
      </w:r>
      <w:r w:rsidR="00201A1F">
        <w:rPr>
          <w:sz w:val="20"/>
        </w:rPr>
        <w:fldChar w:fldCharType="separate"/>
      </w:r>
      <w:r w:rsidR="00197D26" w:rsidRPr="00197D26">
        <w:rPr>
          <w:sz w:val="20"/>
        </w:rPr>
        <w:t>[14]</w:t>
      </w:r>
      <w:r w:rsidR="00201A1F">
        <w:rPr>
          <w:sz w:val="20"/>
        </w:rPr>
        <w:fldChar w:fldCharType="end"/>
      </w:r>
      <w:r w:rsidRPr="00EA50DF">
        <w:rPr>
          <w:sz w:val="20"/>
        </w:rPr>
        <w:t>.</w:t>
      </w:r>
      <w:r>
        <w:rPr>
          <w:sz w:val="20"/>
        </w:rPr>
        <w:t xml:space="preserve"> </w:t>
      </w:r>
    </w:p>
    <w:p w:rsidR="00247D33" w:rsidRPr="00EA50DF" w:rsidRDefault="00247D33" w:rsidP="00247D33">
      <w:pPr>
        <w:spacing w:after="0"/>
        <w:rPr>
          <w:sz w:val="20"/>
        </w:rPr>
      </w:pPr>
    </w:p>
    <w:p w:rsidR="00247D33" w:rsidRDefault="00247D33" w:rsidP="00247D33">
      <w:pPr>
        <w:spacing w:after="0"/>
        <w:rPr>
          <w:b/>
          <w:sz w:val="20"/>
        </w:rPr>
      </w:pPr>
      <w:r w:rsidRPr="00EA50DF">
        <w:rPr>
          <w:b/>
          <w:sz w:val="20"/>
        </w:rPr>
        <w:t>Effect of drying technique</w:t>
      </w:r>
    </w:p>
    <w:p w:rsidR="00247D33" w:rsidRPr="007D5D3E" w:rsidRDefault="00247D33" w:rsidP="007D5D3E">
      <w:pPr>
        <w:spacing w:after="0"/>
        <w:rPr>
          <w:b/>
          <w:sz w:val="20"/>
        </w:rPr>
      </w:pPr>
      <w:r w:rsidRPr="00EA50DF">
        <w:rPr>
          <w:sz w:val="20"/>
        </w:rPr>
        <w:t>The purpose of drying the CaCO</w:t>
      </w:r>
      <w:r w:rsidRPr="00EA50DF">
        <w:rPr>
          <w:sz w:val="20"/>
          <w:vertAlign w:val="subscript"/>
        </w:rPr>
        <w:t>3</w:t>
      </w:r>
      <w:r w:rsidRPr="00EA50DF">
        <w:rPr>
          <w:sz w:val="20"/>
        </w:rPr>
        <w:t xml:space="preserve"> μ-sph</w:t>
      </w:r>
      <w:r w:rsidR="00226DDD">
        <w:rPr>
          <w:sz w:val="20"/>
        </w:rPr>
        <w:t>eres was to remove physically ad</w:t>
      </w:r>
      <w:r w:rsidRPr="00EA50DF">
        <w:rPr>
          <w:sz w:val="20"/>
        </w:rPr>
        <w:t>sorbed water or acetone from the μ-spheres. Figures 5a and 5c show that spherical shaped CaCO</w:t>
      </w:r>
      <w:r w:rsidRPr="00EA50DF">
        <w:rPr>
          <w:sz w:val="20"/>
          <w:vertAlign w:val="subscript"/>
        </w:rPr>
        <w:t>3</w:t>
      </w:r>
      <w:r w:rsidRPr="00EA50DF">
        <w:rPr>
          <w:sz w:val="20"/>
        </w:rPr>
        <w:t xml:space="preserve"> μ-spheres were obtained when dried in air. CaCO</w:t>
      </w:r>
      <w:r w:rsidRPr="00EA50DF">
        <w:rPr>
          <w:sz w:val="20"/>
          <w:vertAlign w:val="subscript"/>
        </w:rPr>
        <w:t>3</w:t>
      </w:r>
      <w:r w:rsidRPr="00EA50DF">
        <w:rPr>
          <w:sz w:val="20"/>
        </w:rPr>
        <w:t xml:space="preserve"> μ-spheres obtained by drying in o</w:t>
      </w:r>
      <w:r w:rsidR="006F4134">
        <w:rPr>
          <w:sz w:val="20"/>
        </w:rPr>
        <w:t>ven at 50</w:t>
      </w:r>
      <w:r w:rsidR="00E067ED">
        <w:rPr>
          <w:sz w:val="20"/>
        </w:rPr>
        <w:t xml:space="preserve"> </w:t>
      </w:r>
      <w:r w:rsidR="006F4134">
        <w:rPr>
          <w:sz w:val="20"/>
        </w:rPr>
        <w:t>°</w:t>
      </w:r>
      <w:r w:rsidRPr="00EA50DF">
        <w:rPr>
          <w:sz w:val="20"/>
        </w:rPr>
        <w:t>C had spherical and calcite shapes (Figures 5b, 5d). The average size of μ-spheres was 6.64 ± 1.64 µm</w:t>
      </w:r>
      <w:r w:rsidRPr="00EA50DF" w:rsidDel="00567A43">
        <w:rPr>
          <w:sz w:val="20"/>
        </w:rPr>
        <w:t xml:space="preserve"> </w:t>
      </w:r>
      <w:r w:rsidRPr="00EA50DF">
        <w:rPr>
          <w:sz w:val="20"/>
        </w:rPr>
        <w:t>and 5.33 ± 0.95 µm for membrane filtration and centrifugation approaches, respectively. Histograms in Figure 6 show that centrifugation approach produced narrow size distribution of CaCO</w:t>
      </w:r>
      <w:r w:rsidRPr="00EA50DF">
        <w:rPr>
          <w:sz w:val="20"/>
          <w:vertAlign w:val="subscript"/>
        </w:rPr>
        <w:t>3</w:t>
      </w:r>
      <w:r w:rsidRPr="00EA50DF">
        <w:rPr>
          <w:sz w:val="20"/>
        </w:rPr>
        <w:t xml:space="preserve"> μ-spheres, whereas the membrane filtration approach has a bimodal distribution. The drying technique also influenced the final quantity of CaCO</w:t>
      </w:r>
      <w:r w:rsidRPr="00EA50DF">
        <w:rPr>
          <w:sz w:val="20"/>
          <w:vertAlign w:val="subscript"/>
        </w:rPr>
        <w:t xml:space="preserve">3 </w:t>
      </w:r>
      <w:r w:rsidRPr="00EA50DF">
        <w:rPr>
          <w:sz w:val="20"/>
        </w:rPr>
        <w:t>μ-spheres</w:t>
      </w:r>
      <w:r>
        <w:rPr>
          <w:sz w:val="20"/>
        </w:rPr>
        <w:t>. It was observed that the</w:t>
      </w:r>
      <w:r w:rsidRPr="00EA50DF">
        <w:rPr>
          <w:sz w:val="20"/>
        </w:rPr>
        <w:t xml:space="preserve"> CaCO</w:t>
      </w:r>
      <w:r w:rsidRPr="00EA50DF">
        <w:rPr>
          <w:sz w:val="20"/>
          <w:vertAlign w:val="subscript"/>
        </w:rPr>
        <w:t>3</w:t>
      </w:r>
      <w:r w:rsidRPr="00EA50DF">
        <w:rPr>
          <w:sz w:val="20"/>
        </w:rPr>
        <w:t xml:space="preserve"> μ-spheres dried in air were heavier than those dried in oven. With the membrane filtration approach, the average weight of CaCO</w:t>
      </w:r>
      <w:r w:rsidRPr="00EA50DF">
        <w:rPr>
          <w:sz w:val="20"/>
          <w:vertAlign w:val="subscript"/>
        </w:rPr>
        <w:t>3</w:t>
      </w:r>
      <w:r w:rsidRPr="00EA50DF">
        <w:rPr>
          <w:sz w:val="20"/>
        </w:rPr>
        <w:t xml:space="preserve"> μ-spheres obtained by drying in air was 0.95 ± 0.04g and by drying in oven was 0.58 ± 0.13g. Similar results were obtained with the centrifugation approach, where the average weight of CaCO</w:t>
      </w:r>
      <w:r w:rsidRPr="00EA50DF">
        <w:rPr>
          <w:sz w:val="20"/>
          <w:vertAlign w:val="subscript"/>
        </w:rPr>
        <w:t>3</w:t>
      </w:r>
      <w:r w:rsidRPr="00EA50DF">
        <w:rPr>
          <w:sz w:val="20"/>
        </w:rPr>
        <w:t xml:space="preserve"> μ-spheres by drying in air was 0.50 ± 0.19g and </w:t>
      </w:r>
      <w:r>
        <w:rPr>
          <w:sz w:val="20"/>
        </w:rPr>
        <w:t xml:space="preserve">by </w:t>
      </w:r>
      <w:r w:rsidRPr="00EA50DF">
        <w:rPr>
          <w:sz w:val="20"/>
        </w:rPr>
        <w:t xml:space="preserve">drying in oven was 0.43 ± 0.15g. Overall, the results indicate that </w:t>
      </w:r>
      <w:r w:rsidRPr="00EA50DF">
        <w:rPr>
          <w:sz w:val="20"/>
        </w:rPr>
        <w:lastRenderedPageBreak/>
        <w:t>membrane filtration approach yields more quantity of CaCO</w:t>
      </w:r>
      <w:r w:rsidRPr="00EA50DF">
        <w:rPr>
          <w:sz w:val="20"/>
          <w:vertAlign w:val="subscript"/>
        </w:rPr>
        <w:t>3</w:t>
      </w:r>
      <w:r w:rsidRPr="00EA50DF">
        <w:rPr>
          <w:sz w:val="20"/>
        </w:rPr>
        <w:t xml:space="preserve"> μ-spheres compared to the centrifugation approach, and drying at room temperature provides spherical shaped CaCO</w:t>
      </w:r>
      <w:r w:rsidRPr="00EA50DF">
        <w:rPr>
          <w:sz w:val="20"/>
          <w:vertAlign w:val="subscript"/>
        </w:rPr>
        <w:t>3</w:t>
      </w:r>
      <w:r w:rsidRPr="00EA50DF">
        <w:rPr>
          <w:sz w:val="20"/>
        </w:rPr>
        <w:t xml:space="preserve"> μ-spheres.</w:t>
      </w:r>
    </w:p>
    <w:p w:rsidR="006275F7" w:rsidRDefault="006275F7" w:rsidP="006275F7">
      <w:pPr>
        <w:spacing w:after="0"/>
        <w:rPr>
          <w:sz w:val="20"/>
        </w:rPr>
      </w:pPr>
    </w:p>
    <w:p w:rsidR="006275F7" w:rsidRDefault="005427B6" w:rsidP="006275F7">
      <w:pPr>
        <w:spacing w:after="0"/>
        <w:rPr>
          <w:sz w:val="20"/>
        </w:rPr>
      </w:pPr>
      <w:r>
        <w:rPr>
          <w:noProof/>
          <w:sz w:val="20"/>
          <w:lang w:val="en-US"/>
        </w:rPr>
        <mc:AlternateContent>
          <mc:Choice Requires="wpg">
            <w:drawing>
              <wp:anchor distT="0" distB="0" distL="114300" distR="114300" simplePos="0" relativeHeight="251648000" behindDoc="0" locked="0" layoutInCell="1" allowOverlap="1">
                <wp:simplePos x="0" y="0"/>
                <wp:positionH relativeFrom="column">
                  <wp:posOffset>80467</wp:posOffset>
                </wp:positionH>
                <wp:positionV relativeFrom="paragraph">
                  <wp:posOffset>22962</wp:posOffset>
                </wp:positionV>
                <wp:extent cx="5567680" cy="3975735"/>
                <wp:effectExtent l="19050" t="19050" r="13970" b="24765"/>
                <wp:wrapNone/>
                <wp:docPr id="47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3975735"/>
                          <a:chOff x="0" y="0"/>
                          <a:chExt cx="81490" cy="65346"/>
                        </a:xfrm>
                      </wpg:grpSpPr>
                      <wpg:grpSp>
                        <wpg:cNvPr id="476" name="Group 2"/>
                        <wpg:cNvGrpSpPr>
                          <a:grpSpLocks/>
                        </wpg:cNvGrpSpPr>
                        <wpg:grpSpPr bwMode="auto">
                          <a:xfrm>
                            <a:off x="0" y="0"/>
                            <a:ext cx="38808" cy="30978"/>
                            <a:chOff x="0" y="0"/>
                            <a:chExt cx="38808" cy="30978"/>
                          </a:xfrm>
                        </wpg:grpSpPr>
                        <pic:pic xmlns:pic="http://schemas.openxmlformats.org/drawingml/2006/picture">
                          <pic:nvPicPr>
                            <pic:cNvPr id="477"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08" cy="30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78" name="Text Box 117"/>
                          <wps:cNvSpPr txBox="1">
                            <a:spLocks noChangeArrowheads="1"/>
                          </wps:cNvSpPr>
                          <wps:spPr bwMode="auto">
                            <a:xfrm>
                              <a:off x="0" y="0"/>
                              <a:ext cx="4597" cy="5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Pr="00914FBB" w:rsidRDefault="009A593E" w:rsidP="00CE49F9">
                                <w:pPr>
                                  <w:pStyle w:val="NormalWeb"/>
                                  <w:spacing w:before="0" w:beforeAutospacing="0" w:after="120" w:afterAutospacing="0"/>
                                  <w:jc w:val="center"/>
                                  <w:textAlignment w:val="baseline"/>
                                  <w:rPr>
                                    <w:color w:val="FFFFFF"/>
                                    <w:sz w:val="28"/>
                                    <w:szCs w:val="20"/>
                                  </w:rPr>
                                </w:pPr>
                                <w:proofErr w:type="gramStart"/>
                                <w:r w:rsidRPr="00914FBB">
                                  <w:rPr>
                                    <w:b/>
                                    <w:bCs/>
                                    <w:color w:val="FFFFFF"/>
                                    <w:kern w:val="24"/>
                                    <w:sz w:val="28"/>
                                    <w:szCs w:val="20"/>
                                  </w:rPr>
                                  <w:t>a</w:t>
                                </w:r>
                                <w:proofErr w:type="gramEnd"/>
                              </w:p>
                            </w:txbxContent>
                          </wps:txbx>
                          <wps:bodyPr rot="0" vert="horz" wrap="square" lIns="91440" tIns="45720" rIns="91440" bIns="45720" anchor="t" anchorCtr="0" upright="1">
                            <a:noAutofit/>
                          </wps:bodyPr>
                        </wps:wsp>
                      </wpg:grpSp>
                      <pic:pic xmlns:pic="http://schemas.openxmlformats.org/drawingml/2006/picture">
                        <pic:nvPicPr>
                          <pic:cNvPr id="47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682" y="0"/>
                            <a:ext cx="38808" cy="310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80" name="Text Box 119"/>
                        <wps:cNvSpPr txBox="1">
                          <a:spLocks noChangeArrowheads="1"/>
                        </wps:cNvSpPr>
                        <wps:spPr bwMode="auto">
                          <a:xfrm>
                            <a:off x="42679" y="0"/>
                            <a:ext cx="4597" cy="5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Pr="00914FBB" w:rsidRDefault="009A593E" w:rsidP="00CE49F9">
                              <w:pPr>
                                <w:pStyle w:val="NormalWeb"/>
                                <w:spacing w:before="0" w:beforeAutospacing="0" w:after="120" w:afterAutospacing="0"/>
                                <w:jc w:val="center"/>
                                <w:textAlignment w:val="baseline"/>
                                <w:rPr>
                                  <w:color w:val="FFFFFF"/>
                                  <w:sz w:val="28"/>
                                  <w:szCs w:val="20"/>
                                </w:rPr>
                              </w:pPr>
                              <w:proofErr w:type="gramStart"/>
                              <w:r w:rsidRPr="00914FBB">
                                <w:rPr>
                                  <w:b/>
                                  <w:bCs/>
                                  <w:color w:val="FFFFFF"/>
                                  <w:kern w:val="24"/>
                                  <w:sz w:val="28"/>
                                  <w:szCs w:val="20"/>
                                </w:rPr>
                                <w:t>b</w:t>
                              </w:r>
                              <w:proofErr w:type="gramEnd"/>
                            </w:p>
                          </w:txbxContent>
                        </wps:txbx>
                        <wps:bodyPr rot="0" vert="horz" wrap="square" lIns="91440" tIns="45720" rIns="91440" bIns="45720" anchor="t" anchorCtr="0" upright="1">
                          <a:noAutofit/>
                        </wps:bodyPr>
                      </wps:wsp>
                      <pic:pic xmlns:pic="http://schemas.openxmlformats.org/drawingml/2006/picture">
                        <pic:nvPicPr>
                          <pic:cNvPr id="48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682" y="34132"/>
                            <a:ext cx="38808" cy="307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82" name="Text Box 121"/>
                        <wps:cNvSpPr txBox="1">
                          <a:spLocks noChangeArrowheads="1"/>
                        </wps:cNvSpPr>
                        <wps:spPr bwMode="auto">
                          <a:xfrm>
                            <a:off x="42679" y="34130"/>
                            <a:ext cx="4597" cy="5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Pr="00914FBB" w:rsidRDefault="009A593E" w:rsidP="00CE49F9">
                              <w:pPr>
                                <w:pStyle w:val="NormalWeb"/>
                                <w:spacing w:before="0" w:beforeAutospacing="0" w:after="120" w:afterAutospacing="0"/>
                                <w:jc w:val="center"/>
                                <w:textAlignment w:val="baseline"/>
                                <w:rPr>
                                  <w:color w:val="FFFFFF"/>
                                  <w:sz w:val="28"/>
                                  <w:szCs w:val="28"/>
                                </w:rPr>
                              </w:pPr>
                              <w:proofErr w:type="gramStart"/>
                              <w:r w:rsidRPr="00914FBB">
                                <w:rPr>
                                  <w:b/>
                                  <w:bCs/>
                                  <w:color w:val="FFFFFF"/>
                                  <w:kern w:val="24"/>
                                  <w:sz w:val="28"/>
                                  <w:szCs w:val="28"/>
                                </w:rPr>
                                <w:t>d</w:t>
                              </w:r>
                              <w:proofErr w:type="gramEnd"/>
                            </w:p>
                          </w:txbxContent>
                        </wps:txbx>
                        <wps:bodyPr rot="0" vert="horz" wrap="square" lIns="91440" tIns="45720" rIns="91440" bIns="45720" anchor="t" anchorCtr="0" upright="1">
                          <a:noAutofit/>
                        </wps:bodyPr>
                      </wps:wsp>
                      <pic:pic xmlns:pic="http://schemas.openxmlformats.org/drawingml/2006/picture">
                        <pic:nvPicPr>
                          <pic:cNvPr id="483"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4014"/>
                            <a:ext cx="38808" cy="313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84" name="Text Box 123"/>
                        <wps:cNvSpPr txBox="1">
                          <a:spLocks noChangeArrowheads="1"/>
                        </wps:cNvSpPr>
                        <wps:spPr bwMode="auto">
                          <a:xfrm>
                            <a:off x="0" y="34016"/>
                            <a:ext cx="4597" cy="5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Pr="00914FBB" w:rsidRDefault="009A593E" w:rsidP="00CE49F9">
                              <w:pPr>
                                <w:pStyle w:val="NormalWeb"/>
                                <w:spacing w:before="0" w:beforeAutospacing="0" w:after="120" w:afterAutospacing="0"/>
                                <w:jc w:val="center"/>
                                <w:textAlignment w:val="baseline"/>
                                <w:rPr>
                                  <w:color w:val="FFFFFF"/>
                                  <w:sz w:val="28"/>
                                  <w:szCs w:val="20"/>
                                </w:rPr>
                              </w:pPr>
                              <w:proofErr w:type="gramStart"/>
                              <w:r w:rsidRPr="00914FBB">
                                <w:rPr>
                                  <w:b/>
                                  <w:bCs/>
                                  <w:color w:val="FFFFFF"/>
                                  <w:kern w:val="24"/>
                                  <w:sz w:val="28"/>
                                  <w:szCs w:val="20"/>
                                </w:rPr>
                                <w:t>c</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6.35pt;margin-top:1.8pt;width:438.4pt;height:313.05pt;z-index:251648000" coordsize="81490,6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">
                <v:group id="Group 2" o:spid="_x0000_s1027" style="position:absolute;width:38808;height:30978" coordsize="38808,3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38808;height:30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IkvGAAAA3AAAAA8AAABkcnMvZG93bnJldi54bWxEj0FrwkAUhO8F/8PyBC+imwZpJHUVWxPI&#10;pQVtoddH9jUbzL4N2a3Gf98tFDwOM/MNs9mNthMXGnzrWMHjMgFBXDvdcqPg86NcrEH4gKyxc0wK&#10;buRht508bDDX7spHupxCIyKEfY4KTAh9LqWvDVn0S9cTR+/bDRZDlEMj9YDXCLedTJPkSVpsOS4Y&#10;7OnVUH0+/VgF5bvczzP/cqzeivnXwRTntPWJUrPpuH8GEWgM9/B/u9IKVlkGf2fi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IiS8YAAADcAAAADwAAAAAAAAAAAAAA&#10;AACfAgAAZHJzL2Rvd25yZXYueG1sUEsFBgAAAAAEAAQA9wAAAJIDAAAAAA==&#10;" stroked="t">
                    <v:imagedata r:id="rId14" o:title=""/>
                  </v:shape>
                  <v:shapetype id="_x0000_t202" coordsize="21600,21600" o:spt="202" path="m,l,21600r21600,l21600,xe">
                    <v:stroke joinstyle="miter"/>
                    <v:path gradientshapeok="t" o:connecttype="rect"/>
                  </v:shapetype>
                  <v:shape id="Text Box 117" o:spid="_x0000_s1029" type="#_x0000_t202" style="position:absolute;width:4597;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jMIA&#10;AADcAAAADwAAAGRycy9kb3ducmV2LnhtbERPTWvCQBC9F/wPywi91Y0iVqOriCIUeqrxoLchOybB&#10;7GzMribtr+8cCj0+3vdq07taPakNlWcD41ECijj3tuLCwCk7vM1BhYhssfZMBr4pwGY9eFlhan3H&#10;X/Q8xkJJCIcUDZQxNqnWIS/JYRj5hli4q28dRoFtoW2LnYS7Wk+SZKYdViwNJTa0Kym/HR9Oevfx&#10;cmgWj+re59fPc91ls+zyY8zrsN8uQUXq47/4z/1hDUzf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B6MwgAAANwAAAAPAAAAAAAAAAAAAAAAAJgCAABkcnMvZG93&#10;bnJldi54bWxQSwUGAAAAAAQABAD1AAAAhwMAAAAA&#10;" filled="f" stroked="f" strokeweight=".25pt">
                    <v:textbox>
                      <w:txbxContent>
                        <w:p w:rsidR="009A593E" w:rsidRPr="00914FBB" w:rsidRDefault="009A593E" w:rsidP="00CE49F9">
                          <w:pPr>
                            <w:pStyle w:val="NormalWeb"/>
                            <w:spacing w:before="0" w:beforeAutospacing="0" w:after="120" w:afterAutospacing="0"/>
                            <w:jc w:val="center"/>
                            <w:textAlignment w:val="baseline"/>
                            <w:rPr>
                              <w:color w:val="FFFFFF"/>
                              <w:sz w:val="28"/>
                              <w:szCs w:val="20"/>
                            </w:rPr>
                          </w:pPr>
                          <w:proofErr w:type="gramStart"/>
                          <w:r w:rsidRPr="00914FBB">
                            <w:rPr>
                              <w:b/>
                              <w:bCs/>
                              <w:color w:val="FFFFFF"/>
                              <w:kern w:val="24"/>
                              <w:sz w:val="28"/>
                              <w:szCs w:val="20"/>
                            </w:rPr>
                            <w:t>a</w:t>
                          </w:r>
                          <w:proofErr w:type="gramEnd"/>
                        </w:p>
                      </w:txbxContent>
                    </v:textbox>
                  </v:shape>
                </v:group>
                <v:shape id="Picture 3" o:spid="_x0000_s1030" type="#_x0000_t75" style="position:absolute;left:42682;width:38808;height:3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CdYjGAAAA3AAAAA8AAABkcnMvZG93bnJldi54bWxEj0trAkEQhO+C/2HoQG46GzE+VkeRQEIi&#10;8eDj4LHZ6X3oTs8yM3HXf58JCDkWVfUVtVx3phY3cr6yrOBlmIAgzqyuuFBwOr4PZiB8QNZYWyYF&#10;d/KwXvV7S0y1bXlPt0MoRISwT1FBGUKTSumzkgz6oW2Io5dbZzBE6QqpHbYRbmo5SpKJNFhxXCix&#10;obeSsuvhxyjIJ8k8H9ev+tx+tfK+vUx3H99OqeenbrMAEagL/+FH+1MrGE/n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J1iMYAAADcAAAADwAAAAAAAAAAAAAA&#10;AACfAgAAZHJzL2Rvd25yZXYueG1sUEsFBgAAAAAEAAQA9wAAAJIDAAAAAA==&#10;" stroked="t">
                  <v:imagedata r:id="rId15" o:title=""/>
                </v:shape>
                <v:shape id="Text Box 119" o:spid="_x0000_s1031" type="#_x0000_t202" style="position:absolute;left:42679;width:4597;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ircIA&#10;AADcAAAADwAAAGRycy9kb3ducmV2LnhtbERPTWvCQBC9F/wPywi9NRtLEY2uIi1CwZPGg96G7JgE&#10;s7NpdjWpv945FHp8vO/lenCNulMXas8GJkkKirjwtubSwDHfvs1AhYhssfFMBn4pwHo1elliZn3P&#10;e7ofYqkkhEOGBqoY20zrUFTkMCS+JRbu4juHUWBXatthL+Gu0e9pOtUOa5aGClv6rKi4Hm5Oer/i&#10;edvOb/XPUFx2p6bPp/n5YczreNgsQEUa4r/4z/1tDXzMZL6ckSO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2KtwgAAANwAAAAPAAAAAAAAAAAAAAAAAJgCAABkcnMvZG93&#10;bnJldi54bWxQSwUGAAAAAAQABAD1AAAAhwMAAAAA&#10;" filled="f" stroked="f" strokeweight=".25pt">
                  <v:textbox>
                    <w:txbxContent>
                      <w:p w:rsidR="009A593E" w:rsidRPr="00914FBB" w:rsidRDefault="009A593E" w:rsidP="00CE49F9">
                        <w:pPr>
                          <w:pStyle w:val="NormalWeb"/>
                          <w:spacing w:before="0" w:beforeAutospacing="0" w:after="120" w:afterAutospacing="0"/>
                          <w:jc w:val="center"/>
                          <w:textAlignment w:val="baseline"/>
                          <w:rPr>
                            <w:color w:val="FFFFFF"/>
                            <w:sz w:val="28"/>
                            <w:szCs w:val="20"/>
                          </w:rPr>
                        </w:pPr>
                        <w:proofErr w:type="gramStart"/>
                        <w:r w:rsidRPr="00914FBB">
                          <w:rPr>
                            <w:b/>
                            <w:bCs/>
                            <w:color w:val="FFFFFF"/>
                            <w:kern w:val="24"/>
                            <w:sz w:val="28"/>
                            <w:szCs w:val="20"/>
                          </w:rPr>
                          <w:t>b</w:t>
                        </w:r>
                        <w:proofErr w:type="gramEnd"/>
                      </w:p>
                    </w:txbxContent>
                  </v:textbox>
                </v:shape>
                <v:shape id="Picture 5" o:spid="_x0000_s1032" type="#_x0000_t75" style="position:absolute;left:42682;top:34132;width:38808;height:30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F9/GAAAA3AAAAA8AAABkcnMvZG93bnJldi54bWxEj09rwkAUxO+C32F5BW+6sRQJqatIpVBo&#10;FP/00ONr9pmkzb5Ns6uJfnpXEDwOM/MbZjrvTCVO1LjSsoLxKAJBnFldcq7ga/8+jEE4j6yxskwK&#10;zuRgPuv3ppho2/KWTjufiwBhl6CCwvs6kdJlBRl0I1sTB+9gG4M+yCaXusE2wE0ln6NoIg2WHBYK&#10;rOmtoOxvdzQKsvS8+o2Xn/+8l5dVm/6s0803KTV46havIDx1/hG+tz+0gpd4DLcz4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0X38YAAADcAAAADwAAAAAAAAAAAAAA&#10;AACfAgAAZHJzL2Rvd25yZXYueG1sUEsFBgAAAAAEAAQA9wAAAJIDAAAAAA==&#10;" stroked="t">
                  <v:imagedata r:id="rId16" o:title=""/>
                </v:shape>
                <v:shape id="Text Box 121" o:spid="_x0000_s1033" type="#_x0000_t202" style="position:absolute;left:42679;top:34130;width:4597;height:5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ZQcUA&#10;AADcAAAADwAAAGRycy9kb3ducmV2LnhtbESPy2rDMBBF94X8g5hAd7WcUEzqWAmhIRDoqnYW9W6w&#10;xg9ijVxLid1+fVUodHm5j8PN9rPpxZ1G11lWsIpiEMSV1R03Ci7F6WkDwnlkjb1lUvBFDva7xUOG&#10;qbYTv9M9940II+xSVNB6P6RSuqolgy6yA3Hwajsa9EGOjdQjTmHc9HIdx4k02HEgtDjQa0vVNb+Z&#10;wD368jS83LrPuarfPvqpSIryW6nH5XzYgvA0+//wX/usFTxv1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VlBxQAAANwAAAAPAAAAAAAAAAAAAAAAAJgCAABkcnMv&#10;ZG93bnJldi54bWxQSwUGAAAAAAQABAD1AAAAigMAAAAA&#10;" filled="f" stroked="f" strokeweight=".25pt">
                  <v:textbox>
                    <w:txbxContent>
                      <w:p w:rsidR="009A593E" w:rsidRPr="00914FBB" w:rsidRDefault="009A593E" w:rsidP="00CE49F9">
                        <w:pPr>
                          <w:pStyle w:val="NormalWeb"/>
                          <w:spacing w:before="0" w:beforeAutospacing="0" w:after="120" w:afterAutospacing="0"/>
                          <w:jc w:val="center"/>
                          <w:textAlignment w:val="baseline"/>
                          <w:rPr>
                            <w:color w:val="FFFFFF"/>
                            <w:sz w:val="28"/>
                            <w:szCs w:val="28"/>
                          </w:rPr>
                        </w:pPr>
                        <w:proofErr w:type="gramStart"/>
                        <w:r w:rsidRPr="00914FBB">
                          <w:rPr>
                            <w:b/>
                            <w:bCs/>
                            <w:color w:val="FFFFFF"/>
                            <w:kern w:val="24"/>
                            <w:sz w:val="28"/>
                            <w:szCs w:val="28"/>
                          </w:rPr>
                          <w:t>d</w:t>
                        </w:r>
                        <w:proofErr w:type="gramEnd"/>
                      </w:p>
                    </w:txbxContent>
                  </v:textbox>
                </v:shape>
                <v:shape id="Picture 7" o:spid="_x0000_s1034" type="#_x0000_t75" style="position:absolute;top:34014;width:38808;height:3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GLPrGAAAA3AAAAA8AAABkcnMvZG93bnJldi54bWxEj09rwkAUxO+FfoflCd7qxiolRFeRtoqH&#10;VvHPxdsj+8zGZt+G7Grit+8WCh6HmfkNM513thI3anzpWMFwkIAgzp0uuVBwPCxfUhA+IGusHJOC&#10;O3mYz56fpphp1/KObvtQiAhhn6ECE0KdSelzQxb9wNXE0Tu7xmKIsimkbrCNcFvJ1yR5kxZLjgsG&#10;a3o3lP/sr1ZBsfg4mEt60ufP3feq3aYbvfy6KtXvdYsJiEBdeIT/22utYJyO4O9MP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Ys+sYAAADcAAAADwAAAAAAAAAAAAAA&#10;AACfAgAAZHJzL2Rvd25yZXYueG1sUEsFBgAAAAAEAAQA9wAAAJIDAAAAAA==&#10;" stroked="t">
                  <v:imagedata r:id="rId17" o:title=""/>
                </v:shape>
                <v:shape id="Text Box 123" o:spid="_x0000_s1035" type="#_x0000_t202" style="position:absolute;top:34016;width:4597;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krsIA&#10;AADcAAAADwAAAGRycy9kb3ducmV2LnhtbESPzYrCMBSF9wO+Q7iCuzFVRLQaRRRBcKV1obtLc22L&#10;zU1toq3z9BNBcHk4Px9nvmxNKZ5Uu8KygkE/AkGcWl1wpuCUbH8nIJxH1lhaJgUvcrBcdH7mGGvb&#10;8IGeR5+JMMIuRgW591UspUtzMuj6tiIO3tXWBn2QdSZ1jU0YN6UcRtFYGiw4EHKsaJ1Tejs+TOBu&#10;/GVbTR/FvU2v+3PZJOPk8qdUr9uuZiA8tf4b/rR3WsFoMoL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GSuwgAAANwAAAAPAAAAAAAAAAAAAAAAAJgCAABkcnMvZG93&#10;bnJldi54bWxQSwUGAAAAAAQABAD1AAAAhwMAAAAA&#10;" filled="f" stroked="f" strokeweight=".25pt">
                  <v:textbox>
                    <w:txbxContent>
                      <w:p w:rsidR="009A593E" w:rsidRPr="00914FBB" w:rsidRDefault="009A593E" w:rsidP="00CE49F9">
                        <w:pPr>
                          <w:pStyle w:val="NormalWeb"/>
                          <w:spacing w:before="0" w:beforeAutospacing="0" w:after="120" w:afterAutospacing="0"/>
                          <w:jc w:val="center"/>
                          <w:textAlignment w:val="baseline"/>
                          <w:rPr>
                            <w:color w:val="FFFFFF"/>
                            <w:sz w:val="28"/>
                            <w:szCs w:val="20"/>
                          </w:rPr>
                        </w:pPr>
                        <w:proofErr w:type="gramStart"/>
                        <w:r w:rsidRPr="00914FBB">
                          <w:rPr>
                            <w:b/>
                            <w:bCs/>
                            <w:color w:val="FFFFFF"/>
                            <w:kern w:val="24"/>
                            <w:sz w:val="28"/>
                            <w:szCs w:val="20"/>
                          </w:rPr>
                          <w:t>c</w:t>
                        </w:r>
                        <w:proofErr w:type="gramEnd"/>
                      </w:p>
                    </w:txbxContent>
                  </v:textbox>
                </v:shape>
              </v:group>
            </w:pict>
          </mc:Fallback>
        </mc:AlternateContent>
      </w: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DD2AF8">
      <w:pPr>
        <w:spacing w:after="0"/>
        <w:jc w:val="center"/>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6275F7" w:rsidRDefault="006275F7" w:rsidP="006275F7">
      <w:pPr>
        <w:spacing w:after="0"/>
        <w:rPr>
          <w:sz w:val="20"/>
        </w:rPr>
      </w:pPr>
    </w:p>
    <w:p w:rsidR="00CE49F9" w:rsidRDefault="00CE49F9" w:rsidP="006275F7">
      <w:pPr>
        <w:spacing w:after="0"/>
        <w:rPr>
          <w:sz w:val="20"/>
        </w:rPr>
      </w:pPr>
    </w:p>
    <w:p w:rsidR="006275F7" w:rsidRDefault="006275F7" w:rsidP="006275F7">
      <w:pPr>
        <w:spacing w:after="0"/>
        <w:rPr>
          <w:sz w:val="20"/>
        </w:rPr>
      </w:pPr>
    </w:p>
    <w:p w:rsidR="006275F7" w:rsidRPr="006275F7" w:rsidRDefault="006275F7" w:rsidP="006275F7">
      <w:pPr>
        <w:spacing w:after="0"/>
        <w:rPr>
          <w:sz w:val="20"/>
        </w:rPr>
      </w:pPr>
    </w:p>
    <w:p w:rsidR="009765D2" w:rsidRPr="009765D2" w:rsidRDefault="00144047" w:rsidP="007D5D3E">
      <w:pPr>
        <w:ind w:left="720" w:hanging="720"/>
        <w:rPr>
          <w:sz w:val="20"/>
        </w:rPr>
      </w:pPr>
      <w:proofErr w:type="gramStart"/>
      <w:r w:rsidRPr="000B6552">
        <w:rPr>
          <w:sz w:val="20"/>
        </w:rPr>
        <w:t>Figure 1</w:t>
      </w:r>
      <w:r w:rsidR="000B6552">
        <w:rPr>
          <w:sz w:val="20"/>
        </w:rPr>
        <w:t>.</w:t>
      </w:r>
      <w:proofErr w:type="gramEnd"/>
      <w:r w:rsidR="000B6552">
        <w:rPr>
          <w:sz w:val="20"/>
        </w:rPr>
        <w:t xml:space="preserve"> </w:t>
      </w:r>
      <w:r w:rsidR="00F65C64" w:rsidRPr="00EA50DF">
        <w:rPr>
          <w:sz w:val="20"/>
        </w:rPr>
        <w:t>M</w:t>
      </w:r>
      <w:r w:rsidR="001A231E" w:rsidRPr="00EA50DF">
        <w:rPr>
          <w:sz w:val="20"/>
        </w:rPr>
        <w:t>icroscope images of CaCO</w:t>
      </w:r>
      <w:r w:rsidR="001A231E" w:rsidRPr="00EA50DF">
        <w:rPr>
          <w:sz w:val="20"/>
          <w:vertAlign w:val="subscript"/>
        </w:rPr>
        <w:t>3</w:t>
      </w:r>
      <w:r w:rsidR="001A231E" w:rsidRPr="00EA50DF">
        <w:rPr>
          <w:sz w:val="20"/>
        </w:rPr>
        <w:t xml:space="preserve"> </w:t>
      </w:r>
      <w:r w:rsidR="00960A19" w:rsidRPr="00EA50DF">
        <w:rPr>
          <w:sz w:val="20"/>
        </w:rPr>
        <w:t>μ-spheres</w:t>
      </w:r>
      <w:r w:rsidR="001A231E" w:rsidRPr="00EA50DF">
        <w:rPr>
          <w:sz w:val="20"/>
        </w:rPr>
        <w:t xml:space="preserve"> </w:t>
      </w:r>
      <w:r w:rsidR="004A4D84" w:rsidRPr="00EA50DF">
        <w:rPr>
          <w:sz w:val="20"/>
        </w:rPr>
        <w:t xml:space="preserve">fabricated </w:t>
      </w:r>
      <w:r w:rsidR="001A231E" w:rsidRPr="00EA50DF">
        <w:rPr>
          <w:sz w:val="20"/>
        </w:rPr>
        <w:t xml:space="preserve">using different </w:t>
      </w:r>
      <w:r w:rsidR="00A23269" w:rsidRPr="00EA50DF">
        <w:rPr>
          <w:sz w:val="20"/>
        </w:rPr>
        <w:t>m</w:t>
      </w:r>
      <w:r w:rsidR="00912486" w:rsidRPr="00EA50DF">
        <w:rPr>
          <w:sz w:val="20"/>
        </w:rPr>
        <w:t>ixing procedure</w:t>
      </w:r>
      <w:r w:rsidR="001A231E" w:rsidRPr="00EA50DF">
        <w:rPr>
          <w:sz w:val="20"/>
        </w:rPr>
        <w:t>s of solutions</w:t>
      </w:r>
      <w:r w:rsidR="00CF2630">
        <w:rPr>
          <w:sz w:val="20"/>
        </w:rPr>
        <w:t xml:space="preserve"> </w:t>
      </w:r>
      <w:r w:rsidR="00FE0739" w:rsidRPr="00EA50DF">
        <w:rPr>
          <w:sz w:val="20"/>
        </w:rPr>
        <w:t>(a</w:t>
      </w:r>
      <w:r w:rsidR="00E40124" w:rsidRPr="00EA50DF">
        <w:rPr>
          <w:sz w:val="20"/>
        </w:rPr>
        <w:t xml:space="preserve">, </w:t>
      </w:r>
      <w:r w:rsidR="00FE0739" w:rsidRPr="00EA50DF">
        <w:rPr>
          <w:sz w:val="20"/>
        </w:rPr>
        <w:t>c</w:t>
      </w:r>
      <w:r w:rsidR="00912486" w:rsidRPr="00EA50DF">
        <w:rPr>
          <w:sz w:val="20"/>
        </w:rPr>
        <w:t>) Na</w:t>
      </w:r>
      <w:r w:rsidR="00912486" w:rsidRPr="00EA50DF">
        <w:rPr>
          <w:sz w:val="20"/>
          <w:vertAlign w:val="subscript"/>
        </w:rPr>
        <w:t>2</w:t>
      </w:r>
      <w:r w:rsidR="00912486" w:rsidRPr="00EA50DF">
        <w:rPr>
          <w:sz w:val="20"/>
        </w:rPr>
        <w:t>CO</w:t>
      </w:r>
      <w:r w:rsidR="00912486" w:rsidRPr="00EA50DF">
        <w:rPr>
          <w:sz w:val="20"/>
          <w:vertAlign w:val="subscript"/>
        </w:rPr>
        <w:t>3</w:t>
      </w:r>
      <w:r w:rsidR="00912486" w:rsidRPr="00EA50DF">
        <w:rPr>
          <w:sz w:val="20"/>
        </w:rPr>
        <w:t xml:space="preserve"> was added directly to CaCl</w:t>
      </w:r>
      <w:r w:rsidR="00912486" w:rsidRPr="00EA50DF">
        <w:rPr>
          <w:sz w:val="20"/>
          <w:vertAlign w:val="subscript"/>
        </w:rPr>
        <w:t>2</w:t>
      </w:r>
      <w:r w:rsidR="007D5D3E">
        <w:rPr>
          <w:sz w:val="20"/>
        </w:rPr>
        <w:t xml:space="preserve"> and</w:t>
      </w:r>
      <w:r w:rsidR="00FE0739" w:rsidRPr="00EA50DF">
        <w:rPr>
          <w:sz w:val="20"/>
        </w:rPr>
        <w:t xml:space="preserve"> (b</w:t>
      </w:r>
      <w:r w:rsidR="00E40124" w:rsidRPr="00EA50DF">
        <w:rPr>
          <w:sz w:val="20"/>
        </w:rPr>
        <w:t>,</w:t>
      </w:r>
      <w:r w:rsidR="00FE0739" w:rsidRPr="00EA50DF">
        <w:rPr>
          <w:sz w:val="20"/>
        </w:rPr>
        <w:t xml:space="preserve"> d</w:t>
      </w:r>
      <w:r w:rsidR="00912486" w:rsidRPr="00EA50DF">
        <w:rPr>
          <w:sz w:val="20"/>
        </w:rPr>
        <w:t>) Na</w:t>
      </w:r>
      <w:r w:rsidR="00912486" w:rsidRPr="00EA50DF">
        <w:rPr>
          <w:sz w:val="20"/>
          <w:vertAlign w:val="subscript"/>
        </w:rPr>
        <w:t>2</w:t>
      </w:r>
      <w:r w:rsidR="00912486" w:rsidRPr="00EA50DF">
        <w:rPr>
          <w:sz w:val="20"/>
        </w:rPr>
        <w:t>CO</w:t>
      </w:r>
      <w:r w:rsidR="00912486" w:rsidRPr="00EA50DF">
        <w:rPr>
          <w:sz w:val="20"/>
          <w:vertAlign w:val="subscript"/>
        </w:rPr>
        <w:t>3</w:t>
      </w:r>
      <w:r w:rsidR="00912486" w:rsidRPr="00EA50DF">
        <w:rPr>
          <w:sz w:val="20"/>
        </w:rPr>
        <w:t xml:space="preserve"> was added drop-by-drop to CaCl</w:t>
      </w:r>
      <w:r w:rsidR="00912486" w:rsidRPr="00EA50DF">
        <w:rPr>
          <w:sz w:val="20"/>
          <w:vertAlign w:val="subscript"/>
        </w:rPr>
        <w:t>2</w:t>
      </w:r>
      <w:r w:rsidR="007E5184" w:rsidRPr="00EA50DF">
        <w:rPr>
          <w:sz w:val="20"/>
        </w:rPr>
        <w:t>.</w:t>
      </w:r>
      <w:r w:rsidR="00567079">
        <w:rPr>
          <w:sz w:val="20"/>
        </w:rPr>
        <w:t xml:space="preserve"> </w:t>
      </w:r>
      <w:r w:rsidR="007D5D3E">
        <w:rPr>
          <w:sz w:val="20"/>
        </w:rPr>
        <w:t>M</w:t>
      </w:r>
      <w:r w:rsidR="00D8199A" w:rsidRPr="00EA50DF">
        <w:rPr>
          <w:sz w:val="20"/>
        </w:rPr>
        <w:t>embrane filtration</w:t>
      </w:r>
      <w:r w:rsidR="001A231E" w:rsidRPr="00EA50DF">
        <w:rPr>
          <w:sz w:val="20"/>
        </w:rPr>
        <w:t xml:space="preserve"> approach</w:t>
      </w:r>
      <w:r w:rsidR="007D5D3E">
        <w:rPr>
          <w:sz w:val="20"/>
        </w:rPr>
        <w:t xml:space="preserve"> </w:t>
      </w:r>
      <w:r w:rsidR="007D5D3E" w:rsidRPr="00EA50DF">
        <w:rPr>
          <w:sz w:val="20"/>
        </w:rPr>
        <w:t>(a, b)</w:t>
      </w:r>
      <w:r w:rsidR="0052031B" w:rsidRPr="00EA50DF">
        <w:rPr>
          <w:sz w:val="20"/>
        </w:rPr>
        <w:t xml:space="preserve"> and</w:t>
      </w:r>
      <w:r w:rsidR="00E40124" w:rsidRPr="00EA50DF">
        <w:rPr>
          <w:sz w:val="20"/>
        </w:rPr>
        <w:t xml:space="preserve"> </w:t>
      </w:r>
      <w:r w:rsidR="003C148A" w:rsidRPr="00EA50DF">
        <w:rPr>
          <w:sz w:val="20"/>
        </w:rPr>
        <w:t>c</w:t>
      </w:r>
      <w:r w:rsidR="001A231E" w:rsidRPr="00EA50DF">
        <w:rPr>
          <w:sz w:val="20"/>
        </w:rPr>
        <w:t>entrifugation approach</w:t>
      </w:r>
      <w:r w:rsidR="007D5D3E">
        <w:rPr>
          <w:sz w:val="20"/>
        </w:rPr>
        <w:t xml:space="preserve"> </w:t>
      </w:r>
      <w:r w:rsidR="007D5D3E" w:rsidRPr="00EA50DF">
        <w:rPr>
          <w:sz w:val="20"/>
        </w:rPr>
        <w:t>(c, d)</w:t>
      </w:r>
      <w:r w:rsidR="000B6552">
        <w:rPr>
          <w:sz w:val="20"/>
        </w:rPr>
        <w:t xml:space="preserve"> (100x magnification</w:t>
      </w:r>
      <w:r w:rsidR="007D5D3E">
        <w:rPr>
          <w:sz w:val="20"/>
        </w:rPr>
        <w:t>, s</w:t>
      </w:r>
      <w:r w:rsidR="007B3DD2">
        <w:rPr>
          <w:sz w:val="20"/>
        </w:rPr>
        <w:t xml:space="preserve">cale bars indicate 5 </w:t>
      </w:r>
      <w:proofErr w:type="spellStart"/>
      <w:r w:rsidR="007B3DD2">
        <w:rPr>
          <w:sz w:val="20"/>
        </w:rPr>
        <w:t>μm</w:t>
      </w:r>
      <w:proofErr w:type="spellEnd"/>
      <w:r w:rsidR="000B6552">
        <w:rPr>
          <w:sz w:val="20"/>
        </w:rPr>
        <w:t>)</w:t>
      </w:r>
    </w:p>
    <w:p w:rsidR="009765D2" w:rsidRDefault="005427B6" w:rsidP="00BA1851">
      <w:pPr>
        <w:jc w:val="center"/>
        <w:rPr>
          <w:sz w:val="20"/>
          <w:lang w:val="en-US"/>
        </w:rPr>
      </w:pPr>
      <w:r>
        <w:rPr>
          <w:noProof/>
          <w:lang w:val="en-US"/>
        </w:rPr>
        <mc:AlternateContent>
          <mc:Choice Requires="wps">
            <w:drawing>
              <wp:anchor distT="0" distB="0" distL="114300" distR="114300" simplePos="0" relativeHeight="251650048" behindDoc="0" locked="0" layoutInCell="1" allowOverlap="1">
                <wp:simplePos x="0" y="0"/>
                <wp:positionH relativeFrom="column">
                  <wp:posOffset>3186430</wp:posOffset>
                </wp:positionH>
                <wp:positionV relativeFrom="paragraph">
                  <wp:posOffset>48895</wp:posOffset>
                </wp:positionV>
                <wp:extent cx="309245" cy="322580"/>
                <wp:effectExtent l="0" t="1270" r="0" b="0"/>
                <wp:wrapNone/>
                <wp:docPr id="47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C93F32">
                            <w:pPr>
                              <w:jc w:val="center"/>
                              <w:rPr>
                                <w:b/>
                              </w:rPr>
                            </w:pPr>
                            <w:r w:rsidRPr="00AD66FE">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7" o:spid="_x0000_s1036" type="#_x0000_t202" style="position:absolute;left:0;text-align:left;margin-left:250.9pt;margin-top:3.85pt;width:24.35pt;height:2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H6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" filled="f" stroked="f">
                <v:textbox>
                  <w:txbxContent>
                    <w:p w:rsidR="009A593E" w:rsidRPr="00AD66FE" w:rsidRDefault="009A593E" w:rsidP="00C93F32">
                      <w:pPr>
                        <w:jc w:val="center"/>
                        <w:rPr>
                          <w:b/>
                        </w:rPr>
                      </w:pPr>
                      <w:proofErr w:type="gramStart"/>
                      <w:r w:rsidRPr="00AD66FE">
                        <w:rPr>
                          <w:b/>
                        </w:rPr>
                        <w:t>b</w:t>
                      </w:r>
                      <w:proofErr w:type="gramEnd"/>
                    </w:p>
                  </w:txbxContent>
                </v:textbox>
              </v:shape>
            </w:pict>
          </mc:Fallback>
        </mc:AlternateContent>
      </w:r>
      <w:r>
        <w:rPr>
          <w:noProof/>
          <w:lang w:val="en-US"/>
        </w:rPr>
        <mc:AlternateContent>
          <mc:Choice Requires="wps">
            <w:drawing>
              <wp:anchor distT="0" distB="0" distL="114300" distR="114300" simplePos="0" relativeHeight="251649024" behindDoc="0" locked="0" layoutInCell="1" allowOverlap="1">
                <wp:simplePos x="0" y="0"/>
                <wp:positionH relativeFrom="column">
                  <wp:posOffset>300355</wp:posOffset>
                </wp:positionH>
                <wp:positionV relativeFrom="paragraph">
                  <wp:posOffset>1270</wp:posOffset>
                </wp:positionV>
                <wp:extent cx="309245" cy="322580"/>
                <wp:effectExtent l="0" t="127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9765D2">
                            <w:pPr>
                              <w:jc w:val="center"/>
                              <w:rPr>
                                <w:b/>
                              </w:rPr>
                            </w:pPr>
                            <w:r w:rsidRPr="00AD66FE">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23.65pt;margin-top:.1pt;width:24.35pt;height:2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5z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" filled="f" stroked="f">
                <v:textbox>
                  <w:txbxContent>
                    <w:p w:rsidR="009A593E" w:rsidRPr="00AD66FE" w:rsidRDefault="009A593E" w:rsidP="009765D2">
                      <w:pPr>
                        <w:jc w:val="center"/>
                        <w:rPr>
                          <w:b/>
                        </w:rPr>
                      </w:pPr>
                      <w:proofErr w:type="gramStart"/>
                      <w:r w:rsidRPr="00AD66FE">
                        <w:rPr>
                          <w:b/>
                        </w:rPr>
                        <w:t>a</w:t>
                      </w:r>
                      <w:proofErr w:type="gramEnd"/>
                    </w:p>
                  </w:txbxContent>
                </v:textbox>
              </v:shape>
            </w:pict>
          </mc:Fallback>
        </mc:AlternateContent>
      </w:r>
      <w:r>
        <w:rPr>
          <w:noProof/>
          <w:sz w:val="20"/>
          <w:lang w:val="en-US"/>
        </w:rPr>
        <mc:AlternateContent>
          <mc:Choice Requires="wpg">
            <w:drawing>
              <wp:inline distT="0" distB="0" distL="0" distR="0">
                <wp:extent cx="5630545" cy="2238375"/>
                <wp:effectExtent l="0" t="0" r="0" b="0"/>
                <wp:docPr id="4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2238375"/>
                          <a:chOff x="0" y="0"/>
                          <a:chExt cx="61144" cy="30899"/>
                        </a:xfrm>
                      </wpg:grpSpPr>
                      <pic:pic xmlns:pic="http://schemas.openxmlformats.org/drawingml/2006/picture">
                        <pic:nvPicPr>
                          <pic:cNvPr id="471" name="Picture 2"/>
                          <pic:cNvPicPr>
                            <a:picLocks noChangeAspect="1" noChangeArrowheads="1"/>
                          </pic:cNvPicPr>
                        </pic:nvPicPr>
                        <pic:blipFill>
                          <a:blip r:embed="rId18">
                            <a:extLst>
                              <a:ext uri="{28A0092B-C50C-407E-A947-70E740481C1C}">
                                <a14:useLocalDpi xmlns:a14="http://schemas.microsoft.com/office/drawing/2010/main" val="0"/>
                              </a:ext>
                            </a:extLst>
                          </a:blip>
                          <a:srcRect l="1601" t="11017" r="23859" b="2818"/>
                          <a:stretch>
                            <a:fillRect/>
                          </a:stretch>
                        </pic:blipFill>
                        <pic:spPr bwMode="auto">
                          <a:xfrm>
                            <a:off x="0" y="0"/>
                            <a:ext cx="30025" cy="30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3"/>
                          <pic:cNvPicPr>
                            <a:picLocks noChangeAspect="1" noChangeArrowheads="1"/>
                          </pic:cNvPicPr>
                        </pic:nvPicPr>
                        <pic:blipFill>
                          <a:blip r:embed="rId19">
                            <a:extLst>
                              <a:ext uri="{28A0092B-C50C-407E-A947-70E740481C1C}">
                                <a14:useLocalDpi xmlns:a14="http://schemas.microsoft.com/office/drawing/2010/main" val="0"/>
                              </a:ext>
                            </a:extLst>
                          </a:blip>
                          <a:srcRect l="1212" t="10728" r="24608" b="1807"/>
                          <a:stretch>
                            <a:fillRect/>
                          </a:stretch>
                        </pic:blipFill>
                        <pic:spPr bwMode="auto">
                          <a:xfrm>
                            <a:off x="30622" y="17"/>
                            <a:ext cx="30522" cy="308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181859A2" id="Group 10" o:spid="_x0000_s1026" style="width:443.35pt;height:176.25pt;mso-position-horizontal-relative:char;mso-position-vertical-relative:line" coordsize="61144,3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">
                <v:shape id="Picture 2" o:spid="_x0000_s1027" type="#_x0000_t75" style="position:absolute;width:30025;height:30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9vDFAAAA3AAAAA8AAABkcnMvZG93bnJldi54bWxEj0FrwkAUhO9C/8PyCr2ZjVZsSV2lFQXF&#10;IjStnh/Z12xo9m3IrjH+e1cQehxm5htmtuhtLTpqfeVYwShJQRAXTldcKvj5Xg9fQfiArLF2TAou&#10;5GExfxjMMNPuzF/U5aEUEcI+QwUmhCaT0heGLPrENcTR+3WtxRBlW0rd4jnCbS3HaTqVFiuOCwYb&#10;Whoq/vKTVdDp1edmL8sjHrbPx31uPg7jXa/U02P//gYiUB/+w/f2RiuYvIzg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vbwxQAAANwAAAAPAAAAAAAAAAAAAAAA&#10;AJ8CAABkcnMvZG93bnJldi54bWxQSwUGAAAAAAQABAD3AAAAkQMAAAAA&#10;">
                  <v:imagedata r:id="rId20" o:title="" croptop="7220f" cropbottom="1847f" cropleft="1049f" cropright="15636f"/>
                </v:shape>
                <v:shape id="Picture 3" o:spid="_x0000_s1028" type="#_x0000_t75" style="position:absolute;left:30622;top:17;width:30522;height:3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VgrFAAAA3AAAAA8AAABkcnMvZG93bnJldi54bWxEj81uwjAQhO9IfQdrK/UGTqPy04BBVQUt&#10;R6AtXFfxkkSN18F2IeXpMRISx9HMfKOZzFpTiyM5X1lW8NxLQBDnVldcKPj+WnRHIHxA1lhbJgX/&#10;5GE2fehMMNP2xGs6bkIhIoR9hgrKEJpMSp+XZND3bEMcvb11BkOUrpDa4SnCTS3TJBlIgxXHhRIb&#10;ei8p/938GQXzpU13i/Cz+qjTw/b8+dofOdso9fTYvo1BBGrDPXxrL7WCl2EK1zPxCMj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VYKxQAAANwAAAAPAAAAAAAAAAAAAAAA&#10;AJ8CAABkcnMvZG93bnJldi54bWxQSwUGAAAAAAQABAD3AAAAkQMAAAAA&#10;">
                  <v:imagedata r:id="rId21" o:title="" croptop="7031f" cropbottom="1184f" cropleft="794f" cropright="16127f"/>
                </v:shape>
                <w10:anchorlock/>
              </v:group>
            </w:pict>
          </mc:Fallback>
        </mc:AlternateContent>
      </w:r>
    </w:p>
    <w:p w:rsidR="00CC5D9D" w:rsidRDefault="00744CD1" w:rsidP="006F4134">
      <w:pPr>
        <w:ind w:left="720" w:hanging="720"/>
        <w:rPr>
          <w:sz w:val="20"/>
        </w:rPr>
      </w:pPr>
      <w:proofErr w:type="gramStart"/>
      <w:r w:rsidRPr="00567079">
        <w:rPr>
          <w:sz w:val="20"/>
          <w:lang w:val="en-US"/>
        </w:rPr>
        <w:t xml:space="preserve">Figure </w:t>
      </w:r>
      <w:r w:rsidR="008D79AE" w:rsidRPr="00567079">
        <w:rPr>
          <w:sz w:val="20"/>
          <w:lang w:val="en-US"/>
        </w:rPr>
        <w:t>2</w:t>
      </w:r>
      <w:r w:rsidR="00567079">
        <w:rPr>
          <w:sz w:val="20"/>
          <w:lang w:val="en-US"/>
        </w:rPr>
        <w:t>.</w:t>
      </w:r>
      <w:proofErr w:type="gramEnd"/>
      <w:r w:rsidR="00567079">
        <w:rPr>
          <w:sz w:val="20"/>
          <w:lang w:val="en-US"/>
        </w:rPr>
        <w:t xml:space="preserve"> </w:t>
      </w:r>
      <w:r w:rsidR="00064CD5" w:rsidRPr="00EA50DF">
        <w:rPr>
          <w:sz w:val="20"/>
          <w:lang w:val="en-US"/>
        </w:rPr>
        <w:t>Histogram</w:t>
      </w:r>
      <w:r w:rsidR="002A3D17" w:rsidRPr="00EA50DF">
        <w:rPr>
          <w:sz w:val="20"/>
          <w:lang w:val="en-US"/>
        </w:rPr>
        <w:t>s</w:t>
      </w:r>
      <w:r w:rsidR="005F5298" w:rsidRPr="00EA50DF">
        <w:rPr>
          <w:sz w:val="20"/>
          <w:lang w:val="en-US"/>
        </w:rPr>
        <w:t xml:space="preserve"> showing size distribution</w:t>
      </w:r>
      <w:r w:rsidR="00064CD5" w:rsidRPr="00EA50DF">
        <w:rPr>
          <w:sz w:val="20"/>
          <w:lang w:val="en-US"/>
        </w:rPr>
        <w:t xml:space="preserve"> </w:t>
      </w:r>
      <w:r w:rsidR="00827188" w:rsidRPr="00EA50DF">
        <w:rPr>
          <w:sz w:val="20"/>
          <w:lang w:val="en-US"/>
        </w:rPr>
        <w:t xml:space="preserve">for </w:t>
      </w:r>
      <w:r w:rsidR="00827188" w:rsidRPr="00EA50DF">
        <w:rPr>
          <w:sz w:val="20"/>
        </w:rPr>
        <w:t>CaCO</w:t>
      </w:r>
      <w:r w:rsidR="00827188" w:rsidRPr="00EA50DF">
        <w:rPr>
          <w:sz w:val="20"/>
          <w:vertAlign w:val="subscript"/>
        </w:rPr>
        <w:t>3</w:t>
      </w:r>
      <w:r w:rsidR="00827188" w:rsidRPr="00EA50DF">
        <w:rPr>
          <w:sz w:val="20"/>
        </w:rPr>
        <w:t xml:space="preserve"> μ-spheres</w:t>
      </w:r>
      <w:r w:rsidR="00827188" w:rsidRPr="00EA50DF">
        <w:rPr>
          <w:sz w:val="20"/>
          <w:lang w:val="en-US"/>
        </w:rPr>
        <w:t xml:space="preserve"> </w:t>
      </w:r>
      <w:r w:rsidR="00827188" w:rsidRPr="00EA50DF">
        <w:rPr>
          <w:sz w:val="20"/>
        </w:rPr>
        <w:t xml:space="preserve">fabricated using </w:t>
      </w:r>
      <w:r w:rsidRPr="00EA50DF">
        <w:rPr>
          <w:sz w:val="20"/>
          <w:lang w:val="en-US"/>
        </w:rPr>
        <w:t xml:space="preserve">rapid addition </w:t>
      </w:r>
      <w:r w:rsidR="006F4134">
        <w:rPr>
          <w:sz w:val="20"/>
          <w:lang w:val="en-US"/>
        </w:rPr>
        <w:t xml:space="preserve">mixing </w:t>
      </w:r>
      <w:r w:rsidR="00064CD5" w:rsidRPr="00EA50DF">
        <w:rPr>
          <w:sz w:val="20"/>
          <w:lang w:val="en-US"/>
        </w:rPr>
        <w:t>procedure of solutions</w:t>
      </w:r>
      <w:r w:rsidR="00064CD5" w:rsidRPr="00EA50DF">
        <w:rPr>
          <w:sz w:val="20"/>
        </w:rPr>
        <w:t xml:space="preserve"> (a) </w:t>
      </w:r>
      <w:r w:rsidR="00C43AEE" w:rsidRPr="00EA50DF">
        <w:rPr>
          <w:sz w:val="20"/>
        </w:rPr>
        <w:t>m</w:t>
      </w:r>
      <w:r w:rsidR="00064CD5" w:rsidRPr="00EA50DF">
        <w:rPr>
          <w:sz w:val="20"/>
        </w:rPr>
        <w:t>embrane filtration approach</w:t>
      </w:r>
      <w:r w:rsidR="007D5D3E">
        <w:rPr>
          <w:sz w:val="20"/>
        </w:rPr>
        <w:t xml:space="preserve"> and</w:t>
      </w:r>
      <w:r w:rsidR="00064CD5" w:rsidRPr="00EA50DF">
        <w:rPr>
          <w:sz w:val="20"/>
        </w:rPr>
        <w:t xml:space="preserve"> (b) </w:t>
      </w:r>
      <w:r w:rsidR="00C43AEE" w:rsidRPr="00EA50DF">
        <w:rPr>
          <w:sz w:val="20"/>
        </w:rPr>
        <w:t>c</w:t>
      </w:r>
      <w:r w:rsidR="00567079">
        <w:rPr>
          <w:sz w:val="20"/>
        </w:rPr>
        <w:t>entrifugation approach</w:t>
      </w:r>
    </w:p>
    <w:p w:rsidR="00A43689" w:rsidRDefault="00A43689" w:rsidP="00A43689">
      <w:pPr>
        <w:rPr>
          <w:sz w:val="20"/>
        </w:rPr>
      </w:pPr>
    </w:p>
    <w:p w:rsidR="00BA1851" w:rsidRDefault="005427B6" w:rsidP="00BA1851">
      <w:pPr>
        <w:jc w:val="center"/>
        <w:rPr>
          <w:b/>
          <w:sz w:val="20"/>
        </w:rPr>
      </w:pPr>
      <w:r>
        <w:rPr>
          <w:b/>
          <w:noProof/>
          <w:sz w:val="20"/>
          <w:lang w:val="en-US"/>
        </w:rPr>
        <w:lastRenderedPageBreak/>
        <mc:AlternateContent>
          <mc:Choice Requires="wpg">
            <w:drawing>
              <wp:inline distT="0" distB="0" distL="0" distR="0">
                <wp:extent cx="5600700" cy="7833995"/>
                <wp:effectExtent l="0" t="0" r="0" b="5080"/>
                <wp:docPr id="45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7833995"/>
                          <a:chOff x="0" y="0"/>
                          <a:chExt cx="71969" cy="71964"/>
                        </a:xfrm>
                      </wpg:grpSpPr>
                      <pic:pic xmlns:pic="http://schemas.openxmlformats.org/drawingml/2006/picture">
                        <pic:nvPicPr>
                          <pic:cNvPr id="453"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 y="36269"/>
                            <a:ext cx="35401" cy="17552"/>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77"/>
                        <wps:cNvSpPr txBox="1">
                          <a:spLocks noChangeArrowheads="1"/>
                        </wps:cNvSpPr>
                        <wps:spPr bwMode="auto">
                          <a:xfrm>
                            <a:off x="14" y="36269"/>
                            <a:ext cx="4939"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c</w:t>
                              </w:r>
                              <w:proofErr w:type="gramEnd"/>
                            </w:p>
                          </w:txbxContent>
                        </wps:txbx>
                        <wps:bodyPr rot="0" vert="horz" wrap="square" lIns="91440" tIns="45720" rIns="91440" bIns="45720" anchor="t" anchorCtr="0" upright="1">
                          <a:noAutofit/>
                        </wps:bodyPr>
                      </wps:wsp>
                      <pic:pic xmlns:pic="http://schemas.openxmlformats.org/drawingml/2006/picture">
                        <pic:nvPicPr>
                          <pic:cNvPr id="455"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8117"/>
                            <a:ext cx="35526" cy="17551"/>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279"/>
                        <wps:cNvSpPr txBox="1">
                          <a:spLocks noChangeArrowheads="1"/>
                        </wps:cNvSpPr>
                        <wps:spPr bwMode="auto">
                          <a:xfrm>
                            <a:off x="0" y="17827"/>
                            <a:ext cx="4914"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b</w:t>
                              </w:r>
                              <w:proofErr w:type="gramEnd"/>
                            </w:p>
                          </w:txbxContent>
                        </wps:txbx>
                        <wps:bodyPr rot="0" vert="horz" wrap="square" lIns="91440" tIns="45720" rIns="91440" bIns="45720" anchor="t" anchorCtr="0" upright="1">
                          <a:noAutofit/>
                        </wps:bodyPr>
                      </wps:wsp>
                      <wpg:grpSp>
                        <wpg:cNvPr id="457" name="Group 6"/>
                        <wpg:cNvGrpSpPr>
                          <a:grpSpLocks/>
                        </wpg:cNvGrpSpPr>
                        <wpg:grpSpPr bwMode="auto">
                          <a:xfrm>
                            <a:off x="0" y="0"/>
                            <a:ext cx="71969" cy="71964"/>
                            <a:chOff x="0" y="0"/>
                            <a:chExt cx="71969" cy="71964"/>
                          </a:xfrm>
                        </wpg:grpSpPr>
                        <pic:pic xmlns:pic="http://schemas.openxmlformats.org/drawingml/2006/picture">
                          <pic:nvPicPr>
                            <pic:cNvPr id="458"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999" y="36269"/>
                              <a:ext cx="35970" cy="17552"/>
                            </a:xfrm>
                            <a:prstGeom prst="rect">
                              <a:avLst/>
                            </a:prstGeom>
                            <a:noFill/>
                            <a:extLst>
                              <a:ext uri="{909E8E84-426E-40DD-AFC4-6F175D3DCCD1}">
                                <a14:hiddenFill xmlns:a14="http://schemas.microsoft.com/office/drawing/2010/main">
                                  <a:solidFill>
                                    <a:srgbClr val="FFFFFF"/>
                                  </a:solidFill>
                                </a14:hiddenFill>
                              </a:ext>
                            </a:extLst>
                          </pic:spPr>
                        </pic:pic>
                        <wps:wsp>
                          <wps:cNvPr id="459" name="Text Box 282"/>
                          <wps:cNvSpPr txBox="1">
                            <a:spLocks noChangeArrowheads="1"/>
                          </wps:cNvSpPr>
                          <wps:spPr bwMode="auto">
                            <a:xfrm>
                              <a:off x="35966" y="36082"/>
                              <a:ext cx="4924"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g</w:t>
                                </w:r>
                                <w:proofErr w:type="gramEnd"/>
                              </w:p>
                            </w:txbxContent>
                          </wps:txbx>
                          <wps:bodyPr rot="0" vert="horz" wrap="square" lIns="91440" tIns="45720" rIns="91440" bIns="45720" anchor="t" anchorCtr="0" upright="1">
                            <a:noAutofit/>
                          </wps:bodyPr>
                        </wps:wsp>
                        <pic:pic xmlns:pic="http://schemas.openxmlformats.org/drawingml/2006/picture">
                          <pic:nvPicPr>
                            <pic:cNvPr id="46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999" y="18117"/>
                              <a:ext cx="35970" cy="17551"/>
                            </a:xfrm>
                            <a:prstGeom prst="rect">
                              <a:avLst/>
                            </a:prstGeom>
                            <a:noFill/>
                            <a:extLst>
                              <a:ext uri="{909E8E84-426E-40DD-AFC4-6F175D3DCCD1}">
                                <a14:hiddenFill xmlns:a14="http://schemas.microsoft.com/office/drawing/2010/main">
                                  <a:solidFill>
                                    <a:srgbClr val="FFFFFF"/>
                                  </a:solidFill>
                                </a14:hiddenFill>
                              </a:ext>
                            </a:extLst>
                          </pic:spPr>
                        </pic:pic>
                        <wps:wsp>
                          <wps:cNvPr id="461" name="Text Box 284"/>
                          <wps:cNvSpPr txBox="1">
                            <a:spLocks noChangeArrowheads="1"/>
                          </wps:cNvSpPr>
                          <wps:spPr bwMode="auto">
                            <a:xfrm>
                              <a:off x="35950" y="18114"/>
                              <a:ext cx="4940"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f</w:t>
                                </w:r>
                                <w:proofErr w:type="gramEnd"/>
                              </w:p>
                            </w:txbxContent>
                          </wps:txbx>
                          <wps:bodyPr rot="0" vert="horz" wrap="square" lIns="91440" tIns="45720" rIns="91440" bIns="45720" anchor="t" anchorCtr="0" upright="1">
                            <a:noAutofit/>
                          </wps:bodyPr>
                        </wps:wsp>
                        <pic:pic xmlns:pic="http://schemas.openxmlformats.org/drawingml/2006/picture">
                          <pic:nvPicPr>
                            <pic:cNvPr id="462"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 y="54411"/>
                              <a:ext cx="35401" cy="17553"/>
                            </a:xfrm>
                            <a:prstGeom prst="rect">
                              <a:avLst/>
                            </a:prstGeom>
                            <a:noFill/>
                            <a:extLst>
                              <a:ext uri="{909E8E84-426E-40DD-AFC4-6F175D3DCCD1}">
                                <a14:hiddenFill xmlns:a14="http://schemas.microsoft.com/office/drawing/2010/main">
                                  <a:solidFill>
                                    <a:srgbClr val="FFFFFF"/>
                                  </a:solidFill>
                                </a14:hiddenFill>
                              </a:ext>
                            </a:extLst>
                          </pic:spPr>
                        </pic:pic>
                        <wps:wsp>
                          <wps:cNvPr id="463" name="Text Box 286"/>
                          <wps:cNvSpPr txBox="1">
                            <a:spLocks noChangeArrowheads="1"/>
                          </wps:cNvSpPr>
                          <wps:spPr bwMode="auto">
                            <a:xfrm>
                              <a:off x="0" y="54411"/>
                              <a:ext cx="4922"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d</w:t>
                                </w:r>
                                <w:proofErr w:type="gramEnd"/>
                              </w:p>
                            </w:txbxContent>
                          </wps:txbx>
                          <wps:bodyPr rot="0" vert="horz" wrap="square" lIns="91440" tIns="45720" rIns="91440" bIns="45720" anchor="t" anchorCtr="0" upright="1">
                            <a:noAutofit/>
                          </wps:bodyPr>
                        </wps:wsp>
                        <pic:pic xmlns:pic="http://schemas.openxmlformats.org/drawingml/2006/picture">
                          <pic:nvPicPr>
                            <pic:cNvPr id="464"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999" y="54411"/>
                              <a:ext cx="35970" cy="1755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88"/>
                          <wps:cNvSpPr txBox="1">
                            <a:spLocks noChangeArrowheads="1"/>
                          </wps:cNvSpPr>
                          <wps:spPr bwMode="auto">
                            <a:xfrm>
                              <a:off x="35999" y="54411"/>
                              <a:ext cx="4907"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h</w:t>
                                </w:r>
                                <w:proofErr w:type="gramEnd"/>
                              </w:p>
                            </w:txbxContent>
                          </wps:txbx>
                          <wps:bodyPr rot="0" vert="horz" wrap="square" lIns="91440" tIns="45720" rIns="91440" bIns="45720" anchor="t" anchorCtr="0" upright="1">
                            <a:noAutofit/>
                          </wps:bodyPr>
                        </wps:wsp>
                        <pic:pic xmlns:pic="http://schemas.openxmlformats.org/drawingml/2006/picture">
                          <pic:nvPicPr>
                            <pic:cNvPr id="466"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999" y="18"/>
                              <a:ext cx="35970" cy="17552"/>
                            </a:xfrm>
                            <a:prstGeom prst="rect">
                              <a:avLst/>
                            </a:prstGeom>
                            <a:noFill/>
                            <a:extLst>
                              <a:ext uri="{909E8E84-426E-40DD-AFC4-6F175D3DCCD1}">
                                <a14:hiddenFill xmlns:a14="http://schemas.microsoft.com/office/drawing/2010/main">
                                  <a:solidFill>
                                    <a:srgbClr val="FFFFFF"/>
                                  </a:solidFill>
                                </a14:hiddenFill>
                              </a:ext>
                            </a:extLst>
                          </pic:spPr>
                        </pic:pic>
                        <wps:wsp>
                          <wps:cNvPr id="467" name="Text Box 290"/>
                          <wps:cNvSpPr txBox="1">
                            <a:spLocks noChangeArrowheads="1"/>
                          </wps:cNvSpPr>
                          <wps:spPr bwMode="auto">
                            <a:xfrm>
                              <a:off x="35890" y="0"/>
                              <a:ext cx="5016"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e</w:t>
                                </w:r>
                                <w:proofErr w:type="gramEnd"/>
                              </w:p>
                            </w:txbxContent>
                          </wps:txbx>
                          <wps:bodyPr rot="0" vert="horz" wrap="square" lIns="91440" tIns="45720" rIns="91440" bIns="45720" anchor="t" anchorCtr="0" upright="1">
                            <a:noAutofit/>
                          </wps:bodyPr>
                        </wps:wsp>
                      </wpg:grpSp>
                      <pic:pic xmlns:pic="http://schemas.openxmlformats.org/drawingml/2006/picture">
                        <pic:nvPicPr>
                          <pic:cNvPr id="468"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8"/>
                            <a:ext cx="35526" cy="17552"/>
                          </a:xfrm>
                          <a:prstGeom prst="rect">
                            <a:avLst/>
                          </a:prstGeom>
                          <a:noFill/>
                          <a:extLst>
                            <a:ext uri="{909E8E84-426E-40DD-AFC4-6F175D3DCCD1}">
                              <a14:hiddenFill xmlns:a14="http://schemas.microsoft.com/office/drawing/2010/main">
                                <a:solidFill>
                                  <a:srgbClr val="FFFFFF"/>
                                </a:solidFill>
                              </a14:hiddenFill>
                            </a:ext>
                          </a:extLst>
                        </pic:spPr>
                      </pic:pic>
                      <wps:wsp>
                        <wps:cNvPr id="469" name="Text Box 292"/>
                        <wps:cNvSpPr txBox="1">
                          <a:spLocks noChangeArrowheads="1"/>
                        </wps:cNvSpPr>
                        <wps:spPr bwMode="auto">
                          <a:xfrm>
                            <a:off x="47" y="18"/>
                            <a:ext cx="4906"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Pr="00382BA8"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a</w:t>
                              </w:r>
                              <w:proofErr w:type="gramEnd"/>
                            </w:p>
                          </w:txbxContent>
                        </wps:txbx>
                        <wps:bodyPr rot="0" vert="horz" wrap="square" lIns="91440" tIns="45720" rIns="91440" bIns="45720" anchor="t" anchorCtr="0" upright="1">
                          <a:noAutofit/>
                        </wps:bodyPr>
                      </wps:wsp>
                    </wpg:wgp>
                  </a:graphicData>
                </a:graphic>
              </wp:inline>
            </w:drawing>
          </mc:Choice>
          <mc:Fallback>
            <w:pict>
              <v:group id="Group 31" o:spid="_x0000_s1038" style="width:441pt;height:616.85pt;mso-position-horizontal-relative:char;mso-position-vertical-relative:line" coordsize="71969,7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">
                <v:shape id="Picture 2" o:spid="_x0000_s1039" type="#_x0000_t75" style="position:absolute;left:14;top:36269;width:35401;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KkvEAAAA3AAAAA8AAABkcnMvZG93bnJldi54bWxEj0FrwkAUhO9C/8PyCt7MpjUJEl2lSAt6&#10;rGl7fs0+k2D2bcxuk/jvu4WCx2FmvmE2u8m0YqDeNZYVPEUxCOLS6oYrBR/F22IFwnlkja1lUnAj&#10;B7vtw2yDubYjv9Nw8pUIEHY5Kqi973IpXVmTQRfZjjh4Z9sb9EH2ldQ9jgFuWvkcx5k02HBYqLGj&#10;fU3l5fRjFFyL4ru0Y/XKSXqOl8PqK/s8GqXmj9PLGoSnyd/D/+2DVpCkS/g7E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GKkvEAAAA3AAAAA8AAAAAAAAAAAAAAAAA&#10;nwIAAGRycy9kb3ducmV2LnhtbFBLBQYAAAAABAAEAPcAAACQAwAAAAA=&#10;">
                  <v:imagedata r:id="rId30" o:title=""/>
                </v:shape>
                <v:shape id="Text Box 277" o:spid="_x0000_s1040" type="#_x0000_t202" style="position:absolute;left:14;top:36269;width:4939;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I6cMA&#10;AADcAAAADwAAAGRycy9kb3ducmV2LnhtbESPzYrCMBSF94LvEK7gTlNFxekYRUYEwZXWxbi7NNe2&#10;THPTaaKtPr0RBJeH8/NxFqvWlOJGtSssKxgNIxDEqdUFZwpOyXYwB+E8ssbSMim4k4PVsttZYKxt&#10;wwe6HX0mwgi7GBXk3lexlC7NyaAb2oo4eBdbG/RB1pnUNTZh3JRyHEUzabDgQMixop+c0r/j1QTu&#10;xp+31de1+G/Ty/63bJJZcn4o1e+1628Qnlr/Cb/bO61gMp3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RI6cMAAADcAAAADwAAAAAAAAAAAAAAAACYAgAAZHJzL2Rv&#10;d25yZXYueG1sUEsFBgAAAAAEAAQA9QAAAIgDA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c</w:t>
                        </w:r>
                        <w:proofErr w:type="gramEnd"/>
                      </w:p>
                    </w:txbxContent>
                  </v:textbox>
                </v:shape>
                <v:shape id="Picture 4" o:spid="_x0000_s1041" type="#_x0000_t75" style="position:absolute;top:18117;width:35526;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9N/EAAAA3AAAAA8AAABkcnMvZG93bnJldi54bWxEj1FrwkAQhN8L/Q/HFnyrl1qVNvWUIlT6&#10;pMT0Byy5NQnN7aV3q0n/fa8g+DjMzDfMajO6Tl0oxNazgadpBoq48rbl2sBX+fH4AioKssXOMxn4&#10;pQib9f3dCnPrBy7ocpRaJQjHHA00In2udawachinvidO3skHh5JkqLUNOCS46/Qsy5baYctpocGe&#10;tg1V38ezM7D7ed3r4rnYhr4s57IU7Q/DyZjJw/j+BkpolFv42v60BuaLBfyfSUd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9N/EAAAA3AAAAA8AAAAAAAAAAAAAAAAA&#10;nwIAAGRycy9kb3ducmV2LnhtbFBLBQYAAAAABAAEAPcAAACQAwAAAAA=&#10;">
                  <v:imagedata r:id="rId31" o:title=""/>
                </v:shape>
                <v:shape id="Text Box 279" o:spid="_x0000_s1042" type="#_x0000_t202" style="position:absolute;top:17827;width:4914;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zBcQA&#10;AADcAAAADwAAAGRycy9kb3ducmV2LnhtbESPzYrCMBSF94LvEK4wO01HtDgdo4giDLjSutDdpbm2&#10;ZZqb2kTbmac3guDycH4+znzZmUrcqXGlZQWfowgEcWZ1ybmCY7odzkA4j6yxskwK/sjBctHvzTHR&#10;tuU93Q8+F2GEXYIKCu/rREqXFWTQjWxNHLyLbQz6IJtc6gbbMG4qOY6iWBosORAKrGldUPZ7uJnA&#10;3fjztv66ldcuu+xOVZvG6flfqY9Bt/oG4anz7/Cr/aMVTK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cwXEAAAA3AAAAA8AAAAAAAAAAAAAAAAAmAIAAGRycy9k&#10;b3ducmV2LnhtbFBLBQYAAAAABAAEAPUAAACJAw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b</w:t>
                        </w:r>
                        <w:proofErr w:type="gramEnd"/>
                      </w:p>
                    </w:txbxContent>
                  </v:textbox>
                </v:shape>
                <v:group id="Group 6" o:spid="_x0000_s1043" style="position:absolute;width:71969;height:71964" coordsize="71969,7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Picture 9" o:spid="_x0000_s1044" type="#_x0000_t75" style="position:absolute;left:35999;top:36269;width:35970;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G2TCAAAA3AAAAA8AAABkcnMvZG93bnJldi54bWxET11rwjAUfR/sP4Q78E3TiRPpjFIG4pAJ&#10;2m3vd81dU2xuSpLZ6q83D8IeD+d7uR5sK87kQ+NYwfMkA0FcOd1wreDrczNegAgRWWPrmBRcKMB6&#10;9fiwxFy7no90LmMtUgiHHBWYGLtcylAZshgmriNO3K/zFmOCvpbaY5/CbSunWTaXFhtODQY7ejNU&#10;nco/q+C7zw6FPnmzk8XHpnHVdfuzvyo1ehqKVxCRhvgvvrvftYLZS1qbzqQj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BtkwgAAANwAAAAPAAAAAAAAAAAAAAAAAJ8C&#10;AABkcnMvZG93bnJldi54bWxQSwUGAAAAAAQABAD3AAAAjgMAAAAA&#10;">
                    <v:imagedata r:id="rId32" o:title=""/>
                  </v:shape>
                  <v:shape id="Text Box 282" o:spid="_x0000_s1045" type="#_x0000_t202" style="position:absolute;left:35966;top:36082;width:4924;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nd8UA&#10;AADcAAAADwAAAGRycy9kb3ducmV2LnhtbESPzWrCQBSF94LvMFyhOzNRWmlSJ6FYhEJXNV00u0vm&#10;mgQzd9LMaNI+fUcQXB7Oz8fZ5pPpxIUG11pWsIpiEMSV1S3XCr6K/fIZhPPIGjvLpOCXHOTZfLbF&#10;VNuRP+ly8LUII+xSVNB436dSuqohgy6yPXHwjnYw6IMcaqkHHMO46eQ6jjfSYMuB0GBPu4aq0+Fs&#10;AvfNl/s+Obc/U3X8+O7GYlOUf0o9LKbXFxCeJn8P39rvWsHjUwL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ed3xQAAANwAAAAPAAAAAAAAAAAAAAAAAJgCAABkcnMv&#10;ZG93bnJldi54bWxQSwUGAAAAAAQABAD1AAAAigM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g</w:t>
                          </w:r>
                          <w:proofErr w:type="gramEnd"/>
                        </w:p>
                      </w:txbxContent>
                    </v:textbox>
                  </v:shape>
                  <v:shape id="Picture 11" o:spid="_x0000_s1046" type="#_x0000_t75" style="position:absolute;left:35999;top:18117;width:35970;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AA7CAAAA3AAAAA8AAABkcnMvZG93bnJldi54bWxET11rwjAUfRf8D+EKe9NUceKqaRky2ZgI&#10;TmV7vTTXtNjclCar3b9fHgQfD+d7nfe2Fh21vnKsYDpJQBAXTldsFJxP2/EShA/IGmvHpOCPPOTZ&#10;cLDGVLsbf1F3DEbEEPYpKihDaFIpfVGSRT9xDXHkLq61GCJsjdQt3mK4reUsSRbSYsWxocSGNiUV&#10;1+OvVfC+ne33P93u7XNu7cY8Vy/m+xCUehr1rysQgfrwEN/dH1rBfBHnxzPxCM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QAOwgAAANwAAAAPAAAAAAAAAAAAAAAAAJ8C&#10;AABkcnMvZG93bnJldi54bWxQSwUGAAAAAAQABAD3AAAAjgMAAAAA&#10;">
                    <v:imagedata r:id="rId33" o:title=""/>
                  </v:shape>
                  <v:shape id="Text Box 284" o:spid="_x0000_s1047" type="#_x0000_t202" style="position:absolute;left:35950;top:18114;width:4940;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hzMUA&#10;AADcAAAADwAAAGRycy9kb3ducmV2LnhtbESPy2rDMBBF94H+g5hCd7GcEkzqRgklxRDoKnYXzW6w&#10;JrapNXIs+dF+fVQoZHm5j8Pd7mfTipF611hWsIpiEMSl1Q1XCj6LbLkB4TyyxtYyKfghB/vdw2KL&#10;qbYTn2jMfSXCCLsUFdTed6mUrqzJoItsRxy8i+0N+iD7SuoepzBuWvkcx4k02HAg1NjRoabyOx9M&#10;4L77c9a9DM11Li8fX+1UJMX5V6mnx/ntFYSn2d/D/+2jVrBOVvB3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yHMxQAAANwAAAAPAAAAAAAAAAAAAAAAAJgCAABkcnMv&#10;ZG93bnJldi54bWxQSwUGAAAAAAQABAD1AAAAigM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f</w:t>
                          </w:r>
                          <w:proofErr w:type="gramEnd"/>
                        </w:p>
                      </w:txbxContent>
                    </v:textbox>
                  </v:shape>
                  <v:shape id="Picture 13" o:spid="_x0000_s1048" type="#_x0000_t75" style="position:absolute;left:14;top:54411;width:35401;height:1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fDfEAAAA3AAAAA8AAABkcnMvZG93bnJldi54bWxEj9FqwkAURN8L/sNyC77VTWOJmrqKCNqC&#10;D+LqB1yy1yQ0ezdk1xj/vlso+DjMzBlmuR5sI3rqfO1YwfskAUFcOFNzqeBy3r3NQfiAbLBxTAoe&#10;5GG9Gr0sMTfuzifqdShFhLDPUUEVQptL6YuKLPqJa4mjd3WdxRBlV0rT4T3CbSPTJMmkxZrjQoUt&#10;bSsqfvTNKmgXe43Zzc4O/THFJpvq4fillRq/DptPEIGG8Az/t7+Ngo8shb8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kfDfEAAAA3AAAAA8AAAAAAAAAAAAAAAAA&#10;nwIAAGRycy9kb3ducmV2LnhtbFBLBQYAAAAABAAEAPcAAACQAwAAAAA=&#10;">
                    <v:imagedata r:id="rId34" o:title=""/>
                  </v:shape>
                  <v:shape id="Text Box 286" o:spid="_x0000_s1049" type="#_x0000_t202" style="position:absolute;top:54411;width:4922;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aIMQA&#10;AADcAAAADwAAAGRycy9kb3ducmV2LnhtbESPzYrCMBSF94LvEK4wO01HpTgdo4giDLjSutDdpbm2&#10;ZZqb2kTbmac3guDycH4+znzZmUrcqXGlZQWfowgEcWZ1ybmCY7odzkA4j6yxskwK/sjBctHvzTHR&#10;tuU93Q8+F2GEXYIKCu/rREqXFWTQjWxNHLyLbQz6IJtc6gbbMG4qOY6iWBosORAKrGldUPZ7uJnA&#10;3fjztv66ldcuu+xOVZvG6flfqY9Bt/oG4anz7/Cr/aMVTO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GiDEAAAA3AAAAA8AAAAAAAAAAAAAAAAAmAIAAGRycy9k&#10;b3ducmV2LnhtbFBLBQYAAAAABAAEAPUAAACJAw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d</w:t>
                          </w:r>
                          <w:proofErr w:type="gramEnd"/>
                        </w:p>
                      </w:txbxContent>
                    </v:textbox>
                  </v:shape>
                  <v:shape id="Picture 15" o:spid="_x0000_s1050" type="#_x0000_t75" style="position:absolute;left:35999;top:54411;width:35970;height:1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bknFAAAA3AAAAA8AAABkcnMvZG93bnJldi54bWxEj0FrwkAUhO+F/oflCb3VjSLSRleRoqK9&#10;1Sji7SX7TILZt3F3q+m/7xaEHoeZ+YaZzjvTiBs5X1tWMOgnIIgLq2suFeyz1esbCB+QNTaWScEP&#10;eZjPnp+mmGp75y+67UIpIoR9igqqENpUSl9UZND3bUscvbN1BkOUrpTa4T3CTSOHSTKWBmuOCxW2&#10;9FFRcdl9GwU+z64Xh8v3U37KDub4uc637VCpl163mIAI1IX/8KO90QpG4x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G5JxQAAANwAAAAPAAAAAAAAAAAAAAAA&#10;AJ8CAABkcnMvZG93bnJldi54bWxQSwUGAAAAAAQABAD3AAAAkQMAAAAA&#10;">
                    <v:imagedata r:id="rId35" o:title=""/>
                  </v:shape>
                  <v:shape id="Text Box 288" o:spid="_x0000_s1051" type="#_x0000_t202" style="position:absolute;left:35999;top:54411;width:4907;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nz8QA&#10;AADcAAAADwAAAGRycy9kb3ducmV2LnhtbESPzYrCMBSF94LvEK4wO01HtDgdo4giDLjSutDdpbm2&#10;ZZqb2kTbmac3guDycH4+znzZmUrcqXGlZQWfowgEcWZ1ybmCY7odzkA4j6yxskwK/sjBctHvzTHR&#10;tuU93Q8+F2GEXYIKCu/rREqXFWTQjWxNHLyLbQz6IJtc6gbbMG4qOY6iWBosORAKrGldUPZ7uJnA&#10;3fjztv66ldcuu+xOVZvG6flfqY9Bt/oG4anz7/Cr/aMVTOI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J8/EAAAA3AAAAA8AAAAAAAAAAAAAAAAAmAIAAGRycy9k&#10;b3ducmV2LnhtbFBLBQYAAAAABAAEAPUAAACJAw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h</w:t>
                          </w:r>
                          <w:proofErr w:type="gramEnd"/>
                        </w:p>
                      </w:txbxContent>
                    </v:textbox>
                  </v:shape>
                  <v:shape id="Picture 17" o:spid="_x0000_s1052" type="#_x0000_t75" style="position:absolute;left:35999;top:18;width:35970;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AzFAAAA3AAAAA8AAABkcnMvZG93bnJldi54bWxEj0FrwkAUhO8F/8PyBG9102CDRFeRQsWD&#10;WBoFr8/sM4nNvg3Z1cT++m5B8DjMzDfMfNmbWtyodZVlBW/jCARxbnXFhYLD/vN1CsJ5ZI21ZVJw&#10;JwfLxeBljqm2HX/TLfOFCBB2KSoovW9SKV1ekkE3tg1x8M62NeiDbAupW+wC3NQyjqJEGqw4LJTY&#10;0EdJ+U92NQqkW5np2RyzdRfv4u3v6fL1jnulRsN+NQPhqffP8KO90QomSQL/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6/gMxQAAANwAAAAPAAAAAAAAAAAAAAAA&#10;AJ8CAABkcnMvZG93bnJldi54bWxQSwUGAAAAAAQABAD3AAAAkQMAAAAA&#10;">
                    <v:imagedata r:id="rId36" o:title=""/>
                  </v:shape>
                  <v:shape id="Text Box 290" o:spid="_x0000_s1053" type="#_x0000_t202" style="position:absolute;left:35890;width:5016;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cI8UA&#10;AADcAAAADwAAAGRycy9kb3ducmV2LnhtbESPzWrCQBSF94LvMFyhOzOxlFijo0iLUOiqpotmd5m5&#10;JsHMnZgZTdqn7xSELg/n5+NsdqNtxY163zhWsEhSEMTamYYrBZ/FYf4Mwgdkg61jUvBNHnbb6WSD&#10;uXEDf9DtGCoRR9jnqKAOocul9Lomiz5xHXH0Tq63GKLsK2l6HOK4beVjmmbSYsORUGNHLzXp8/Fq&#10;I/c1lIdudW0uoz69f7VDkRXlj1IPs3G/BhFoDP/he/vNKHjK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hwjxQAAANwAAAAPAAAAAAAAAAAAAAAAAJgCAABkcnMv&#10;ZG93bnJldi54bWxQSwUGAAAAAAQABAD1AAAAigMAAAAA&#10;" filled="f" stroked="f" strokeweight=".25pt">
                    <v:textbox>
                      <w:txbxContent>
                        <w:p w:rsidR="009A593E"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e</w:t>
                          </w:r>
                          <w:proofErr w:type="gramEnd"/>
                        </w:p>
                      </w:txbxContent>
                    </v:textbox>
                  </v:shape>
                </v:group>
                <v:shape id="Picture 7" o:spid="_x0000_s1054" type="#_x0000_t75" style="position:absolute;top:18;width:35526;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6dO7AAAA3AAAAA8AAABkcnMvZG93bnJldi54bWxET0sKwjAQ3QveIYzgTlNFpFTTIoKg4Mbf&#10;fmjGtphMShO13t4sBJeP918XvTXiRZ1vHCuYTRMQxKXTDVcKrpfdJAXhA7JG45gUfMhDkQ8Ha8y0&#10;e/OJXudQiRjCPkMFdQhtJqUva7Lop64ljtzddRZDhF0ldYfvGG6NnCfJUlpsODbU2NK2pvJxfloF&#10;hzJcbqZ/zhIpP9xs9JFTkyo1HvWbFYhAffiLf+69VrBYxrXxTDwCMv8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nr6dO7AAAA3AAAAA8AAAAAAAAAAAAAAAAAnwIAAGRycy9k&#10;b3ducmV2LnhtbFBLBQYAAAAABAAEAPcAAACHAwAAAAA=&#10;">
                  <v:imagedata r:id="rId37" o:title=""/>
                </v:shape>
                <v:shape id="Text Box 292" o:spid="_x0000_s1055" type="#_x0000_t202" style="position:absolute;left:47;top:18;width:4906;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ysMA&#10;AADcAAAADwAAAGRycy9kb3ducmV2LnhtbESPzYrCMBSF9wO+Q7iCuzFVpIzVKKIIgquxLnR3aa5t&#10;sbmpTbTVp58IwiwP5+fjzJedqcSDGldaVjAaRiCIM6tLzhUc0+33DwjnkTVWlknBkxwsF72vOSba&#10;tvxLj4PPRRhhl6CCwvs6kdJlBRl0Q1sTB+9iG4M+yCaXusE2jJtKjqMolgZLDoQCa1oXlF0PdxO4&#10;G3/e1tN7eeuyy/5UtWmcnl9KDfrdagbCU+f/w5/2TiuYxF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ysMAAADcAAAADwAAAAAAAAAAAAAAAACYAgAAZHJzL2Rv&#10;d25yZXYueG1sUEsFBgAAAAAEAAQA9QAAAIgDAAAAAA==&#10;" filled="f" stroked="f" strokeweight=".25pt">
                  <v:textbox>
                    <w:txbxContent>
                      <w:p w:rsidR="009A593E" w:rsidRPr="00382BA8" w:rsidRDefault="009A593E" w:rsidP="00382BA8">
                        <w:pPr>
                          <w:pStyle w:val="NormalWeb"/>
                          <w:spacing w:before="0" w:beforeAutospacing="0" w:after="0" w:afterAutospacing="0"/>
                          <w:jc w:val="center"/>
                          <w:textAlignment w:val="baseline"/>
                        </w:pPr>
                        <w:proofErr w:type="gramStart"/>
                        <w:r w:rsidRPr="00382BA8">
                          <w:rPr>
                            <w:b/>
                            <w:bCs/>
                            <w:color w:val="FFFFFF"/>
                            <w:kern w:val="24"/>
                            <w:sz w:val="28"/>
                            <w:szCs w:val="28"/>
                          </w:rPr>
                          <w:t>a</w:t>
                        </w:r>
                        <w:proofErr w:type="gramEnd"/>
                      </w:p>
                    </w:txbxContent>
                  </v:textbox>
                </v:shape>
                <w10:anchorlock/>
              </v:group>
            </w:pict>
          </mc:Fallback>
        </mc:AlternateContent>
      </w:r>
    </w:p>
    <w:p w:rsidR="001F208D" w:rsidRPr="00BA1851" w:rsidRDefault="008D79AE" w:rsidP="007D5D3E">
      <w:pPr>
        <w:ind w:left="720" w:hanging="720"/>
        <w:rPr>
          <w:b/>
          <w:sz w:val="20"/>
        </w:rPr>
      </w:pPr>
      <w:proofErr w:type="gramStart"/>
      <w:r w:rsidRPr="00567079">
        <w:rPr>
          <w:sz w:val="20"/>
        </w:rPr>
        <w:t>Figure 3</w:t>
      </w:r>
      <w:r w:rsidR="00567079">
        <w:rPr>
          <w:sz w:val="20"/>
        </w:rPr>
        <w:t>.</w:t>
      </w:r>
      <w:proofErr w:type="gramEnd"/>
      <w:r w:rsidR="00567079">
        <w:rPr>
          <w:sz w:val="20"/>
        </w:rPr>
        <w:t xml:space="preserve"> </w:t>
      </w:r>
      <w:proofErr w:type="gramStart"/>
      <w:r w:rsidR="004A4D84" w:rsidRPr="00EA50DF">
        <w:rPr>
          <w:sz w:val="20"/>
        </w:rPr>
        <w:t>Microscope images of CaCO</w:t>
      </w:r>
      <w:r w:rsidR="004A4D84" w:rsidRPr="00EA50DF">
        <w:rPr>
          <w:sz w:val="20"/>
          <w:vertAlign w:val="subscript"/>
        </w:rPr>
        <w:t>3</w:t>
      </w:r>
      <w:r w:rsidR="004A4D84" w:rsidRPr="00EA50DF">
        <w:rPr>
          <w:sz w:val="20"/>
        </w:rPr>
        <w:t xml:space="preserve"> μ-spheres fabricated </w:t>
      </w:r>
      <w:r w:rsidR="0071750B" w:rsidRPr="00EA50DF">
        <w:rPr>
          <w:sz w:val="20"/>
        </w:rPr>
        <w:t>using</w:t>
      </w:r>
      <w:r w:rsidR="004A4D84" w:rsidRPr="00EA50DF">
        <w:rPr>
          <w:sz w:val="20"/>
        </w:rPr>
        <w:t xml:space="preserve"> different s</w:t>
      </w:r>
      <w:r w:rsidR="00B9403B" w:rsidRPr="00EA50DF">
        <w:rPr>
          <w:sz w:val="20"/>
        </w:rPr>
        <w:t>tirring speed</w:t>
      </w:r>
      <w:r w:rsidR="0071750B" w:rsidRPr="00EA50DF">
        <w:rPr>
          <w:sz w:val="20"/>
        </w:rPr>
        <w:t>s</w:t>
      </w:r>
      <w:r w:rsidR="00B9403B" w:rsidRPr="00EA50DF">
        <w:rPr>
          <w:sz w:val="20"/>
        </w:rPr>
        <w:t xml:space="preserve"> </w:t>
      </w:r>
      <w:r w:rsidR="006D18CF" w:rsidRPr="00EA50DF">
        <w:rPr>
          <w:sz w:val="20"/>
        </w:rPr>
        <w:t>(a</w:t>
      </w:r>
      <w:r w:rsidR="003C148A" w:rsidRPr="00EA50DF">
        <w:rPr>
          <w:sz w:val="20"/>
        </w:rPr>
        <w:t>, e) 300 rpm,</w:t>
      </w:r>
      <w:r w:rsidR="006F706F">
        <w:rPr>
          <w:sz w:val="20"/>
        </w:rPr>
        <w:t xml:space="preserve"> </w:t>
      </w:r>
      <w:r w:rsidR="003C148A" w:rsidRPr="00EA50DF">
        <w:rPr>
          <w:sz w:val="20"/>
        </w:rPr>
        <w:t xml:space="preserve">(b, </w:t>
      </w:r>
      <w:r w:rsidR="006D18CF" w:rsidRPr="00EA50DF">
        <w:rPr>
          <w:sz w:val="20"/>
        </w:rPr>
        <w:t>f) 600 rpm, (c</w:t>
      </w:r>
      <w:r w:rsidR="003C148A" w:rsidRPr="00EA50DF">
        <w:rPr>
          <w:sz w:val="20"/>
        </w:rPr>
        <w:t>,</w:t>
      </w:r>
      <w:r w:rsidR="006D18CF" w:rsidRPr="00EA50DF">
        <w:rPr>
          <w:sz w:val="20"/>
        </w:rPr>
        <w:t xml:space="preserve"> g) 900 r</w:t>
      </w:r>
      <w:r w:rsidR="007D5D3E">
        <w:rPr>
          <w:sz w:val="20"/>
        </w:rPr>
        <w:t>pm and</w:t>
      </w:r>
      <w:r w:rsidR="003C148A" w:rsidRPr="00EA50DF">
        <w:rPr>
          <w:sz w:val="20"/>
        </w:rPr>
        <w:t xml:space="preserve"> </w:t>
      </w:r>
      <w:r w:rsidR="0097709C" w:rsidRPr="00EA50DF">
        <w:rPr>
          <w:sz w:val="20"/>
        </w:rPr>
        <w:t>(d</w:t>
      </w:r>
      <w:r w:rsidR="003C148A" w:rsidRPr="00EA50DF">
        <w:rPr>
          <w:sz w:val="20"/>
        </w:rPr>
        <w:t>,</w:t>
      </w:r>
      <w:r w:rsidR="0097709C" w:rsidRPr="00EA50DF">
        <w:rPr>
          <w:sz w:val="20"/>
        </w:rPr>
        <w:t xml:space="preserve"> h) 1</w:t>
      </w:r>
      <w:r w:rsidR="006D18CF" w:rsidRPr="00EA50DF">
        <w:rPr>
          <w:sz w:val="20"/>
        </w:rPr>
        <w:t>200 rpm</w:t>
      </w:r>
      <w:r w:rsidR="007E5184" w:rsidRPr="00EA50DF">
        <w:rPr>
          <w:sz w:val="20"/>
        </w:rPr>
        <w:t>.</w:t>
      </w:r>
      <w:proofErr w:type="gramEnd"/>
      <w:r w:rsidR="0071750B" w:rsidRPr="00EA50DF">
        <w:rPr>
          <w:sz w:val="20"/>
        </w:rPr>
        <w:t xml:space="preserve"> </w:t>
      </w:r>
      <w:r w:rsidR="007D5D3E">
        <w:rPr>
          <w:sz w:val="20"/>
        </w:rPr>
        <w:t>M</w:t>
      </w:r>
      <w:r w:rsidR="00B5713D" w:rsidRPr="00EA50DF">
        <w:rPr>
          <w:sz w:val="20"/>
        </w:rPr>
        <w:t>embrane filtration</w:t>
      </w:r>
      <w:r w:rsidR="0052031B" w:rsidRPr="00EA50DF">
        <w:rPr>
          <w:sz w:val="20"/>
        </w:rPr>
        <w:t xml:space="preserve"> approach</w:t>
      </w:r>
      <w:r w:rsidR="007D5D3E">
        <w:rPr>
          <w:sz w:val="20"/>
        </w:rPr>
        <w:t xml:space="preserve"> </w:t>
      </w:r>
      <w:r w:rsidR="007D5D3E" w:rsidRPr="00EA50DF">
        <w:rPr>
          <w:sz w:val="20"/>
        </w:rPr>
        <w:t>(a to d)</w:t>
      </w:r>
      <w:r w:rsidR="0052031B" w:rsidRPr="00EA50DF">
        <w:rPr>
          <w:sz w:val="20"/>
        </w:rPr>
        <w:t xml:space="preserve"> and</w:t>
      </w:r>
      <w:r w:rsidR="00B5713D" w:rsidRPr="00EA50DF">
        <w:rPr>
          <w:sz w:val="20"/>
        </w:rPr>
        <w:t xml:space="preserve"> </w:t>
      </w:r>
      <w:r w:rsidR="0071750B" w:rsidRPr="00EA50DF">
        <w:rPr>
          <w:sz w:val="20"/>
        </w:rPr>
        <w:t>c</w:t>
      </w:r>
      <w:r w:rsidR="00B5713D" w:rsidRPr="00EA50DF">
        <w:rPr>
          <w:sz w:val="20"/>
        </w:rPr>
        <w:t>entrifugation approach</w:t>
      </w:r>
      <w:r w:rsidR="007D5D3E">
        <w:rPr>
          <w:sz w:val="20"/>
        </w:rPr>
        <w:t xml:space="preserve"> </w:t>
      </w:r>
      <w:r w:rsidR="007D5D3E" w:rsidRPr="00EA50DF">
        <w:rPr>
          <w:sz w:val="20"/>
        </w:rPr>
        <w:t>(e to h)</w:t>
      </w:r>
      <w:r w:rsidR="00B5713D" w:rsidRPr="00EA50DF">
        <w:rPr>
          <w:sz w:val="20"/>
        </w:rPr>
        <w:t xml:space="preserve"> (100x magnification</w:t>
      </w:r>
      <w:r w:rsidR="007D5D3E">
        <w:rPr>
          <w:sz w:val="20"/>
        </w:rPr>
        <w:t>, s</w:t>
      </w:r>
      <w:r w:rsidR="00A76545">
        <w:rPr>
          <w:sz w:val="20"/>
        </w:rPr>
        <w:t xml:space="preserve">cale bars indicate 5 </w:t>
      </w:r>
      <w:proofErr w:type="spellStart"/>
      <w:r w:rsidR="00A76545">
        <w:rPr>
          <w:sz w:val="20"/>
        </w:rPr>
        <w:t>μm</w:t>
      </w:r>
      <w:proofErr w:type="spellEnd"/>
      <w:r w:rsidR="00B5713D" w:rsidRPr="00EA50DF">
        <w:rPr>
          <w:sz w:val="20"/>
        </w:rPr>
        <w:t>)</w:t>
      </w:r>
    </w:p>
    <w:p w:rsidR="004A4507" w:rsidRDefault="005427B6" w:rsidP="009C191C">
      <w:pPr>
        <w:spacing w:after="0"/>
        <w:jc w:val="center"/>
        <w:rPr>
          <w:sz w:val="20"/>
          <w:lang w:val="en-US"/>
        </w:rPr>
      </w:pPr>
      <w:r>
        <w:rPr>
          <w:noProof/>
          <w:sz w:val="20"/>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383540</wp:posOffset>
                </wp:positionH>
                <wp:positionV relativeFrom="paragraph">
                  <wp:posOffset>48895</wp:posOffset>
                </wp:positionV>
                <wp:extent cx="309245" cy="322580"/>
                <wp:effectExtent l="2540" t="1270" r="2540" b="0"/>
                <wp:wrapNone/>
                <wp:docPr id="45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4A4507">
                            <w:pPr>
                              <w:jc w:val="center"/>
                              <w:rPr>
                                <w:b/>
                              </w:rPr>
                            </w:pPr>
                            <w:r>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3" o:spid="_x0000_s1056" type="#_x0000_t202" style="position:absolute;left:0;text-align:left;margin-left:30.2pt;margin-top:3.85pt;width:24.35pt;height:2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2T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" filled="f" stroked="f">
                <v:textbox>
                  <w:txbxContent>
                    <w:p w:rsidR="009A593E" w:rsidRPr="00AD66FE" w:rsidRDefault="009A593E" w:rsidP="004A4507">
                      <w:pPr>
                        <w:jc w:val="center"/>
                        <w:rPr>
                          <w:b/>
                        </w:rPr>
                      </w:pPr>
                      <w:proofErr w:type="gramStart"/>
                      <w:r>
                        <w:rPr>
                          <w:b/>
                        </w:rPr>
                        <w:t>a</w:t>
                      </w:r>
                      <w:proofErr w:type="gramEnd"/>
                    </w:p>
                  </w:txbxContent>
                </v:textbox>
              </v:shape>
            </w:pict>
          </mc:Fallback>
        </mc:AlternateContent>
      </w:r>
      <w:r>
        <w:rPr>
          <w:noProof/>
          <w:sz w:val="20"/>
          <w:lang w:val="en-US"/>
        </w:rPr>
        <mc:AlternateContent>
          <mc:Choice Requires="wps">
            <w:drawing>
              <wp:anchor distT="0" distB="0" distL="114300" distR="114300" simplePos="0" relativeHeight="251655168" behindDoc="0" locked="0" layoutInCell="1" allowOverlap="1">
                <wp:simplePos x="0" y="0"/>
                <wp:positionH relativeFrom="column">
                  <wp:posOffset>3234055</wp:posOffset>
                </wp:positionH>
                <wp:positionV relativeFrom="paragraph">
                  <wp:posOffset>48895</wp:posOffset>
                </wp:positionV>
                <wp:extent cx="309245" cy="322580"/>
                <wp:effectExtent l="0" t="1270" r="0" b="0"/>
                <wp:wrapNone/>
                <wp:docPr id="45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4A4507">
                            <w:pPr>
                              <w:jc w:val="center"/>
                              <w:rPr>
                                <w:b/>
                              </w:rPr>
                            </w:pPr>
                            <w:r w:rsidRPr="00AD66FE">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057" type="#_x0000_t202" style="position:absolute;left:0;text-align:left;margin-left:254.65pt;margin-top:3.85pt;width:24.35pt;height:2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oc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" filled="f" stroked="f">
                <v:textbox>
                  <w:txbxContent>
                    <w:p w:rsidR="009A593E" w:rsidRPr="00AD66FE" w:rsidRDefault="009A593E" w:rsidP="004A4507">
                      <w:pPr>
                        <w:jc w:val="center"/>
                        <w:rPr>
                          <w:b/>
                        </w:rPr>
                      </w:pPr>
                      <w:proofErr w:type="gramStart"/>
                      <w:r w:rsidRPr="00AD66FE">
                        <w:rPr>
                          <w:b/>
                        </w:rPr>
                        <w:t>b</w:t>
                      </w:r>
                      <w:proofErr w:type="gramEnd"/>
                    </w:p>
                  </w:txbxContent>
                </v:textbox>
              </v:shape>
            </w:pict>
          </mc:Fallback>
        </mc:AlternateContent>
      </w:r>
      <w:r>
        <w:rPr>
          <w:noProof/>
          <w:sz w:val="20"/>
          <w:lang w:val="en-US"/>
        </w:rPr>
        <mc:AlternateContent>
          <mc:Choice Requires="wpg">
            <w:drawing>
              <wp:inline distT="0" distB="0" distL="0" distR="0">
                <wp:extent cx="5649595" cy="2343150"/>
                <wp:effectExtent l="0" t="0" r="0" b="0"/>
                <wp:docPr id="44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2343150"/>
                          <a:chOff x="0" y="0"/>
                          <a:chExt cx="60416" cy="30972"/>
                        </a:xfrm>
                      </wpg:grpSpPr>
                      <pic:pic xmlns:pic="http://schemas.openxmlformats.org/drawingml/2006/picture">
                        <pic:nvPicPr>
                          <pic:cNvPr id="448" name="Picture 2"/>
                          <pic:cNvPicPr>
                            <a:picLocks noChangeAspect="1" noChangeArrowheads="1"/>
                          </pic:cNvPicPr>
                        </pic:nvPicPr>
                        <pic:blipFill>
                          <a:blip r:embed="rId38">
                            <a:extLst>
                              <a:ext uri="{28A0092B-C50C-407E-A947-70E740481C1C}">
                                <a14:useLocalDpi xmlns:a14="http://schemas.microsoft.com/office/drawing/2010/main" val="0"/>
                              </a:ext>
                            </a:extLst>
                          </a:blip>
                          <a:srcRect t="11189" r="22952" b="2020"/>
                          <a:stretch>
                            <a:fillRect/>
                          </a:stretch>
                        </pic:blipFill>
                        <pic:spPr bwMode="auto">
                          <a:xfrm>
                            <a:off x="30306" y="0"/>
                            <a:ext cx="30110" cy="30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3"/>
                          <pic:cNvPicPr>
                            <a:picLocks noChangeAspect="1" noChangeArrowheads="1"/>
                          </pic:cNvPicPr>
                        </pic:nvPicPr>
                        <pic:blipFill>
                          <a:blip r:embed="rId39">
                            <a:extLst>
                              <a:ext uri="{28A0092B-C50C-407E-A947-70E740481C1C}">
                                <a14:useLocalDpi xmlns:a14="http://schemas.microsoft.com/office/drawing/2010/main" val="0"/>
                              </a:ext>
                            </a:extLst>
                          </a:blip>
                          <a:srcRect l="208" t="9789" r="24168" b="1463"/>
                          <a:stretch>
                            <a:fillRect/>
                          </a:stretch>
                        </pic:blipFill>
                        <pic:spPr bwMode="auto">
                          <a:xfrm>
                            <a:off x="0" y="0"/>
                            <a:ext cx="30306" cy="30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12154E2" id="Group 439" o:spid="_x0000_s1026" style="width:444.85pt;height:184.5pt;mso-position-horizontal-relative:char;mso-position-vertical-relative:line" coordsize="60416,3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">
                <v:shape id="Picture 2" o:spid="_x0000_s1027" type="#_x0000_t75" style="position:absolute;left:30306;width:30110;height:3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17rCAAAA3AAAAA8AAABkcnMvZG93bnJldi54bWxET8tqAjEU3Qv+Q7iCG9GMjxaZGkUEwYVd&#10;1FbQ3WVynQxNbsZJ1PHvm0XB5eG8F6vWWXGnJlSeFYxHGQjiwuuKSwU/39vhHESIyBqtZ1LwpACr&#10;ZbezwFz7B3/R/RBLkUI45KjAxFjnUobCkMMw8jVx4i6+cRgTbEqpG3ykcGflJMvepcOKU4PBmjaG&#10;it/DzSnYXwc2K835053eNtPaXo7haLZK9Xvt+gNEpDa+xP/unVYwm6W1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te6wgAAANwAAAAPAAAAAAAAAAAAAAAAAJ8C&#10;AABkcnMvZG93bnJldi54bWxQSwUGAAAAAAQABAD3AAAAjgMAAAAA&#10;">
                  <v:imagedata r:id="rId40" o:title="" croptop="7333f" cropbottom="1324f" cropright="15042f"/>
                </v:shape>
                <v:shape id="Picture 3" o:spid="_x0000_s1028" type="#_x0000_t75" style="position:absolute;width:30306;height:3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HPDFAAAA3AAAAA8AAABkcnMvZG93bnJldi54bWxEj0FrwkAUhO8F/8PyBC9FNxUpJrqKCEUP&#10;QjEVvT6yz2ww+zZmV43/3i0Uehxm5htmvuxsLe7U+sqxgo9RAoK4cLriUsHh52s4BeEDssbaMSl4&#10;koflovc2x0y7B+/pnodSRAj7DBWYEJpMSl8YsuhHriGO3tm1FkOUbSl1i48It7UcJ8mntFhxXDDY&#10;0NpQcclvVsF1tUnfb0dzksX+e3fKd8FcUq3UoN+tZiACdeE//NfeagWTSQq/Z+IR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xzwxQAAANwAAAAPAAAAAAAAAAAAAAAA&#10;AJ8CAABkcnMvZG93bnJldi54bWxQSwUGAAAAAAQABAD3AAAAkQMAAAAA&#10;">
                  <v:imagedata r:id="rId41" o:title="" croptop="6415f" cropbottom="959f" cropleft="136f" cropright="15839f"/>
                </v:shape>
                <w10:anchorlock/>
              </v:group>
            </w:pict>
          </mc:Fallback>
        </mc:AlternateContent>
      </w:r>
    </w:p>
    <w:p w:rsidR="004A4507" w:rsidRDefault="004A4507" w:rsidP="009C191C">
      <w:pPr>
        <w:spacing w:after="0"/>
        <w:jc w:val="center"/>
        <w:rPr>
          <w:sz w:val="20"/>
          <w:lang w:val="en-US"/>
        </w:rPr>
      </w:pPr>
    </w:p>
    <w:p w:rsidR="009C191C" w:rsidRPr="007D5D3E" w:rsidRDefault="00744CD1" w:rsidP="009E2276">
      <w:pPr>
        <w:spacing w:after="0"/>
        <w:ind w:left="810" w:hanging="810"/>
        <w:rPr>
          <w:sz w:val="20"/>
          <w:lang w:val="en-US"/>
        </w:rPr>
      </w:pPr>
      <w:proofErr w:type="gramStart"/>
      <w:r w:rsidRPr="00567079">
        <w:rPr>
          <w:sz w:val="20"/>
          <w:lang w:val="en-US"/>
        </w:rPr>
        <w:t xml:space="preserve">Figure </w:t>
      </w:r>
      <w:r w:rsidR="008D79AE" w:rsidRPr="00567079">
        <w:rPr>
          <w:sz w:val="20"/>
          <w:lang w:val="en-US"/>
        </w:rPr>
        <w:t>4</w:t>
      </w:r>
      <w:r w:rsidR="00567079">
        <w:rPr>
          <w:sz w:val="20"/>
          <w:lang w:val="en-US"/>
        </w:rPr>
        <w:t>.</w:t>
      </w:r>
      <w:proofErr w:type="gramEnd"/>
      <w:r w:rsidR="00567079">
        <w:rPr>
          <w:sz w:val="20"/>
          <w:lang w:val="en-US"/>
        </w:rPr>
        <w:t xml:space="preserve"> </w:t>
      </w:r>
      <w:r w:rsidR="002A3D17" w:rsidRPr="00EA50DF">
        <w:rPr>
          <w:sz w:val="20"/>
          <w:lang w:val="en-US"/>
        </w:rPr>
        <w:t xml:space="preserve">Histograms showing size distribution for </w:t>
      </w:r>
      <w:r w:rsidR="002A3D17" w:rsidRPr="00EA50DF">
        <w:rPr>
          <w:sz w:val="20"/>
        </w:rPr>
        <w:t>CaCO</w:t>
      </w:r>
      <w:r w:rsidR="002A3D17" w:rsidRPr="00EA50DF">
        <w:rPr>
          <w:sz w:val="20"/>
          <w:vertAlign w:val="subscript"/>
        </w:rPr>
        <w:t>3</w:t>
      </w:r>
      <w:r w:rsidR="002A3D17" w:rsidRPr="00EA50DF">
        <w:rPr>
          <w:sz w:val="20"/>
        </w:rPr>
        <w:t xml:space="preserve"> μ-spheres</w:t>
      </w:r>
      <w:r w:rsidR="002A3D17" w:rsidRPr="00EA50DF">
        <w:rPr>
          <w:sz w:val="20"/>
          <w:lang w:val="en-US"/>
        </w:rPr>
        <w:t xml:space="preserve"> </w:t>
      </w:r>
      <w:r w:rsidR="002A3D17" w:rsidRPr="00EA50DF">
        <w:rPr>
          <w:sz w:val="20"/>
        </w:rPr>
        <w:t xml:space="preserve">fabricated using </w:t>
      </w:r>
      <w:r w:rsidR="009E22A3" w:rsidRPr="00EA50DF">
        <w:rPr>
          <w:sz w:val="20"/>
          <w:lang w:val="en-US"/>
        </w:rPr>
        <w:t xml:space="preserve">a </w:t>
      </w:r>
      <w:r w:rsidRPr="00EA50DF">
        <w:rPr>
          <w:sz w:val="20"/>
          <w:lang w:val="en-US"/>
        </w:rPr>
        <w:t xml:space="preserve">stirring speed </w:t>
      </w:r>
      <w:r w:rsidR="009E22A3" w:rsidRPr="00EA50DF">
        <w:rPr>
          <w:sz w:val="20"/>
          <w:lang w:val="en-US"/>
        </w:rPr>
        <w:t>of</w:t>
      </w:r>
      <w:r w:rsidRPr="00EA50DF">
        <w:rPr>
          <w:sz w:val="20"/>
          <w:lang w:val="en-US"/>
        </w:rPr>
        <w:t xml:space="preserve"> 1200 rpm</w:t>
      </w:r>
      <w:r w:rsidR="007D5D3E">
        <w:rPr>
          <w:sz w:val="20"/>
        </w:rPr>
        <w:t xml:space="preserve"> </w:t>
      </w:r>
      <w:r w:rsidRPr="00EA50DF">
        <w:rPr>
          <w:sz w:val="20"/>
        </w:rPr>
        <w:t xml:space="preserve">(a) </w:t>
      </w:r>
      <w:r w:rsidR="00C43AEE" w:rsidRPr="00EA50DF">
        <w:rPr>
          <w:sz w:val="20"/>
        </w:rPr>
        <w:t>m</w:t>
      </w:r>
      <w:r w:rsidRPr="00EA50DF">
        <w:rPr>
          <w:sz w:val="20"/>
        </w:rPr>
        <w:t>embrane filtration approach</w:t>
      </w:r>
      <w:r w:rsidR="007D5D3E">
        <w:rPr>
          <w:sz w:val="20"/>
        </w:rPr>
        <w:t xml:space="preserve"> and</w:t>
      </w:r>
      <w:r w:rsidRPr="00EA50DF">
        <w:rPr>
          <w:sz w:val="20"/>
        </w:rPr>
        <w:t xml:space="preserve"> (b) </w:t>
      </w:r>
      <w:r w:rsidR="00C43AEE" w:rsidRPr="00EA50DF">
        <w:rPr>
          <w:sz w:val="20"/>
        </w:rPr>
        <w:t>c</w:t>
      </w:r>
      <w:r w:rsidRPr="00EA50DF">
        <w:rPr>
          <w:sz w:val="20"/>
        </w:rPr>
        <w:t>entrifugation appro</w:t>
      </w:r>
      <w:r w:rsidR="00567079">
        <w:rPr>
          <w:sz w:val="20"/>
        </w:rPr>
        <w:t>ach</w:t>
      </w:r>
    </w:p>
    <w:p w:rsidR="007D5D3E" w:rsidRDefault="007D5D3E" w:rsidP="007D5D3E">
      <w:pPr>
        <w:spacing w:after="0"/>
        <w:rPr>
          <w:sz w:val="20"/>
        </w:rPr>
      </w:pPr>
    </w:p>
    <w:p w:rsidR="00BA1851" w:rsidRDefault="005427B6" w:rsidP="00BA1851">
      <w:pPr>
        <w:jc w:val="center"/>
        <w:rPr>
          <w:sz w:val="20"/>
        </w:rPr>
      </w:pPr>
      <w:r>
        <w:rPr>
          <w:noProof/>
          <w:sz w:val="20"/>
          <w:lang w:val="en-US"/>
        </w:rPr>
        <mc:AlternateContent>
          <mc:Choice Requires="wpg">
            <w:drawing>
              <wp:inline distT="0" distB="0" distL="0" distR="0">
                <wp:extent cx="5589905" cy="4031615"/>
                <wp:effectExtent l="0" t="0" r="1270" b="6985"/>
                <wp:docPr id="4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4031615"/>
                          <a:chOff x="0" y="0"/>
                          <a:chExt cx="55897" cy="38440"/>
                        </a:xfrm>
                      </wpg:grpSpPr>
                      <wpg:grpSp>
                        <wpg:cNvPr id="435" name="Group 2"/>
                        <wpg:cNvGrpSpPr>
                          <a:grpSpLocks/>
                        </wpg:cNvGrpSpPr>
                        <wpg:grpSpPr bwMode="auto">
                          <a:xfrm>
                            <a:off x="0" y="0"/>
                            <a:ext cx="26479" cy="18186"/>
                            <a:chOff x="0" y="0"/>
                            <a:chExt cx="25340" cy="19559"/>
                          </a:xfrm>
                        </wpg:grpSpPr>
                        <pic:pic xmlns:pic="http://schemas.openxmlformats.org/drawingml/2006/picture">
                          <pic:nvPicPr>
                            <pic:cNvPr id="436"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40" cy="19559"/>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13"/>
                          <wps:cNvSpPr txBox="1">
                            <a:spLocks noChangeArrowheads="1"/>
                          </wps:cNvSpPr>
                          <wps:spPr bwMode="auto">
                            <a:xfrm>
                              <a:off x="0" y="0"/>
                              <a:ext cx="3001" cy="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a</w:t>
                                </w:r>
                                <w:proofErr w:type="gramEnd"/>
                              </w:p>
                            </w:txbxContent>
                          </wps:txbx>
                          <wps:bodyPr rot="0" vert="horz" wrap="square" lIns="91440" tIns="45720" rIns="91440" bIns="45720" anchor="t" anchorCtr="0" upright="1">
                            <a:noAutofit/>
                          </wps:bodyPr>
                        </wps:wsp>
                      </wpg:grpSp>
                      <wpg:grpSp>
                        <wpg:cNvPr id="438" name="Group 314"/>
                        <wpg:cNvGrpSpPr>
                          <a:grpSpLocks/>
                        </wpg:cNvGrpSpPr>
                        <wpg:grpSpPr bwMode="auto">
                          <a:xfrm>
                            <a:off x="29417" y="0"/>
                            <a:ext cx="26480" cy="18186"/>
                            <a:chOff x="29417" y="0"/>
                            <a:chExt cx="25592" cy="19596"/>
                          </a:xfrm>
                        </wpg:grpSpPr>
                        <pic:pic xmlns:pic="http://schemas.openxmlformats.org/drawingml/2006/picture">
                          <pic:nvPicPr>
                            <pic:cNvPr id="439"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458" y="37"/>
                              <a:ext cx="25552" cy="19559"/>
                            </a:xfrm>
                            <a:prstGeom prst="rect">
                              <a:avLst/>
                            </a:prstGeom>
                            <a:noFill/>
                            <a:extLst>
                              <a:ext uri="{909E8E84-426E-40DD-AFC4-6F175D3DCCD1}">
                                <a14:hiddenFill xmlns:a14="http://schemas.microsoft.com/office/drawing/2010/main">
                                  <a:solidFill>
                                    <a:srgbClr val="FFFFFF"/>
                                  </a:solidFill>
                                </a14:hiddenFill>
                              </a:ext>
                            </a:extLst>
                          </pic:spPr>
                        </pic:pic>
                        <wps:wsp>
                          <wps:cNvPr id="440" name="Text Box 316"/>
                          <wps:cNvSpPr txBox="1">
                            <a:spLocks noChangeArrowheads="1"/>
                          </wps:cNvSpPr>
                          <wps:spPr bwMode="auto">
                            <a:xfrm>
                              <a:off x="29417" y="0"/>
                              <a:ext cx="3001"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b</w:t>
                                </w:r>
                                <w:proofErr w:type="gramEnd"/>
                              </w:p>
                            </w:txbxContent>
                          </wps:txbx>
                          <wps:bodyPr rot="0" vert="horz" wrap="square" lIns="91440" tIns="45720" rIns="91440" bIns="45720" anchor="t" anchorCtr="0" upright="1">
                            <a:noAutofit/>
                          </wps:bodyPr>
                        </wps:wsp>
                      </wpg:grpSp>
                      <wpg:grpSp>
                        <wpg:cNvPr id="441" name="Group 4"/>
                        <wpg:cNvGrpSpPr>
                          <a:grpSpLocks/>
                        </wpg:cNvGrpSpPr>
                        <wpg:grpSpPr bwMode="auto">
                          <a:xfrm>
                            <a:off x="0" y="20200"/>
                            <a:ext cx="26479" cy="18214"/>
                            <a:chOff x="0" y="20200"/>
                            <a:chExt cx="25340" cy="19750"/>
                          </a:xfrm>
                        </wpg:grpSpPr>
                        <pic:pic xmlns:pic="http://schemas.openxmlformats.org/drawingml/2006/picture">
                          <pic:nvPicPr>
                            <pic:cNvPr id="442"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0200"/>
                              <a:ext cx="25340" cy="19750"/>
                            </a:xfrm>
                            <a:prstGeom prst="rect">
                              <a:avLst/>
                            </a:prstGeom>
                            <a:noFill/>
                            <a:extLst>
                              <a:ext uri="{909E8E84-426E-40DD-AFC4-6F175D3DCCD1}">
                                <a14:hiddenFill xmlns:a14="http://schemas.microsoft.com/office/drawing/2010/main">
                                  <a:solidFill>
                                    <a:srgbClr val="FFFFFF"/>
                                  </a:solidFill>
                                </a14:hiddenFill>
                              </a:ext>
                            </a:extLst>
                          </pic:spPr>
                        </pic:pic>
                        <wps:wsp>
                          <wps:cNvPr id="443" name="Text Box 319"/>
                          <wps:cNvSpPr txBox="1">
                            <a:spLocks noChangeArrowheads="1"/>
                          </wps:cNvSpPr>
                          <wps:spPr bwMode="auto">
                            <a:xfrm>
                              <a:off x="0" y="20200"/>
                              <a:ext cx="3001" cy="4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c</w:t>
                                </w:r>
                                <w:proofErr w:type="gramEnd"/>
                              </w:p>
                            </w:txbxContent>
                          </wps:txbx>
                          <wps:bodyPr rot="0" vert="horz" wrap="square" lIns="91440" tIns="45720" rIns="91440" bIns="45720" anchor="t" anchorCtr="0" upright="1">
                            <a:noAutofit/>
                          </wps:bodyPr>
                        </wps:wsp>
                      </wpg:grpSp>
                      <wpg:grpSp>
                        <wpg:cNvPr id="444" name="Group 5"/>
                        <wpg:cNvGrpSpPr>
                          <a:grpSpLocks/>
                        </wpg:cNvGrpSpPr>
                        <wpg:grpSpPr bwMode="auto">
                          <a:xfrm>
                            <a:off x="29314" y="20227"/>
                            <a:ext cx="26479" cy="18213"/>
                            <a:chOff x="29314" y="20227"/>
                            <a:chExt cx="25552" cy="19750"/>
                          </a:xfrm>
                        </wpg:grpSpPr>
                        <pic:pic xmlns:pic="http://schemas.openxmlformats.org/drawingml/2006/picture">
                          <pic:nvPicPr>
                            <pic:cNvPr id="445"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314" y="20227"/>
                              <a:ext cx="25552" cy="19750"/>
                            </a:xfrm>
                            <a:prstGeom prst="rect">
                              <a:avLst/>
                            </a:prstGeom>
                            <a:noFill/>
                            <a:extLst>
                              <a:ext uri="{909E8E84-426E-40DD-AFC4-6F175D3DCCD1}">
                                <a14:hiddenFill xmlns:a14="http://schemas.microsoft.com/office/drawing/2010/main">
                                  <a:solidFill>
                                    <a:srgbClr val="FFFFFF"/>
                                  </a:solidFill>
                                </a14:hiddenFill>
                              </a:ext>
                            </a:extLst>
                          </pic:spPr>
                        </pic:pic>
                        <wps:wsp>
                          <wps:cNvPr id="446" name="Text Box 322"/>
                          <wps:cNvSpPr txBox="1">
                            <a:spLocks noChangeArrowheads="1"/>
                          </wps:cNvSpPr>
                          <wps:spPr bwMode="auto">
                            <a:xfrm>
                              <a:off x="29412" y="20227"/>
                              <a:ext cx="3002"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d</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11" o:spid="_x0000_s1058" style="width:440.15pt;height:317.45pt;mso-position-horizontal-relative:char;mso-position-vertical-relative:line" coordsize="55897,3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&#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">
                <v:group id="Group 2" o:spid="_x0000_s1059" style="position:absolute;width:26479;height:18186" coordsize="25340,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Picture 13" o:spid="_x0000_s1060" type="#_x0000_t75" style="position:absolute;width:25340;height:1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eYXGAAAA3AAAAA8AAABkcnMvZG93bnJldi54bWxEj0FrwkAUhO9C/8PyCr3ppraEJrpKKQiV&#10;UrRR0ONr9jUJzb4N2dVEf70rCB6HmfmGmc57U4sjta6yrOB5FIEgzq2uuFCw3SyGbyCcR9ZYWyYF&#10;J3Iwnz0Mpphq2/EPHTNfiABhl6KC0vsmldLlJRl0I9sQB+/PtgZ9kG0hdYtdgJtajqMolgYrDgsl&#10;NvRRUv6fHYyCLkuo4lO2Xi4Pye57v/rax+dfpZ4e+/cJCE+9v4dv7U+t4PUlhuuZc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N5hcYAAADcAAAADwAAAAAAAAAAAAAA&#10;AACfAgAAZHJzL2Rvd25yZXYueG1sUEsFBgAAAAAEAAQA9wAAAJIDAAAAAA==&#10;">
                    <v:imagedata r:id="rId46" o:title=""/>
                  </v:shape>
                  <v:shape id="Text Box 313" o:spid="_x0000_s1061" type="#_x0000_t202" style="position:absolute;width:300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zPsQA&#10;AADcAAAADwAAAGRycy9kb3ducmV2LnhtbESPzYrCMBSF94LvEK7gTtNRUadjFFEEYVZjXeju0lzb&#10;Ms1NbaKtPr0ZGHB5OD8fZ7FqTSnuVLvCsoKPYQSCOLW64EzBMdkN5iCcR9ZYWiYFD3KwWnY7C4y1&#10;bfiH7gefiTDCLkYFufdVLKVLczLohrYiDt7F1gZ9kHUmdY1NGDelHEXRVBosOBByrGiTU/p7uJnA&#10;3frzrvq8Fdc2vXyfyiaZJuenUv1eu/4C4an17/B/e68VTMYz+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Mz7EAAAA3AAAAA8AAAAAAAAAAAAAAAAAmAIAAGRycy9k&#10;b3ducmV2LnhtbFBLBQYAAAAABAAEAPUAAACJAwAAAAA=&#10;" filled="f" stroked="f" strokeweight=".25pt">
                    <v:textbo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a</w:t>
                          </w:r>
                          <w:proofErr w:type="gramEnd"/>
                        </w:p>
                      </w:txbxContent>
                    </v:textbox>
                  </v:shape>
                </v:group>
                <v:group id="Group 314" o:spid="_x0000_s1062" style="position:absolute;left:29417;width:26480;height:18186" coordorigin="29417" coordsize="25592,1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Picture 10" o:spid="_x0000_s1063" type="#_x0000_t75" style="position:absolute;left:29458;top:37;width:25552;height:1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zjjbFAAAA3AAAAA8AAABkcnMvZG93bnJldi54bWxEj0FLAzEUhO8F/0N4gjebtUqxa9NiFaFQ&#10;euhW74/Nc7N28xKS2F3765uC0OMwM98w8+VgO3GkEFvHCh7GBQji2umWGwWf+4/7ZxAxIWvsHJOC&#10;P4qwXNyM5lhq1/OOjlVqRIZwLFGBScmXUsbakMU4dp44e98uWExZhkbqgH2G205OimIqLbacFwx6&#10;ejNUH6pfqyBs37ebn77yfmjalTl8ndb72Umpu9vh9QVEoiFdw//ttVbw9DiDy5l8BOTi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M442xQAAANwAAAAPAAAAAAAAAAAAAAAA&#10;AJ8CAABkcnMvZG93bnJldi54bWxQSwUGAAAAAAQABAD3AAAAkQMAAAAA&#10;">
                    <v:imagedata r:id="rId47" o:title=""/>
                  </v:shape>
                  <v:shape id="Text Box 316" o:spid="_x0000_s1064" type="#_x0000_t202" style="position:absolute;left:29417;width:3001;height: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YN8EA&#10;AADcAAAADwAAAGRycy9kb3ducmV2LnhtbERPTWvCQBC9F/wPywje6sYiUqOriEUQPNV40NuQHZNg&#10;djZmVxP76zuHQo+P971c965WT2pD5dnAZJyAIs69rbgwcMp275+gQkS2WHsmAy8KsF4N3paYWt/x&#10;Nz2PsVASwiFFA2WMTap1yEtyGMa+IRbu6luHUWBbaNtiJ+Gu1h9JMtMOK5aGEhvalpTfjg8nvV/x&#10;smvmj+re59fDue6yWXb5MWY07DcLUJH6+C/+c++tgelU5ss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2DfBAAAA3AAAAA8AAAAAAAAAAAAAAAAAmAIAAGRycy9kb3du&#10;cmV2LnhtbFBLBQYAAAAABAAEAPUAAACGAwAAAAA=&#10;" filled="f" stroked="f" strokeweight=".25pt">
                    <v:textbo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b</w:t>
                          </w:r>
                          <w:proofErr w:type="gramEnd"/>
                        </w:p>
                      </w:txbxContent>
                    </v:textbox>
                  </v:shape>
                </v:group>
                <v:group id="Group 4" o:spid="_x0000_s1065" style="position:absolute;top:20200;width:26479;height:18214" coordorigin=",20200" coordsize="25340,1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Picture 8" o:spid="_x0000_s1066" type="#_x0000_t75" style="position:absolute;top:20200;width:25340;height:19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oOrDAAAA3AAAAA8AAABkcnMvZG93bnJldi54bWxEj09rwkAUxO9Cv8PyCr3pxhCkRFcRMdJb&#10;6x88P7KvSWr2bdxdY/rtu4LQ4zAzv2EWq8G0oifnG8sKppMEBHFpdcOVgtOxGL+D8AFZY2uZFPyS&#10;h9XyZbTAXNs776k/hEpECPscFdQhdLmUvqzJoJ/Yjjh639YZDFG6SmqH9wg3rUyTZCYNNhwXauxo&#10;U1N5OdyMgjT7WhdddS6w127TXj/PP1vaKfX2OqznIAIN4T/8bH9oBVmWwuN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yg6sMAAADcAAAADwAAAAAAAAAAAAAAAACf&#10;AgAAZHJzL2Rvd25yZXYueG1sUEsFBgAAAAAEAAQA9wAAAI8DAAAAAA==&#10;">
                    <v:imagedata r:id="rId48" o:title=""/>
                  </v:shape>
                  <v:shape id="Text Box 319" o:spid="_x0000_s1067" type="#_x0000_t202" style="position:absolute;top:20200;width:3001;height:4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GQMUA&#10;AADcAAAADwAAAGRycy9kb3ducmV2LnhtbESPS2vCQBSF94L/YbiF7nTSNgSNjiItQsFVjQuzu2Ru&#10;Hpi5k2ZGk/rrO4WCy8N5fJz1djStuFHvGssKXuYRCOLC6oYrBadsP1uAcB5ZY2uZFPyQg+1mOllj&#10;qu3AX3Q7+kqEEXYpKqi971IpXVGTQTe3HXHwStsb9EH2ldQ9DmHctPI1ihJpsOFAqLGj95qKy/Fq&#10;AvfD5/tueW2+x6I8nNshS7L8rtTz07hbgfA0+kf4v/2pFcTxG/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ZAxQAAANwAAAAPAAAAAAAAAAAAAAAAAJgCAABkcnMv&#10;ZG93bnJldi54bWxQSwUGAAAAAAQABAD1AAAAigMAAAAA&#10;" filled="f" stroked="f" strokeweight=".25pt">
                    <v:textbo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c</w:t>
                          </w:r>
                          <w:proofErr w:type="gramEnd"/>
                        </w:p>
                      </w:txbxContent>
                    </v:textbox>
                  </v:shape>
                </v:group>
                <v:group id="Group 5" o:spid="_x0000_s1068" style="position:absolute;left:29314;top:20227;width:26479;height:18213" coordorigin="29314,20227" coordsize="25552,1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Picture 6" o:spid="_x0000_s1069" type="#_x0000_t75" style="position:absolute;left:29314;top:20227;width:25552;height:19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ofXEAAAA3AAAAA8AAABkcnMvZG93bnJldi54bWxEj0+LwjAUxO+C3yE8wYtoWlGRrmmRhcKy&#10;N//sgrdn82zLNi+lidr99kYQPA4z8xtmk/WmETfqXG1ZQTyLQBAXVtdcKjge8ukahPPIGhvLpOCf&#10;HGTpcLDBRNs77+i296UIEHYJKqi8bxMpXVGRQTezLXHwLrYz6IPsSqk7vAe4aeQ8ilbSYM1hocKW&#10;Pisq/vZXo+A3Kn9yd+VzvL3k+hR/rw6TFpUaj/rtBwhPvX+HX+0vrWCxWMLzTDgCM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FofXEAAAA3AAAAA8AAAAAAAAAAAAAAAAA&#10;nwIAAGRycy9kb3ducmV2LnhtbFBLBQYAAAAABAAEAPcAAACQAwAAAAA=&#10;">
                    <v:imagedata r:id="rId49" o:title=""/>
                  </v:shape>
                  <v:shape id="Text Box 322" o:spid="_x0000_s1070" type="#_x0000_t202" style="position:absolute;left:29412;top:20227;width:300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l2MMA&#10;AADcAAAADwAAAGRycy9kb3ducmV2LnhtbESPzYrCMBSF94LvEK7gTlNFilajyAyCMCvtLMbdpbm2&#10;xeamNtHWeXojCC4P5+fjrDadqcSdGldaVjAZRyCIM6tLzhX8prvRHITzyBory6TgQQ42635vhYm2&#10;LR/ofvS5CCPsElRQeF8nUrqsIINubGvi4J1tY9AH2eRSN9iGcVPJaRTF0mDJgVBgTV8FZZfjzQTu&#10;tz/t6sWtvHbZ+eevatM4Pf0rNRx02yUIT53/hN/tvVYwm8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l2MMAAADcAAAADwAAAAAAAAAAAAAAAACYAgAAZHJzL2Rv&#10;d25yZXYueG1sUEsFBgAAAAAEAAQA9QAAAIgDAAAAAA==&#10;" filled="f" stroked="f" strokeweight=".25pt">
                    <v:textbox>
                      <w:txbxContent>
                        <w:p w:rsidR="009A593E" w:rsidRDefault="009A593E" w:rsidP="00784F9C">
                          <w:pPr>
                            <w:pStyle w:val="NormalWeb"/>
                            <w:spacing w:before="0" w:beforeAutospacing="0" w:after="120" w:afterAutospacing="0"/>
                            <w:jc w:val="center"/>
                            <w:textAlignment w:val="baseline"/>
                          </w:pPr>
                          <w:proofErr w:type="gramStart"/>
                          <w:r w:rsidRPr="00784F9C">
                            <w:rPr>
                              <w:b/>
                              <w:bCs/>
                              <w:color w:val="FFFFFF"/>
                              <w:kern w:val="24"/>
                              <w:sz w:val="28"/>
                              <w:szCs w:val="28"/>
                            </w:rPr>
                            <w:t>d</w:t>
                          </w:r>
                          <w:proofErr w:type="gramEnd"/>
                        </w:p>
                      </w:txbxContent>
                    </v:textbox>
                  </v:shape>
                </v:group>
                <w10:anchorlock/>
              </v:group>
            </w:pict>
          </mc:Fallback>
        </mc:AlternateContent>
      </w:r>
    </w:p>
    <w:p w:rsidR="0039022C" w:rsidRPr="00EA50DF" w:rsidRDefault="00AE3496" w:rsidP="007D5D3E">
      <w:pPr>
        <w:spacing w:after="0"/>
        <w:ind w:left="720" w:hanging="720"/>
        <w:rPr>
          <w:sz w:val="20"/>
        </w:rPr>
      </w:pPr>
      <w:proofErr w:type="gramStart"/>
      <w:r w:rsidRPr="00567079">
        <w:rPr>
          <w:sz w:val="20"/>
        </w:rPr>
        <w:t>Fi</w:t>
      </w:r>
      <w:r w:rsidR="008D79AE" w:rsidRPr="00567079">
        <w:rPr>
          <w:sz w:val="20"/>
        </w:rPr>
        <w:t>gure 5</w:t>
      </w:r>
      <w:r w:rsidR="00567079">
        <w:rPr>
          <w:sz w:val="20"/>
        </w:rPr>
        <w:t>.</w:t>
      </w:r>
      <w:proofErr w:type="gramEnd"/>
      <w:r w:rsidR="00567079">
        <w:rPr>
          <w:sz w:val="20"/>
        </w:rPr>
        <w:t xml:space="preserve"> </w:t>
      </w:r>
      <w:r w:rsidR="004A4D84" w:rsidRPr="00EA50DF">
        <w:rPr>
          <w:sz w:val="20"/>
        </w:rPr>
        <w:t>Microscope images of CaCO</w:t>
      </w:r>
      <w:r w:rsidR="004A4D84" w:rsidRPr="00EA50DF">
        <w:rPr>
          <w:sz w:val="20"/>
          <w:vertAlign w:val="subscript"/>
        </w:rPr>
        <w:t>3</w:t>
      </w:r>
      <w:r w:rsidR="004A4D84" w:rsidRPr="00EA50DF">
        <w:rPr>
          <w:sz w:val="20"/>
        </w:rPr>
        <w:t xml:space="preserve"> μ-spheres fabricated using different d</w:t>
      </w:r>
      <w:r w:rsidRPr="00EA50DF">
        <w:rPr>
          <w:sz w:val="20"/>
        </w:rPr>
        <w:t>rying techniques</w:t>
      </w:r>
      <w:r w:rsidR="007D5D3E">
        <w:rPr>
          <w:sz w:val="20"/>
        </w:rPr>
        <w:t xml:space="preserve"> </w:t>
      </w:r>
      <w:r w:rsidRPr="00EA50DF">
        <w:rPr>
          <w:sz w:val="20"/>
        </w:rPr>
        <w:t>(a</w:t>
      </w:r>
      <w:r w:rsidR="0052031B" w:rsidRPr="00EA50DF">
        <w:rPr>
          <w:sz w:val="20"/>
        </w:rPr>
        <w:t>, c) dried</w:t>
      </w:r>
      <w:r w:rsidR="009C191C">
        <w:rPr>
          <w:sz w:val="20"/>
        </w:rPr>
        <w:t xml:space="preserve"> in </w:t>
      </w:r>
      <w:r w:rsidR="007D5D3E">
        <w:rPr>
          <w:sz w:val="20"/>
        </w:rPr>
        <w:t>air and</w:t>
      </w:r>
      <w:r w:rsidRPr="00EA50DF">
        <w:rPr>
          <w:sz w:val="20"/>
        </w:rPr>
        <w:t xml:space="preserve"> (b</w:t>
      </w:r>
      <w:r w:rsidR="0052031B" w:rsidRPr="00EA50DF">
        <w:rPr>
          <w:sz w:val="20"/>
        </w:rPr>
        <w:t>,</w:t>
      </w:r>
      <w:r w:rsidRPr="00EA50DF">
        <w:rPr>
          <w:sz w:val="20"/>
        </w:rPr>
        <w:t xml:space="preserve"> d</w:t>
      </w:r>
      <w:r w:rsidR="007D5D3E">
        <w:rPr>
          <w:sz w:val="20"/>
        </w:rPr>
        <w:t xml:space="preserve">) </w:t>
      </w:r>
      <w:r w:rsidR="0052031B" w:rsidRPr="00EA50DF">
        <w:rPr>
          <w:sz w:val="20"/>
        </w:rPr>
        <w:t>dried</w:t>
      </w:r>
      <w:r w:rsidR="0033670E" w:rsidRPr="00EA50DF">
        <w:rPr>
          <w:sz w:val="20"/>
        </w:rPr>
        <w:t xml:space="preserve"> in oven at 50</w:t>
      </w:r>
      <w:r w:rsidR="00B05A67">
        <w:rPr>
          <w:sz w:val="20"/>
        </w:rPr>
        <w:t xml:space="preserve"> °</w:t>
      </w:r>
      <w:r w:rsidR="0033670E" w:rsidRPr="00EA50DF">
        <w:rPr>
          <w:sz w:val="20"/>
        </w:rPr>
        <w:t>C</w:t>
      </w:r>
      <w:r w:rsidR="007E5184" w:rsidRPr="00EA50DF">
        <w:rPr>
          <w:sz w:val="20"/>
        </w:rPr>
        <w:t>.</w:t>
      </w:r>
      <w:r w:rsidRPr="00EA50DF">
        <w:rPr>
          <w:sz w:val="20"/>
        </w:rPr>
        <w:t xml:space="preserve"> </w:t>
      </w:r>
      <w:r w:rsidR="007D5D3E">
        <w:rPr>
          <w:sz w:val="20"/>
        </w:rPr>
        <w:t>M</w:t>
      </w:r>
      <w:r w:rsidRPr="00EA50DF">
        <w:rPr>
          <w:sz w:val="20"/>
        </w:rPr>
        <w:t>embrane filtration</w:t>
      </w:r>
      <w:r w:rsidR="0052031B" w:rsidRPr="00EA50DF">
        <w:rPr>
          <w:sz w:val="20"/>
        </w:rPr>
        <w:t xml:space="preserve"> approach</w:t>
      </w:r>
      <w:r w:rsidR="007D5D3E">
        <w:rPr>
          <w:sz w:val="20"/>
        </w:rPr>
        <w:t xml:space="preserve"> </w:t>
      </w:r>
      <w:r w:rsidR="007D5D3E" w:rsidRPr="00EA50DF">
        <w:rPr>
          <w:sz w:val="20"/>
        </w:rPr>
        <w:t>(a, b)</w:t>
      </w:r>
      <w:r w:rsidR="0052031B" w:rsidRPr="00EA50DF">
        <w:rPr>
          <w:sz w:val="20"/>
        </w:rPr>
        <w:t xml:space="preserve"> and</w:t>
      </w:r>
      <w:r w:rsidRPr="00EA50DF">
        <w:rPr>
          <w:sz w:val="20"/>
        </w:rPr>
        <w:t xml:space="preserve"> </w:t>
      </w:r>
      <w:r w:rsidR="0052031B" w:rsidRPr="00EA50DF">
        <w:rPr>
          <w:sz w:val="20"/>
        </w:rPr>
        <w:t>c</w:t>
      </w:r>
      <w:r w:rsidR="00516D4C" w:rsidRPr="00EA50DF">
        <w:rPr>
          <w:sz w:val="20"/>
        </w:rPr>
        <w:t>entrifugation approach</w:t>
      </w:r>
      <w:r w:rsidR="0033670E" w:rsidRPr="00EA50DF">
        <w:rPr>
          <w:sz w:val="20"/>
        </w:rPr>
        <w:t xml:space="preserve"> </w:t>
      </w:r>
      <w:r w:rsidR="007D5D3E" w:rsidRPr="00EA50DF">
        <w:rPr>
          <w:sz w:val="20"/>
        </w:rPr>
        <w:t xml:space="preserve">(c, d) </w:t>
      </w:r>
      <w:r w:rsidR="0033670E" w:rsidRPr="00EA50DF">
        <w:rPr>
          <w:sz w:val="20"/>
        </w:rPr>
        <w:t>(100x m</w:t>
      </w:r>
      <w:r w:rsidR="00567079">
        <w:rPr>
          <w:sz w:val="20"/>
        </w:rPr>
        <w:t>agnification</w:t>
      </w:r>
      <w:r w:rsidR="007D5D3E">
        <w:rPr>
          <w:sz w:val="20"/>
        </w:rPr>
        <w:t>, s</w:t>
      </w:r>
      <w:r w:rsidR="007B3DD2">
        <w:rPr>
          <w:sz w:val="20"/>
        </w:rPr>
        <w:t xml:space="preserve">cale bars indicate 5 </w:t>
      </w:r>
      <w:proofErr w:type="spellStart"/>
      <w:r w:rsidR="007B3DD2">
        <w:rPr>
          <w:sz w:val="20"/>
        </w:rPr>
        <w:t>μm</w:t>
      </w:r>
      <w:proofErr w:type="spellEnd"/>
      <w:r w:rsidR="00567079">
        <w:rPr>
          <w:sz w:val="20"/>
        </w:rPr>
        <w:t>)</w:t>
      </w:r>
    </w:p>
    <w:p w:rsidR="00B205F6" w:rsidRDefault="005427B6" w:rsidP="009C191C">
      <w:pPr>
        <w:spacing w:after="0"/>
        <w:jc w:val="center"/>
        <w:rPr>
          <w:noProof/>
          <w:szCs w:val="24"/>
          <w:lang w:val="en-US"/>
        </w:rPr>
      </w:pPr>
      <w:r>
        <w:rPr>
          <w:noProof/>
          <w:szCs w:val="24"/>
          <w:lang w:val="en-US"/>
        </w:rPr>
        <w:lastRenderedPageBreak/>
        <mc:AlternateContent>
          <mc:Choice Requires="wps">
            <w:drawing>
              <wp:anchor distT="0" distB="0" distL="114300" distR="114300" simplePos="0" relativeHeight="251652096" behindDoc="0" locked="0" layoutInCell="1" allowOverlap="1">
                <wp:simplePos x="0" y="0"/>
                <wp:positionH relativeFrom="column">
                  <wp:posOffset>338455</wp:posOffset>
                </wp:positionH>
                <wp:positionV relativeFrom="paragraph">
                  <wp:posOffset>47625</wp:posOffset>
                </wp:positionV>
                <wp:extent cx="309245" cy="322580"/>
                <wp:effectExtent l="0" t="0" r="0" b="1270"/>
                <wp:wrapNone/>
                <wp:docPr id="43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AD66FE">
                            <w:pPr>
                              <w:jc w:val="center"/>
                              <w:rPr>
                                <w:b/>
                              </w:rPr>
                            </w:pPr>
                            <w:r w:rsidRPr="00AD66FE">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0" o:spid="_x0000_s1071" type="#_x0000_t202" style="position:absolute;left:0;text-align:left;margin-left:26.65pt;margin-top:3.75pt;width:24.35pt;height:2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SnvgIAAMQ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" filled="f" stroked="f">
                <v:textbox>
                  <w:txbxContent>
                    <w:p w:rsidR="009A593E" w:rsidRPr="00AD66FE" w:rsidRDefault="009A593E" w:rsidP="00AD66FE">
                      <w:pPr>
                        <w:jc w:val="center"/>
                        <w:rPr>
                          <w:b/>
                        </w:rPr>
                      </w:pPr>
                      <w:proofErr w:type="gramStart"/>
                      <w:r w:rsidRPr="00AD66FE">
                        <w:rPr>
                          <w:b/>
                        </w:rPr>
                        <w:t>a</w:t>
                      </w:r>
                      <w:proofErr w:type="gramEnd"/>
                    </w:p>
                  </w:txbxContent>
                </v:textbox>
              </v:shape>
            </w:pict>
          </mc:Fallback>
        </mc:AlternateContent>
      </w:r>
      <w:r>
        <w:rPr>
          <w:noProof/>
          <w:szCs w:val="24"/>
          <w:lang w:val="en-US"/>
        </w:rPr>
        <mc:AlternateContent>
          <mc:Choice Requires="wps">
            <w:drawing>
              <wp:anchor distT="0" distB="0" distL="114300" distR="114300" simplePos="0" relativeHeight="251651072" behindDoc="0" locked="0" layoutInCell="1" allowOverlap="1">
                <wp:simplePos x="0" y="0"/>
                <wp:positionH relativeFrom="column">
                  <wp:posOffset>3167380</wp:posOffset>
                </wp:positionH>
                <wp:positionV relativeFrom="paragraph">
                  <wp:posOffset>47625</wp:posOffset>
                </wp:positionV>
                <wp:extent cx="309245" cy="322580"/>
                <wp:effectExtent l="0" t="0" r="0" b="1270"/>
                <wp:wrapNone/>
                <wp:docPr id="43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AD66FE">
                            <w:pPr>
                              <w:jc w:val="center"/>
                              <w:rPr>
                                <w:b/>
                              </w:rPr>
                            </w:pPr>
                            <w:r w:rsidRPr="00AD66FE">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9" o:spid="_x0000_s1072" type="#_x0000_t202" style="position:absolute;left:0;text-align:left;margin-left:249.4pt;margin-top:3.75pt;width:24.35pt;height:2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8F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" filled="f" stroked="f">
                <v:textbox>
                  <w:txbxContent>
                    <w:p w:rsidR="009A593E" w:rsidRPr="00AD66FE" w:rsidRDefault="009A593E" w:rsidP="00AD66FE">
                      <w:pPr>
                        <w:jc w:val="center"/>
                        <w:rPr>
                          <w:b/>
                        </w:rPr>
                      </w:pPr>
                      <w:proofErr w:type="gramStart"/>
                      <w:r w:rsidRPr="00AD66FE">
                        <w:rPr>
                          <w:b/>
                        </w:rPr>
                        <w:t>b</w:t>
                      </w:r>
                      <w:proofErr w:type="gramEnd"/>
                    </w:p>
                  </w:txbxContent>
                </v:textbox>
              </v:shape>
            </w:pict>
          </mc:Fallback>
        </mc:AlternateContent>
      </w:r>
      <w:r w:rsidR="00B03954">
        <w:rPr>
          <w:noProof/>
          <w:szCs w:val="24"/>
          <w:lang w:val="en-US"/>
        </w:rPr>
        <w:drawing>
          <wp:inline distT="0" distB="0" distL="0" distR="0">
            <wp:extent cx="5648325" cy="223774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0"/>
                    <a:srcRect/>
                    <a:stretch>
                      <a:fillRect/>
                    </a:stretch>
                  </pic:blipFill>
                  <pic:spPr bwMode="auto">
                    <a:xfrm>
                      <a:off x="0" y="0"/>
                      <a:ext cx="5648325" cy="2237740"/>
                    </a:xfrm>
                    <a:prstGeom prst="rect">
                      <a:avLst/>
                    </a:prstGeom>
                    <a:noFill/>
                  </pic:spPr>
                </pic:pic>
              </a:graphicData>
            </a:graphic>
          </wp:inline>
        </w:drawing>
      </w:r>
    </w:p>
    <w:p w:rsidR="00B205F6" w:rsidRDefault="00B205F6" w:rsidP="009C191C">
      <w:pPr>
        <w:spacing w:after="0"/>
        <w:jc w:val="center"/>
        <w:rPr>
          <w:noProof/>
          <w:szCs w:val="24"/>
          <w:lang w:val="en-US"/>
        </w:rPr>
      </w:pPr>
    </w:p>
    <w:p w:rsidR="0049045F" w:rsidRDefault="00744CD1" w:rsidP="007D5D3E">
      <w:pPr>
        <w:spacing w:after="0"/>
        <w:ind w:left="720" w:hanging="720"/>
        <w:rPr>
          <w:sz w:val="20"/>
        </w:rPr>
      </w:pPr>
      <w:proofErr w:type="gramStart"/>
      <w:r w:rsidRPr="009C191C">
        <w:rPr>
          <w:sz w:val="20"/>
          <w:lang w:val="en-US"/>
        </w:rPr>
        <w:t xml:space="preserve">Figure </w:t>
      </w:r>
      <w:r w:rsidR="008D79AE" w:rsidRPr="009C191C">
        <w:rPr>
          <w:sz w:val="20"/>
          <w:lang w:val="en-US"/>
        </w:rPr>
        <w:t>6</w:t>
      </w:r>
      <w:r w:rsidR="009C191C">
        <w:rPr>
          <w:sz w:val="20"/>
          <w:lang w:val="en-US"/>
        </w:rPr>
        <w:t>.</w:t>
      </w:r>
      <w:proofErr w:type="gramEnd"/>
      <w:r w:rsidR="009C191C">
        <w:rPr>
          <w:sz w:val="20"/>
          <w:lang w:val="en-US"/>
        </w:rPr>
        <w:t xml:space="preserve"> </w:t>
      </w:r>
      <w:r w:rsidR="009E22A3" w:rsidRPr="00EA50DF">
        <w:rPr>
          <w:sz w:val="20"/>
          <w:lang w:val="en-US"/>
        </w:rPr>
        <w:t xml:space="preserve">Histograms showing size distribution for </w:t>
      </w:r>
      <w:r w:rsidR="009E22A3" w:rsidRPr="00EA50DF">
        <w:rPr>
          <w:sz w:val="20"/>
        </w:rPr>
        <w:t>CaCO</w:t>
      </w:r>
      <w:r w:rsidR="009E22A3" w:rsidRPr="00EA50DF">
        <w:rPr>
          <w:sz w:val="20"/>
          <w:vertAlign w:val="subscript"/>
        </w:rPr>
        <w:t>3</w:t>
      </w:r>
      <w:r w:rsidR="009E22A3" w:rsidRPr="00EA50DF">
        <w:rPr>
          <w:sz w:val="20"/>
        </w:rPr>
        <w:t xml:space="preserve"> μ-spheres</w:t>
      </w:r>
      <w:r w:rsidR="009E22A3" w:rsidRPr="00EA50DF">
        <w:rPr>
          <w:sz w:val="20"/>
          <w:lang w:val="en-US"/>
        </w:rPr>
        <w:t xml:space="preserve"> </w:t>
      </w:r>
      <w:r w:rsidR="009E22A3" w:rsidRPr="00EA50DF">
        <w:rPr>
          <w:sz w:val="20"/>
        </w:rPr>
        <w:t xml:space="preserve">fabricated </w:t>
      </w:r>
      <w:r w:rsidR="0052031B" w:rsidRPr="00EA50DF">
        <w:rPr>
          <w:sz w:val="20"/>
        </w:rPr>
        <w:t>by</w:t>
      </w:r>
      <w:r w:rsidR="009E22A3" w:rsidRPr="00EA50DF">
        <w:rPr>
          <w:sz w:val="20"/>
        </w:rPr>
        <w:t xml:space="preserve"> </w:t>
      </w:r>
      <w:r w:rsidRPr="00EA50DF">
        <w:rPr>
          <w:sz w:val="20"/>
          <w:lang w:val="en-US"/>
        </w:rPr>
        <w:t>dry</w:t>
      </w:r>
      <w:r w:rsidR="009E22A3" w:rsidRPr="00EA50DF">
        <w:rPr>
          <w:sz w:val="20"/>
          <w:lang w:val="en-US"/>
        </w:rPr>
        <w:t>ing</w:t>
      </w:r>
      <w:r w:rsidRPr="00EA50DF">
        <w:rPr>
          <w:sz w:val="20"/>
          <w:lang w:val="en-US"/>
        </w:rPr>
        <w:t xml:space="preserve"> in air</w:t>
      </w:r>
      <w:r w:rsidR="007D5D3E">
        <w:rPr>
          <w:sz w:val="20"/>
        </w:rPr>
        <w:t xml:space="preserve"> </w:t>
      </w:r>
      <w:r w:rsidRPr="00EA50DF">
        <w:rPr>
          <w:sz w:val="20"/>
        </w:rPr>
        <w:t xml:space="preserve">(a) </w:t>
      </w:r>
      <w:r w:rsidR="00A24265">
        <w:rPr>
          <w:sz w:val="20"/>
        </w:rPr>
        <w:t>M</w:t>
      </w:r>
      <w:r w:rsidR="00A24265" w:rsidRPr="00EA50DF">
        <w:rPr>
          <w:sz w:val="20"/>
        </w:rPr>
        <w:t>embrane</w:t>
      </w:r>
      <w:r w:rsidRPr="00EA50DF">
        <w:rPr>
          <w:sz w:val="20"/>
        </w:rPr>
        <w:t xml:space="preserve"> filtration approach</w:t>
      </w:r>
      <w:r w:rsidR="007D5D3E">
        <w:rPr>
          <w:sz w:val="20"/>
        </w:rPr>
        <w:t xml:space="preserve"> and </w:t>
      </w:r>
      <w:r w:rsidRPr="00EA50DF">
        <w:rPr>
          <w:sz w:val="20"/>
        </w:rPr>
        <w:t xml:space="preserve">(b) </w:t>
      </w:r>
      <w:r w:rsidR="007D5D3E">
        <w:rPr>
          <w:sz w:val="20"/>
        </w:rPr>
        <w:t>c</w:t>
      </w:r>
      <w:r w:rsidRPr="00EA50DF">
        <w:rPr>
          <w:sz w:val="20"/>
        </w:rPr>
        <w:t>entrifugation approach</w:t>
      </w:r>
    </w:p>
    <w:p w:rsidR="009C191C" w:rsidRPr="00BA1851" w:rsidRDefault="009C191C" w:rsidP="009C191C">
      <w:pPr>
        <w:spacing w:after="0"/>
        <w:jc w:val="center"/>
        <w:rPr>
          <w:noProof/>
          <w:szCs w:val="24"/>
          <w:lang w:val="en-US"/>
        </w:rPr>
      </w:pPr>
    </w:p>
    <w:p w:rsidR="004213E2" w:rsidRPr="00EA50DF" w:rsidRDefault="001C4BDE" w:rsidP="0022293E">
      <w:pPr>
        <w:spacing w:after="0"/>
        <w:rPr>
          <w:b/>
          <w:sz w:val="20"/>
        </w:rPr>
      </w:pPr>
      <w:r w:rsidRPr="00EA50DF">
        <w:rPr>
          <w:b/>
          <w:sz w:val="20"/>
        </w:rPr>
        <w:t>Effect of type of filter paper</w:t>
      </w:r>
    </w:p>
    <w:p w:rsidR="00BA1851" w:rsidRDefault="00AE3496" w:rsidP="008275ED">
      <w:pPr>
        <w:rPr>
          <w:sz w:val="20"/>
        </w:rPr>
      </w:pPr>
      <w:r w:rsidRPr="00EA50DF">
        <w:rPr>
          <w:sz w:val="20"/>
        </w:rPr>
        <w:t xml:space="preserve">Figure </w:t>
      </w:r>
      <w:r w:rsidR="00E3628A" w:rsidRPr="00EA50DF">
        <w:rPr>
          <w:sz w:val="20"/>
        </w:rPr>
        <w:t>7</w:t>
      </w:r>
      <w:r w:rsidR="00465E30" w:rsidRPr="00EA50DF">
        <w:rPr>
          <w:sz w:val="20"/>
        </w:rPr>
        <w:t xml:space="preserve"> shows the effect of </w:t>
      </w:r>
      <w:r w:rsidR="002608AB">
        <w:rPr>
          <w:sz w:val="20"/>
        </w:rPr>
        <w:t>using different</w:t>
      </w:r>
      <w:r w:rsidR="006622B8" w:rsidRPr="00EA50DF">
        <w:rPr>
          <w:sz w:val="20"/>
        </w:rPr>
        <w:t xml:space="preserve"> </w:t>
      </w:r>
      <w:r w:rsidR="002608AB">
        <w:rPr>
          <w:sz w:val="20"/>
        </w:rPr>
        <w:t xml:space="preserve">brands </w:t>
      </w:r>
      <w:r w:rsidR="00465E30" w:rsidRPr="00EA50DF">
        <w:rPr>
          <w:sz w:val="20"/>
        </w:rPr>
        <w:t xml:space="preserve">of filter paper that </w:t>
      </w:r>
      <w:r w:rsidR="00393F1D" w:rsidRPr="00EA50DF">
        <w:rPr>
          <w:sz w:val="20"/>
        </w:rPr>
        <w:t xml:space="preserve">have </w:t>
      </w:r>
      <w:r w:rsidR="00F02E29">
        <w:rPr>
          <w:sz w:val="20"/>
        </w:rPr>
        <w:t>different</w:t>
      </w:r>
      <w:r w:rsidR="00465E30" w:rsidRPr="00EA50DF">
        <w:rPr>
          <w:sz w:val="20"/>
        </w:rPr>
        <w:t xml:space="preserve"> pore size</w:t>
      </w:r>
      <w:r w:rsidR="00393F1D" w:rsidRPr="00EA50DF">
        <w:rPr>
          <w:sz w:val="20"/>
        </w:rPr>
        <w:t>s</w:t>
      </w:r>
      <w:r w:rsidR="00465E30" w:rsidRPr="00EA50DF">
        <w:rPr>
          <w:sz w:val="20"/>
        </w:rPr>
        <w:t xml:space="preserve">. </w:t>
      </w:r>
      <w:r w:rsidR="00044EF6" w:rsidRPr="00EA50DF">
        <w:rPr>
          <w:sz w:val="20"/>
        </w:rPr>
        <w:t>Compound microscope images show that CaCO</w:t>
      </w:r>
      <w:r w:rsidR="00044EF6" w:rsidRPr="00EA50DF">
        <w:rPr>
          <w:sz w:val="20"/>
          <w:vertAlign w:val="subscript"/>
        </w:rPr>
        <w:t xml:space="preserve">3 </w:t>
      </w:r>
      <w:r w:rsidR="00960A19" w:rsidRPr="00EA50DF">
        <w:rPr>
          <w:sz w:val="20"/>
        </w:rPr>
        <w:t>μ-spheres</w:t>
      </w:r>
      <w:r w:rsidR="00044EF6" w:rsidRPr="00EA50DF">
        <w:rPr>
          <w:sz w:val="20"/>
        </w:rPr>
        <w:t xml:space="preserve"> </w:t>
      </w:r>
      <w:r w:rsidR="00386D45" w:rsidRPr="00EA50DF">
        <w:rPr>
          <w:sz w:val="20"/>
        </w:rPr>
        <w:t xml:space="preserve">obtained </w:t>
      </w:r>
      <w:r w:rsidR="00044EF6" w:rsidRPr="00EA50DF">
        <w:rPr>
          <w:sz w:val="20"/>
        </w:rPr>
        <w:t xml:space="preserve">by using </w:t>
      </w:r>
      <w:r w:rsidR="008275ED">
        <w:rPr>
          <w:sz w:val="20"/>
        </w:rPr>
        <w:t>S</w:t>
      </w:r>
      <w:r w:rsidR="00044EF6" w:rsidRPr="00EA50DF">
        <w:rPr>
          <w:sz w:val="20"/>
        </w:rPr>
        <w:t xml:space="preserve">mith filter paper </w:t>
      </w:r>
      <w:r w:rsidR="00505A86">
        <w:rPr>
          <w:sz w:val="20"/>
        </w:rPr>
        <w:t xml:space="preserve">(with </w:t>
      </w:r>
      <w:r w:rsidR="00505A86" w:rsidRPr="00EA50DF">
        <w:rPr>
          <w:sz w:val="20"/>
        </w:rPr>
        <w:t xml:space="preserve">15-20 </w:t>
      </w:r>
      <w:proofErr w:type="spellStart"/>
      <w:r w:rsidR="00505A86" w:rsidRPr="00EA50DF">
        <w:rPr>
          <w:sz w:val="20"/>
        </w:rPr>
        <w:t>μm</w:t>
      </w:r>
      <w:proofErr w:type="spellEnd"/>
      <w:r w:rsidR="00505A86" w:rsidRPr="00EA50DF">
        <w:rPr>
          <w:sz w:val="20"/>
        </w:rPr>
        <w:t xml:space="preserve"> pore size</w:t>
      </w:r>
      <w:r w:rsidR="00505A86">
        <w:rPr>
          <w:sz w:val="20"/>
        </w:rPr>
        <w:t>)</w:t>
      </w:r>
      <w:r w:rsidR="00505A86" w:rsidRPr="00EA50DF">
        <w:rPr>
          <w:sz w:val="20"/>
        </w:rPr>
        <w:t xml:space="preserve"> </w:t>
      </w:r>
      <w:r w:rsidR="00044EF6" w:rsidRPr="00EA50DF">
        <w:rPr>
          <w:sz w:val="20"/>
        </w:rPr>
        <w:t>had spherical shape</w:t>
      </w:r>
      <w:r w:rsidR="00386D45" w:rsidRPr="00EA50DF">
        <w:rPr>
          <w:sz w:val="20"/>
        </w:rPr>
        <w:t xml:space="preserve"> and</w:t>
      </w:r>
      <w:r w:rsidR="00044EF6" w:rsidRPr="00EA50DF">
        <w:rPr>
          <w:sz w:val="20"/>
        </w:rPr>
        <w:t xml:space="preserve"> </w:t>
      </w:r>
      <w:r w:rsidR="00505A86">
        <w:rPr>
          <w:sz w:val="20"/>
        </w:rPr>
        <w:t>better</w:t>
      </w:r>
      <w:r w:rsidR="00044EF6" w:rsidRPr="00EA50DF">
        <w:rPr>
          <w:sz w:val="20"/>
        </w:rPr>
        <w:t xml:space="preserve"> size distribution </w:t>
      </w:r>
      <w:r w:rsidRPr="00EA50DF">
        <w:rPr>
          <w:sz w:val="20"/>
        </w:rPr>
        <w:t>(Figure</w:t>
      </w:r>
      <w:r w:rsidR="00E3628A" w:rsidRPr="00EA50DF">
        <w:rPr>
          <w:sz w:val="20"/>
        </w:rPr>
        <w:t xml:space="preserve"> 7</w:t>
      </w:r>
      <w:r w:rsidRPr="00EA50DF">
        <w:rPr>
          <w:sz w:val="20"/>
        </w:rPr>
        <w:t>a</w:t>
      </w:r>
      <w:r w:rsidR="007F7A48" w:rsidRPr="00EA50DF">
        <w:rPr>
          <w:sz w:val="20"/>
        </w:rPr>
        <w:t xml:space="preserve">). </w:t>
      </w:r>
    </w:p>
    <w:p w:rsidR="00C93F32" w:rsidRPr="00C93F32" w:rsidRDefault="005427B6" w:rsidP="00AD66FE">
      <w:pPr>
        <w:jc w:val="center"/>
        <w:rPr>
          <w:sz w:val="20"/>
        </w:rPr>
      </w:pPr>
      <w:r>
        <w:rPr>
          <w:noProof/>
          <w:lang w:val="en-US"/>
        </w:rPr>
        <mc:AlternateContent>
          <mc:Choice Requires="wpg">
            <w:drawing>
              <wp:inline distT="0" distB="0" distL="0" distR="0">
                <wp:extent cx="5582920" cy="1903095"/>
                <wp:effectExtent l="0" t="0" r="0" b="1905"/>
                <wp:docPr id="4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1903095"/>
                          <a:chOff x="0" y="0"/>
                          <a:chExt cx="55828" cy="18152"/>
                        </a:xfrm>
                      </wpg:grpSpPr>
                      <wpg:grpSp>
                        <wpg:cNvPr id="426" name="Group 2"/>
                        <wpg:cNvGrpSpPr>
                          <a:grpSpLocks/>
                        </wpg:cNvGrpSpPr>
                        <wpg:grpSpPr bwMode="auto">
                          <a:xfrm>
                            <a:off x="0" y="0"/>
                            <a:ext cx="26479" cy="18152"/>
                            <a:chOff x="0" y="0"/>
                            <a:chExt cx="28421" cy="27130"/>
                          </a:xfrm>
                        </wpg:grpSpPr>
                        <pic:pic xmlns:pic="http://schemas.openxmlformats.org/drawingml/2006/picture">
                          <pic:nvPicPr>
                            <pic:cNvPr id="427"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21" cy="27130"/>
                            </a:xfrm>
                            <a:prstGeom prst="rect">
                              <a:avLst/>
                            </a:prstGeom>
                            <a:noFill/>
                            <a:extLst>
                              <a:ext uri="{909E8E84-426E-40DD-AFC4-6F175D3DCCD1}">
                                <a14:hiddenFill xmlns:a14="http://schemas.microsoft.com/office/drawing/2010/main">
                                  <a:solidFill>
                                    <a:srgbClr val="FFFFFF"/>
                                  </a:solidFill>
                                </a14:hiddenFill>
                              </a:ext>
                            </a:extLst>
                          </pic:spPr>
                        </pic:pic>
                        <wps:wsp>
                          <wps:cNvPr id="428" name="Text Box 425"/>
                          <wps:cNvSpPr txBox="1">
                            <a:spLocks noChangeArrowheads="1"/>
                          </wps:cNvSpPr>
                          <wps:spPr bwMode="auto">
                            <a:xfrm>
                              <a:off x="0" y="0"/>
                              <a:ext cx="3373"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AD66FE">
                                <w:pPr>
                                  <w:pStyle w:val="NormalWeb"/>
                                  <w:spacing w:before="0" w:beforeAutospacing="0" w:after="0" w:afterAutospacing="0"/>
                                  <w:jc w:val="center"/>
                                  <w:textAlignment w:val="baseline"/>
                                </w:pPr>
                                <w:proofErr w:type="gramStart"/>
                                <w:r w:rsidRPr="00DD2AF8">
                                  <w:rPr>
                                    <w:b/>
                                    <w:bCs/>
                                    <w:color w:val="FFFFFF"/>
                                    <w:kern w:val="24"/>
                                    <w:sz w:val="28"/>
                                    <w:szCs w:val="28"/>
                                  </w:rPr>
                                  <w:t>a</w:t>
                                </w:r>
                                <w:proofErr w:type="gramEnd"/>
                              </w:p>
                            </w:txbxContent>
                          </wps:txbx>
                          <wps:bodyPr rot="0" vert="horz" wrap="square" lIns="91440" tIns="45720" rIns="91440" bIns="45720" anchor="t" anchorCtr="0" upright="1">
                            <a:noAutofit/>
                          </wps:bodyPr>
                        </wps:wsp>
                      </wpg:grpSp>
                      <wpg:grpSp>
                        <wpg:cNvPr id="429" name="Group 426"/>
                        <wpg:cNvGrpSpPr>
                          <a:grpSpLocks/>
                        </wpg:cNvGrpSpPr>
                        <wpg:grpSpPr bwMode="auto">
                          <a:xfrm>
                            <a:off x="29391" y="0"/>
                            <a:ext cx="26437" cy="18152"/>
                            <a:chOff x="29391" y="0"/>
                            <a:chExt cx="28313" cy="27130"/>
                          </a:xfrm>
                        </wpg:grpSpPr>
                        <pic:pic xmlns:pic="http://schemas.openxmlformats.org/drawingml/2006/picture">
                          <pic:nvPicPr>
                            <pic:cNvPr id="43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391" y="0"/>
                              <a:ext cx="28314" cy="27130"/>
                            </a:xfrm>
                            <a:prstGeom prst="rect">
                              <a:avLst/>
                            </a:prstGeom>
                            <a:noFill/>
                            <a:extLst>
                              <a:ext uri="{909E8E84-426E-40DD-AFC4-6F175D3DCCD1}">
                                <a14:hiddenFill xmlns:a14="http://schemas.microsoft.com/office/drawing/2010/main">
                                  <a:solidFill>
                                    <a:srgbClr val="FFFFFF"/>
                                  </a:solidFill>
                                </a14:hiddenFill>
                              </a:ext>
                            </a:extLst>
                          </pic:spPr>
                        </pic:pic>
                        <wps:wsp>
                          <wps:cNvPr id="431" name="Text Box 428"/>
                          <wps:cNvSpPr txBox="1">
                            <a:spLocks noChangeArrowheads="1"/>
                          </wps:cNvSpPr>
                          <wps:spPr bwMode="auto">
                            <a:xfrm>
                              <a:off x="29391" y="0"/>
                              <a:ext cx="3373"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AD66FE">
                                <w:pPr>
                                  <w:pStyle w:val="NormalWeb"/>
                                  <w:spacing w:before="0" w:beforeAutospacing="0" w:after="0" w:afterAutospacing="0"/>
                                  <w:jc w:val="center"/>
                                  <w:textAlignment w:val="baseline"/>
                                </w:pPr>
                                <w:proofErr w:type="gramStart"/>
                                <w:r w:rsidRPr="00DD2AF8">
                                  <w:rPr>
                                    <w:b/>
                                    <w:bCs/>
                                    <w:color w:val="FFFFFF"/>
                                    <w:kern w:val="24"/>
                                    <w:sz w:val="28"/>
                                    <w:szCs w:val="28"/>
                                  </w:rPr>
                                  <w:t>b</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1" o:spid="_x0000_s1073" style="width:439.6pt;height:149.85pt;mso-position-horizontal-relative:char;mso-position-vertical-relative:line" coordsize="55828,18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">
                <v:group id="Group 2" o:spid="_x0000_s1074" style="position:absolute;width:26479;height:18152" coordsize="28421,2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Picture 6" o:spid="_x0000_s1075" type="#_x0000_t75" style="position:absolute;width:28421;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R23FAAAA3AAAAA8AAABkcnMvZG93bnJldi54bWxEj09rwkAUxO8Fv8PyhF6KbhqKSnQVEaWl&#10;h4L/7o/sM4lm36a7q4l++m6h0OMwM79hZovO1OJGzleWFbwOExDEudUVFwoO+81gAsIHZI21ZVJw&#10;Jw+Lee9phpm2LW/ptguFiBD2GSooQ2gyKX1ekkE/tA1x9E7WGQxRukJqh22Em1qmSTKSBiuOCyU2&#10;tCopv+yuRsEyPXb77fnTrr9HrcP6cX15/yKlnvvdcgoiUBf+w3/tD63gLR3D75l4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4EdtxQAAANwAAAAPAAAAAAAAAAAAAAAA&#10;AJ8CAABkcnMvZG93bnJldi54bWxQSwUGAAAAAAQABAD3AAAAkQMAAAAA&#10;">
                    <v:imagedata r:id="rId53" o:title=""/>
                  </v:shape>
                  <v:shape id="Text Box 425" o:spid="_x0000_s1076" type="#_x0000_t202" style="position:absolute;width:3373;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xkcEA&#10;AADcAAAADwAAAGRycy9kb3ducmV2LnhtbERPTWvCQBC9F/wPywje6kYRqdFVRBGEnmo86G3Ijkkw&#10;Oxuzq0n76zuHQo+P973a9K5WL2pD5dnAZJyAIs69rbgwcM4O7x+gQkS2WHsmA98UYLMevK0wtb7j&#10;L3qdYqEkhEOKBsoYm1TrkJfkMIx9QyzczbcOo8C20LbFTsJdradJMtcOK5aGEhvalZTfT08nvft4&#10;PTSLZ/Xo89vnpe6yeXb9MWY07LdLUJH6+C/+cx+tgdlU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MZHBAAAA3AAAAA8AAAAAAAAAAAAAAAAAmAIAAGRycy9kb3du&#10;cmV2LnhtbFBLBQYAAAAABAAEAPUAAACGAwAAAAA=&#10;" filled="f" stroked="f" strokeweight=".25pt">
                    <v:textbox>
                      <w:txbxContent>
                        <w:p w:rsidR="009A593E" w:rsidRDefault="009A593E" w:rsidP="00AD66FE">
                          <w:pPr>
                            <w:pStyle w:val="NormalWeb"/>
                            <w:spacing w:before="0" w:beforeAutospacing="0" w:after="0" w:afterAutospacing="0"/>
                            <w:jc w:val="center"/>
                            <w:textAlignment w:val="baseline"/>
                          </w:pPr>
                          <w:proofErr w:type="gramStart"/>
                          <w:r w:rsidRPr="00DD2AF8">
                            <w:rPr>
                              <w:b/>
                              <w:bCs/>
                              <w:color w:val="FFFFFF"/>
                              <w:kern w:val="24"/>
                              <w:sz w:val="28"/>
                              <w:szCs w:val="28"/>
                            </w:rPr>
                            <w:t>a</w:t>
                          </w:r>
                          <w:proofErr w:type="gramEnd"/>
                        </w:p>
                      </w:txbxContent>
                    </v:textbox>
                  </v:shape>
                </v:group>
                <v:group id="Group 426" o:spid="_x0000_s1077" style="position:absolute;left:29391;width:26437;height:18152" coordorigin="29391" coordsize="28313,2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Picture 4" o:spid="_x0000_s1078" type="#_x0000_t75" style="position:absolute;left:29391;width:28314;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kpTAAAAA3AAAAA8AAABkcnMvZG93bnJldi54bWxET8uKwjAU3QvzD+EOuNPUByLVKDJSRl35&#10;mNlfmmtbbG46SabWvzcLweXhvJfrztSiJecrywpGwwQEcW51xYWCn0s2mIPwAVljbZkUPMjDevXR&#10;W2Kq7Z1P1J5DIWII+xQVlCE0qZQ+L8mgH9qGOHJX6wyGCF0htcN7DDe1HCfJTBqsODaU2NBXSfnt&#10;/G8U5Lery6ojtt8Pfdke/rLf2Z5HSvU/u80CRKAuvMUv904rmE7i/HgmHg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SSlMAAAADcAAAADwAAAAAAAAAAAAAAAACfAgAA&#10;ZHJzL2Rvd25yZXYueG1sUEsFBgAAAAAEAAQA9wAAAIwDAAAAAA==&#10;">
                    <v:imagedata r:id="rId54" o:title=""/>
                  </v:shape>
                  <v:shape id="Text Box 428" o:spid="_x0000_s1079" type="#_x0000_t202" style="position:absolute;left:29391;width:3373;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O0cUA&#10;AADcAAAADwAAAGRycy9kb3ducmV2LnhtbESPS2vCQBSF90L/w3AL3ZmJtoiNjlIsQqGrGhfN7jJz&#10;88DMnTQzmrS/viMILg/n8XHW29G24kK9bxwrmCUpCGLtTMOVgmO+ny5B+IBssHVMCn7Jw3bzMFlj&#10;ZtzAX3Q5hErEEfYZKqhD6DIpva7Jok9cRxy90vUWQ5R9JU2PQxy3rZyn6UJabDgSauxoV5M+Hc42&#10;ct9Dse9ez83PqMvP73bIF3nxp9TT4/i2AhFoDPfwrf1hFLw8z+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7RxQAAANwAAAAPAAAAAAAAAAAAAAAAAJgCAABkcnMv&#10;ZG93bnJldi54bWxQSwUGAAAAAAQABAD1AAAAigMAAAAA&#10;" filled="f" stroked="f" strokeweight=".25pt">
                    <v:textbox>
                      <w:txbxContent>
                        <w:p w:rsidR="009A593E" w:rsidRDefault="009A593E" w:rsidP="00AD66FE">
                          <w:pPr>
                            <w:pStyle w:val="NormalWeb"/>
                            <w:spacing w:before="0" w:beforeAutospacing="0" w:after="0" w:afterAutospacing="0"/>
                            <w:jc w:val="center"/>
                            <w:textAlignment w:val="baseline"/>
                          </w:pPr>
                          <w:proofErr w:type="gramStart"/>
                          <w:r w:rsidRPr="00DD2AF8">
                            <w:rPr>
                              <w:b/>
                              <w:bCs/>
                              <w:color w:val="FFFFFF"/>
                              <w:kern w:val="24"/>
                              <w:sz w:val="28"/>
                              <w:szCs w:val="28"/>
                            </w:rPr>
                            <w:t>b</w:t>
                          </w:r>
                          <w:proofErr w:type="gramEnd"/>
                        </w:p>
                      </w:txbxContent>
                    </v:textbox>
                  </v:shape>
                </v:group>
                <w10:anchorlock/>
              </v:group>
            </w:pict>
          </mc:Fallback>
        </mc:AlternateContent>
      </w:r>
    </w:p>
    <w:p w:rsidR="00B5713D" w:rsidRPr="00BA1851" w:rsidRDefault="00FC2327" w:rsidP="008275ED">
      <w:pPr>
        <w:ind w:left="720" w:hanging="720"/>
        <w:rPr>
          <w:noProof/>
          <w:lang w:val="en-US"/>
        </w:rPr>
      </w:pPr>
      <w:proofErr w:type="gramStart"/>
      <w:r w:rsidRPr="009C191C">
        <w:rPr>
          <w:sz w:val="20"/>
        </w:rPr>
        <w:t xml:space="preserve">Figure </w:t>
      </w:r>
      <w:r w:rsidR="008D79AE" w:rsidRPr="009C191C">
        <w:rPr>
          <w:sz w:val="20"/>
        </w:rPr>
        <w:t>7</w:t>
      </w:r>
      <w:r w:rsidR="009C191C">
        <w:rPr>
          <w:sz w:val="20"/>
        </w:rPr>
        <w:t>.</w:t>
      </w:r>
      <w:proofErr w:type="gramEnd"/>
      <w:r w:rsidR="009C191C">
        <w:rPr>
          <w:sz w:val="20"/>
        </w:rPr>
        <w:t xml:space="preserve"> </w:t>
      </w:r>
      <w:r w:rsidR="004A4D84" w:rsidRPr="00EA50DF">
        <w:rPr>
          <w:sz w:val="20"/>
        </w:rPr>
        <w:t>Microscope images of CaCO</w:t>
      </w:r>
      <w:r w:rsidR="004A4D84" w:rsidRPr="00EA50DF">
        <w:rPr>
          <w:sz w:val="20"/>
          <w:vertAlign w:val="subscript"/>
        </w:rPr>
        <w:t>3</w:t>
      </w:r>
      <w:r w:rsidR="004A4D84" w:rsidRPr="00EA50DF">
        <w:rPr>
          <w:sz w:val="20"/>
        </w:rPr>
        <w:t xml:space="preserve"> μ-spheres fabricated using different t</w:t>
      </w:r>
      <w:r w:rsidR="00B943C0" w:rsidRPr="00EA50DF">
        <w:rPr>
          <w:sz w:val="20"/>
        </w:rPr>
        <w:t>ypes of filter paper</w:t>
      </w:r>
      <w:r w:rsidR="00451568">
        <w:rPr>
          <w:sz w:val="20"/>
        </w:rPr>
        <w:t xml:space="preserve"> in membrane </w:t>
      </w:r>
      <w:r w:rsidR="00516D4C" w:rsidRPr="00EA50DF">
        <w:rPr>
          <w:sz w:val="20"/>
        </w:rPr>
        <w:t>filtration approach</w:t>
      </w:r>
      <w:r w:rsidR="008275ED">
        <w:rPr>
          <w:sz w:val="20"/>
        </w:rPr>
        <w:t xml:space="preserve"> </w:t>
      </w:r>
      <w:r w:rsidRPr="00EA50DF">
        <w:rPr>
          <w:sz w:val="20"/>
        </w:rPr>
        <w:t xml:space="preserve">(a) Smith </w:t>
      </w:r>
      <w:r w:rsidR="0052031B" w:rsidRPr="00EA50DF">
        <w:rPr>
          <w:sz w:val="20"/>
        </w:rPr>
        <w:t>f</w:t>
      </w:r>
      <w:r w:rsidRPr="00EA50DF">
        <w:rPr>
          <w:sz w:val="20"/>
        </w:rPr>
        <w:t xml:space="preserve">ilter </w:t>
      </w:r>
      <w:r w:rsidR="0052031B" w:rsidRPr="00EA50DF">
        <w:rPr>
          <w:sz w:val="20"/>
        </w:rPr>
        <w:t>p</w:t>
      </w:r>
      <w:r w:rsidR="008275ED">
        <w:rPr>
          <w:sz w:val="20"/>
        </w:rPr>
        <w:t xml:space="preserve">aper and </w:t>
      </w:r>
      <w:r w:rsidRPr="00EA50DF">
        <w:rPr>
          <w:sz w:val="20"/>
        </w:rPr>
        <w:t>(b</w:t>
      </w:r>
      <w:r w:rsidR="00B943C0" w:rsidRPr="00EA50DF">
        <w:rPr>
          <w:sz w:val="20"/>
        </w:rPr>
        <w:t xml:space="preserve">) </w:t>
      </w:r>
      <w:proofErr w:type="spellStart"/>
      <w:r w:rsidR="00B943C0" w:rsidRPr="00EA50DF">
        <w:rPr>
          <w:sz w:val="20"/>
        </w:rPr>
        <w:t>Whatman</w:t>
      </w:r>
      <w:proofErr w:type="spellEnd"/>
      <w:r w:rsidR="00B943C0" w:rsidRPr="00EA50DF">
        <w:rPr>
          <w:sz w:val="20"/>
        </w:rPr>
        <w:t xml:space="preserve"> </w:t>
      </w:r>
      <w:r w:rsidR="0052031B" w:rsidRPr="00EA50DF">
        <w:rPr>
          <w:sz w:val="20"/>
        </w:rPr>
        <w:t>f</w:t>
      </w:r>
      <w:r w:rsidR="00B943C0" w:rsidRPr="00EA50DF">
        <w:rPr>
          <w:sz w:val="20"/>
        </w:rPr>
        <w:t xml:space="preserve">ilter </w:t>
      </w:r>
      <w:r w:rsidR="0052031B" w:rsidRPr="00EA50DF">
        <w:rPr>
          <w:sz w:val="20"/>
        </w:rPr>
        <w:t>p</w:t>
      </w:r>
      <w:r w:rsidR="00B943C0" w:rsidRPr="00EA50DF">
        <w:rPr>
          <w:sz w:val="20"/>
        </w:rPr>
        <w:t>aper (100x magnification</w:t>
      </w:r>
      <w:r w:rsidR="008275ED">
        <w:rPr>
          <w:sz w:val="20"/>
        </w:rPr>
        <w:t>, s</w:t>
      </w:r>
      <w:r w:rsidR="007B3DD2">
        <w:rPr>
          <w:sz w:val="20"/>
        </w:rPr>
        <w:t xml:space="preserve">cale bars indicate 5 </w:t>
      </w:r>
      <w:proofErr w:type="spellStart"/>
      <w:r w:rsidR="007B3DD2">
        <w:rPr>
          <w:sz w:val="20"/>
        </w:rPr>
        <w:t>μm</w:t>
      </w:r>
      <w:proofErr w:type="spellEnd"/>
      <w:r w:rsidR="00B943C0" w:rsidRPr="00EA50DF">
        <w:rPr>
          <w:sz w:val="20"/>
        </w:rPr>
        <w:t>)</w:t>
      </w:r>
    </w:p>
    <w:p w:rsidR="002A5153" w:rsidRDefault="00B03954" w:rsidP="002A5153">
      <w:pPr>
        <w:spacing w:after="0"/>
        <w:jc w:val="center"/>
        <w:rPr>
          <w:b/>
          <w:sz w:val="20"/>
          <w:lang w:val="en-US"/>
        </w:rPr>
      </w:pPr>
      <w:r>
        <w:rPr>
          <w:b/>
          <w:noProof/>
          <w:sz w:val="20"/>
          <w:lang w:val="en-US"/>
        </w:rPr>
        <w:drawing>
          <wp:inline distT="0" distB="0" distL="0" distR="0" wp14:anchorId="1CD1C5A8" wp14:editId="3698854A">
            <wp:extent cx="2788285" cy="219329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t="10336" r="22748" b="2135"/>
                    <a:stretch>
                      <a:fillRect/>
                    </a:stretch>
                  </pic:blipFill>
                  <pic:spPr bwMode="auto">
                    <a:xfrm>
                      <a:off x="0" y="0"/>
                      <a:ext cx="2788285" cy="2193290"/>
                    </a:xfrm>
                    <a:prstGeom prst="rect">
                      <a:avLst/>
                    </a:prstGeom>
                    <a:noFill/>
                    <a:ln w="9525">
                      <a:noFill/>
                      <a:miter lim="800000"/>
                      <a:headEnd/>
                      <a:tailEnd/>
                    </a:ln>
                  </pic:spPr>
                </pic:pic>
              </a:graphicData>
            </a:graphic>
          </wp:inline>
        </w:drawing>
      </w:r>
    </w:p>
    <w:p w:rsidR="00744CD1" w:rsidRDefault="00744CD1" w:rsidP="00BA1851">
      <w:pPr>
        <w:spacing w:after="0"/>
        <w:jc w:val="center"/>
        <w:rPr>
          <w:sz w:val="20"/>
          <w:lang w:val="en-US"/>
        </w:rPr>
      </w:pPr>
      <w:proofErr w:type="gramStart"/>
      <w:r w:rsidRPr="009C191C">
        <w:rPr>
          <w:sz w:val="20"/>
          <w:lang w:val="en-US"/>
        </w:rPr>
        <w:t xml:space="preserve">Figure </w:t>
      </w:r>
      <w:r w:rsidR="008D79AE" w:rsidRPr="009C191C">
        <w:rPr>
          <w:sz w:val="20"/>
          <w:lang w:val="en-US"/>
        </w:rPr>
        <w:t>8</w:t>
      </w:r>
      <w:r w:rsidR="009C191C">
        <w:rPr>
          <w:sz w:val="20"/>
          <w:lang w:val="en-US"/>
        </w:rPr>
        <w:t>.</w:t>
      </w:r>
      <w:proofErr w:type="gramEnd"/>
      <w:r w:rsidR="009C191C">
        <w:rPr>
          <w:sz w:val="20"/>
          <w:lang w:val="en-US"/>
        </w:rPr>
        <w:t xml:space="preserve"> </w:t>
      </w:r>
      <w:r w:rsidR="009E22A3" w:rsidRPr="00EA50DF">
        <w:rPr>
          <w:sz w:val="20"/>
          <w:lang w:val="en-US"/>
        </w:rPr>
        <w:t xml:space="preserve">Histogram showing size distribution for </w:t>
      </w:r>
      <w:r w:rsidR="009E22A3" w:rsidRPr="00EA50DF">
        <w:rPr>
          <w:sz w:val="20"/>
        </w:rPr>
        <w:t>CaCO</w:t>
      </w:r>
      <w:r w:rsidR="009E22A3" w:rsidRPr="00EA50DF">
        <w:rPr>
          <w:sz w:val="20"/>
          <w:vertAlign w:val="subscript"/>
        </w:rPr>
        <w:t>3</w:t>
      </w:r>
      <w:r w:rsidR="009E22A3" w:rsidRPr="00EA50DF">
        <w:rPr>
          <w:sz w:val="20"/>
        </w:rPr>
        <w:t xml:space="preserve"> μ-spheres</w:t>
      </w:r>
      <w:r w:rsidR="009E22A3" w:rsidRPr="00EA50DF">
        <w:rPr>
          <w:sz w:val="20"/>
          <w:lang w:val="en-US"/>
        </w:rPr>
        <w:t xml:space="preserve"> </w:t>
      </w:r>
      <w:r w:rsidR="009E22A3" w:rsidRPr="00EA50DF">
        <w:rPr>
          <w:sz w:val="20"/>
        </w:rPr>
        <w:t xml:space="preserve">fabricated using </w:t>
      </w:r>
      <w:r w:rsidR="0052031B" w:rsidRPr="00EA50DF">
        <w:rPr>
          <w:sz w:val="20"/>
        </w:rPr>
        <w:t>S</w:t>
      </w:r>
      <w:proofErr w:type="spellStart"/>
      <w:r w:rsidRPr="00EA50DF">
        <w:rPr>
          <w:sz w:val="20"/>
          <w:lang w:val="en-US"/>
        </w:rPr>
        <w:t>mith</w:t>
      </w:r>
      <w:proofErr w:type="spellEnd"/>
      <w:r w:rsidRPr="00EA50DF">
        <w:rPr>
          <w:sz w:val="20"/>
          <w:lang w:val="en-US"/>
        </w:rPr>
        <w:t xml:space="preserve"> filter paper</w:t>
      </w:r>
    </w:p>
    <w:p w:rsidR="00E3632A" w:rsidRPr="00EA50DF" w:rsidRDefault="00E3632A" w:rsidP="0022293E">
      <w:pPr>
        <w:rPr>
          <w:sz w:val="20"/>
        </w:rPr>
      </w:pPr>
      <w:r w:rsidRPr="00EA50DF">
        <w:rPr>
          <w:sz w:val="20"/>
        </w:rPr>
        <w:lastRenderedPageBreak/>
        <w:t>Images of CaCO</w:t>
      </w:r>
      <w:r w:rsidRPr="00EA50DF">
        <w:rPr>
          <w:sz w:val="20"/>
          <w:vertAlign w:val="subscript"/>
        </w:rPr>
        <w:t>3</w:t>
      </w:r>
      <w:r w:rsidRPr="00EA50DF">
        <w:rPr>
          <w:sz w:val="20"/>
        </w:rPr>
        <w:t xml:space="preserve"> μ-spheres obtained using </w:t>
      </w:r>
      <w:proofErr w:type="spellStart"/>
      <w:r w:rsidR="00BF2900" w:rsidRPr="00EA50DF">
        <w:rPr>
          <w:sz w:val="20"/>
        </w:rPr>
        <w:t>W</w:t>
      </w:r>
      <w:r w:rsidRPr="00EA50DF">
        <w:rPr>
          <w:sz w:val="20"/>
        </w:rPr>
        <w:t>hatman</w:t>
      </w:r>
      <w:proofErr w:type="spellEnd"/>
      <w:r w:rsidRPr="00EA50DF">
        <w:rPr>
          <w:sz w:val="20"/>
        </w:rPr>
        <w:t xml:space="preserve"> filter paper had irregular particles (Figure 7b). The average size of the μ-spheres was 4.98 ± 0.57 µm by using smith filter paper.</w:t>
      </w:r>
      <w:r w:rsidR="00C9286C">
        <w:rPr>
          <w:sz w:val="20"/>
        </w:rPr>
        <w:t xml:space="preserve"> </w:t>
      </w:r>
      <w:r w:rsidRPr="00EA50DF">
        <w:rPr>
          <w:sz w:val="20"/>
        </w:rPr>
        <w:t>Histogram in Figure 8 shows that using membrane filtration system equipped with the smith filter paper yielded a narrow distribution of CaCO</w:t>
      </w:r>
      <w:r w:rsidRPr="00EA50DF">
        <w:rPr>
          <w:sz w:val="20"/>
          <w:vertAlign w:val="subscript"/>
        </w:rPr>
        <w:t>3</w:t>
      </w:r>
      <w:r w:rsidR="008275ED">
        <w:rPr>
          <w:sz w:val="20"/>
        </w:rPr>
        <w:t xml:space="preserve"> μ-spheres. The results depict</w:t>
      </w:r>
      <w:r w:rsidRPr="00EA50DF">
        <w:rPr>
          <w:sz w:val="20"/>
        </w:rPr>
        <w:t xml:space="preserve"> that </w:t>
      </w:r>
      <w:r w:rsidR="00457F94">
        <w:rPr>
          <w:sz w:val="20"/>
        </w:rPr>
        <w:t xml:space="preserve">the </w:t>
      </w:r>
      <w:r w:rsidRPr="00EA50DF">
        <w:rPr>
          <w:sz w:val="20"/>
        </w:rPr>
        <w:t xml:space="preserve">smith filter paper </w:t>
      </w:r>
      <w:r w:rsidR="00457F94">
        <w:rPr>
          <w:sz w:val="20"/>
        </w:rPr>
        <w:t xml:space="preserve">used here </w:t>
      </w:r>
      <w:r w:rsidRPr="00EA50DF">
        <w:rPr>
          <w:sz w:val="20"/>
        </w:rPr>
        <w:t>is more suitable to produce CaCO</w:t>
      </w:r>
      <w:r w:rsidRPr="00EA50DF">
        <w:rPr>
          <w:sz w:val="20"/>
          <w:vertAlign w:val="subscript"/>
        </w:rPr>
        <w:t>3</w:t>
      </w:r>
      <w:r w:rsidRPr="00EA50DF">
        <w:rPr>
          <w:sz w:val="20"/>
          <w:vertAlign w:val="subscript"/>
        </w:rPr>
        <w:softHyphen/>
        <w:t xml:space="preserve"> </w:t>
      </w:r>
      <w:r w:rsidRPr="00EA50DF">
        <w:rPr>
          <w:sz w:val="20"/>
        </w:rPr>
        <w:t xml:space="preserve">μ-spheres. </w:t>
      </w:r>
    </w:p>
    <w:p w:rsidR="001C4BDE" w:rsidRPr="00EA50DF" w:rsidRDefault="004213E2" w:rsidP="0022293E">
      <w:pPr>
        <w:spacing w:after="0"/>
        <w:rPr>
          <w:b/>
          <w:sz w:val="20"/>
        </w:rPr>
      </w:pPr>
      <w:r w:rsidRPr="00EA50DF">
        <w:rPr>
          <w:b/>
          <w:sz w:val="20"/>
        </w:rPr>
        <w:t xml:space="preserve">Effect of </w:t>
      </w:r>
      <w:r w:rsidR="00AC78FD" w:rsidRPr="00EA50DF">
        <w:rPr>
          <w:b/>
          <w:sz w:val="20"/>
        </w:rPr>
        <w:t>centrifugation</w:t>
      </w:r>
      <w:r w:rsidR="00314BC3" w:rsidRPr="00EA50DF">
        <w:rPr>
          <w:b/>
          <w:sz w:val="20"/>
        </w:rPr>
        <w:t xml:space="preserve"> time</w:t>
      </w:r>
    </w:p>
    <w:p w:rsidR="00C9602F" w:rsidRDefault="00696805" w:rsidP="0022293E">
      <w:pPr>
        <w:spacing w:after="0"/>
        <w:rPr>
          <w:sz w:val="20"/>
        </w:rPr>
      </w:pPr>
      <w:r w:rsidRPr="00EA50DF">
        <w:rPr>
          <w:sz w:val="20"/>
        </w:rPr>
        <w:t>For centrifugation washing step at 1000 rpm for</w:t>
      </w:r>
      <w:r w:rsidR="00F46619" w:rsidRPr="00EA50DF">
        <w:rPr>
          <w:sz w:val="20"/>
        </w:rPr>
        <w:t xml:space="preserve"> 1 min, uniform spherical CaCO</w:t>
      </w:r>
      <w:r w:rsidR="00F46619" w:rsidRPr="00EA50DF">
        <w:rPr>
          <w:sz w:val="20"/>
          <w:vertAlign w:val="subscript"/>
        </w:rPr>
        <w:t>3</w:t>
      </w:r>
      <w:r w:rsidR="00F46619" w:rsidRPr="00EA50DF">
        <w:rPr>
          <w:sz w:val="20"/>
        </w:rPr>
        <w:t xml:space="preserve"> </w:t>
      </w:r>
      <w:r w:rsidR="00960A19" w:rsidRPr="00EA50DF">
        <w:rPr>
          <w:sz w:val="20"/>
        </w:rPr>
        <w:t>μ-spheres</w:t>
      </w:r>
      <w:r w:rsidR="00F46619" w:rsidRPr="00EA50DF">
        <w:rPr>
          <w:sz w:val="20"/>
        </w:rPr>
        <w:t xml:space="preserve"> w</w:t>
      </w:r>
      <w:r w:rsidR="00634096" w:rsidRPr="00EA50DF">
        <w:rPr>
          <w:sz w:val="20"/>
        </w:rPr>
        <w:t>ere</w:t>
      </w:r>
      <w:r w:rsidR="00F46619" w:rsidRPr="00EA50DF">
        <w:rPr>
          <w:sz w:val="20"/>
        </w:rPr>
        <w:t xml:space="preserve"> </w:t>
      </w:r>
      <w:r w:rsidR="00634096" w:rsidRPr="00EA50DF">
        <w:rPr>
          <w:sz w:val="20"/>
        </w:rPr>
        <w:t xml:space="preserve">obtained (Figure </w:t>
      </w:r>
      <w:r w:rsidR="00E3628A" w:rsidRPr="00EA50DF">
        <w:rPr>
          <w:sz w:val="20"/>
        </w:rPr>
        <w:t>9</w:t>
      </w:r>
      <w:r w:rsidR="00634096" w:rsidRPr="00EA50DF">
        <w:rPr>
          <w:sz w:val="20"/>
        </w:rPr>
        <w:t>a)</w:t>
      </w:r>
      <w:r w:rsidRPr="00EA50DF">
        <w:rPr>
          <w:sz w:val="20"/>
        </w:rPr>
        <w:t>;</w:t>
      </w:r>
      <w:r w:rsidR="00634096" w:rsidRPr="00EA50DF">
        <w:rPr>
          <w:sz w:val="20"/>
        </w:rPr>
        <w:t xml:space="preserve"> </w:t>
      </w:r>
      <w:r w:rsidRPr="00EA50DF">
        <w:rPr>
          <w:sz w:val="20"/>
        </w:rPr>
        <w:t>at 1000 rpm for</w:t>
      </w:r>
      <w:r w:rsidR="00634096" w:rsidRPr="00EA50DF">
        <w:rPr>
          <w:sz w:val="20"/>
        </w:rPr>
        <w:t xml:space="preserve"> </w:t>
      </w:r>
      <w:r w:rsidR="00F46619" w:rsidRPr="00EA50DF">
        <w:rPr>
          <w:sz w:val="20"/>
        </w:rPr>
        <w:t xml:space="preserve">5 min, </w:t>
      </w:r>
      <w:r w:rsidR="00634096" w:rsidRPr="00EA50DF">
        <w:rPr>
          <w:sz w:val="20"/>
        </w:rPr>
        <w:t xml:space="preserve">agglomeration </w:t>
      </w:r>
      <w:r w:rsidR="00342E53" w:rsidRPr="00EA50DF">
        <w:rPr>
          <w:sz w:val="20"/>
        </w:rPr>
        <w:t xml:space="preserve">(clustering) </w:t>
      </w:r>
      <w:r w:rsidR="00634096" w:rsidRPr="00EA50DF">
        <w:rPr>
          <w:sz w:val="20"/>
        </w:rPr>
        <w:t>of the</w:t>
      </w:r>
      <w:r w:rsidR="00F46619" w:rsidRPr="00EA50DF">
        <w:rPr>
          <w:sz w:val="20"/>
        </w:rPr>
        <w:t xml:space="preserve"> CaCO</w:t>
      </w:r>
      <w:r w:rsidR="00F46619" w:rsidRPr="00EA50DF">
        <w:rPr>
          <w:sz w:val="20"/>
          <w:vertAlign w:val="subscript"/>
        </w:rPr>
        <w:t>3</w:t>
      </w:r>
      <w:r w:rsidR="00F46619" w:rsidRPr="00EA50DF">
        <w:rPr>
          <w:sz w:val="20"/>
        </w:rPr>
        <w:t xml:space="preserve"> </w:t>
      </w:r>
      <w:r w:rsidR="00960A19" w:rsidRPr="00EA50DF">
        <w:rPr>
          <w:sz w:val="20"/>
        </w:rPr>
        <w:t>μ-spheres</w:t>
      </w:r>
      <w:r w:rsidR="00F46619" w:rsidRPr="00EA50DF">
        <w:rPr>
          <w:sz w:val="20"/>
        </w:rPr>
        <w:t xml:space="preserve"> </w:t>
      </w:r>
      <w:r w:rsidR="00634096" w:rsidRPr="00EA50DF">
        <w:rPr>
          <w:sz w:val="20"/>
        </w:rPr>
        <w:t xml:space="preserve">was observed </w:t>
      </w:r>
      <w:r w:rsidR="00E3628A" w:rsidRPr="00EA50DF">
        <w:rPr>
          <w:sz w:val="20"/>
        </w:rPr>
        <w:t>(Figure 9</w:t>
      </w:r>
      <w:r w:rsidR="00634096" w:rsidRPr="00EA50DF">
        <w:rPr>
          <w:sz w:val="20"/>
        </w:rPr>
        <w:t>b</w:t>
      </w:r>
      <w:r w:rsidR="00263F46" w:rsidRPr="00EA50DF">
        <w:rPr>
          <w:sz w:val="20"/>
        </w:rPr>
        <w:t>)</w:t>
      </w:r>
      <w:r w:rsidR="00F46619" w:rsidRPr="00EA50DF">
        <w:rPr>
          <w:sz w:val="20"/>
        </w:rPr>
        <w:t>.</w:t>
      </w:r>
      <w:r w:rsidR="006817D1" w:rsidRPr="00EA50DF">
        <w:rPr>
          <w:sz w:val="20"/>
        </w:rPr>
        <w:t xml:space="preserve"> </w:t>
      </w:r>
      <w:r w:rsidR="001074BD" w:rsidRPr="00EA50DF">
        <w:rPr>
          <w:sz w:val="20"/>
        </w:rPr>
        <w:t xml:space="preserve">The average size of the </w:t>
      </w:r>
      <w:r w:rsidR="00960A19" w:rsidRPr="00EA50DF">
        <w:rPr>
          <w:sz w:val="20"/>
        </w:rPr>
        <w:t>μ-spheres</w:t>
      </w:r>
      <w:r w:rsidR="001074BD" w:rsidRPr="00EA50DF">
        <w:rPr>
          <w:sz w:val="20"/>
        </w:rPr>
        <w:t xml:space="preserve"> was </w:t>
      </w:r>
      <w:r w:rsidR="00BF6440" w:rsidRPr="00EA50DF">
        <w:rPr>
          <w:sz w:val="20"/>
        </w:rPr>
        <w:t xml:space="preserve">5.14 </w:t>
      </w:r>
      <w:r w:rsidR="007E7F45" w:rsidRPr="00EA50DF">
        <w:rPr>
          <w:sz w:val="20"/>
        </w:rPr>
        <w:t>±</w:t>
      </w:r>
      <w:r w:rsidR="00BF6440" w:rsidRPr="00EA50DF">
        <w:rPr>
          <w:sz w:val="20"/>
        </w:rPr>
        <w:t xml:space="preserve"> 0.68 µm </w:t>
      </w:r>
      <w:r w:rsidR="00714A5B" w:rsidRPr="00EA50DF">
        <w:rPr>
          <w:sz w:val="20"/>
        </w:rPr>
        <w:t xml:space="preserve">for </w:t>
      </w:r>
      <w:r w:rsidR="008B58A0" w:rsidRPr="00EA50DF">
        <w:rPr>
          <w:sz w:val="20"/>
        </w:rPr>
        <w:t xml:space="preserve">centrifugation time of </w:t>
      </w:r>
      <w:r w:rsidR="001074BD" w:rsidRPr="00EA50DF">
        <w:rPr>
          <w:sz w:val="20"/>
        </w:rPr>
        <w:t xml:space="preserve">1 min. </w:t>
      </w:r>
      <w:r w:rsidR="008B58A0" w:rsidRPr="00EA50DF">
        <w:rPr>
          <w:sz w:val="20"/>
        </w:rPr>
        <w:t xml:space="preserve">Histogram in </w:t>
      </w:r>
      <w:r w:rsidR="008768F8" w:rsidRPr="00EA50DF">
        <w:rPr>
          <w:sz w:val="20"/>
        </w:rPr>
        <w:t xml:space="preserve">Figure </w:t>
      </w:r>
      <w:r w:rsidR="00E3628A" w:rsidRPr="00EA50DF">
        <w:rPr>
          <w:sz w:val="20"/>
        </w:rPr>
        <w:t>10</w:t>
      </w:r>
      <w:r w:rsidR="008768F8" w:rsidRPr="00EA50DF">
        <w:rPr>
          <w:sz w:val="20"/>
        </w:rPr>
        <w:t xml:space="preserve"> show</w:t>
      </w:r>
      <w:r w:rsidR="008B58A0" w:rsidRPr="00EA50DF">
        <w:rPr>
          <w:sz w:val="20"/>
        </w:rPr>
        <w:t>s a</w:t>
      </w:r>
      <w:r w:rsidR="008768F8" w:rsidRPr="00EA50DF">
        <w:rPr>
          <w:sz w:val="20"/>
        </w:rPr>
        <w:t xml:space="preserve"> narrow distribution of CaCO</w:t>
      </w:r>
      <w:r w:rsidR="008768F8" w:rsidRPr="00EA50DF">
        <w:rPr>
          <w:sz w:val="20"/>
          <w:vertAlign w:val="subscript"/>
        </w:rPr>
        <w:t>3</w:t>
      </w:r>
      <w:r w:rsidR="008768F8" w:rsidRPr="00EA50DF">
        <w:rPr>
          <w:sz w:val="20"/>
        </w:rPr>
        <w:t xml:space="preserve"> </w:t>
      </w:r>
      <w:r w:rsidR="00960A19" w:rsidRPr="00EA50DF">
        <w:rPr>
          <w:sz w:val="20"/>
        </w:rPr>
        <w:t>μ-spheres</w:t>
      </w:r>
      <w:r w:rsidR="008768F8" w:rsidRPr="00EA50DF">
        <w:rPr>
          <w:sz w:val="20"/>
        </w:rPr>
        <w:t xml:space="preserve"> obtained </w:t>
      </w:r>
      <w:r w:rsidR="008B58A0" w:rsidRPr="00EA50DF">
        <w:rPr>
          <w:sz w:val="20"/>
        </w:rPr>
        <w:t>for centrifugation time of 1 min</w:t>
      </w:r>
      <w:r w:rsidR="008768F8" w:rsidRPr="00EA50DF">
        <w:rPr>
          <w:sz w:val="20"/>
        </w:rPr>
        <w:t xml:space="preserve">. </w:t>
      </w:r>
      <w:r w:rsidR="0063160F" w:rsidRPr="00EA50DF">
        <w:rPr>
          <w:sz w:val="20"/>
        </w:rPr>
        <w:t>The r</w:t>
      </w:r>
      <w:r w:rsidR="00335006" w:rsidRPr="00EA50DF">
        <w:rPr>
          <w:sz w:val="20"/>
        </w:rPr>
        <w:t xml:space="preserve">esults indicate that </w:t>
      </w:r>
      <w:r w:rsidR="0063160F" w:rsidRPr="00EA50DF">
        <w:rPr>
          <w:sz w:val="20"/>
        </w:rPr>
        <w:t xml:space="preserve">a </w:t>
      </w:r>
      <w:r w:rsidR="00740581" w:rsidRPr="00EA50DF">
        <w:rPr>
          <w:sz w:val="20"/>
        </w:rPr>
        <w:t>short</w:t>
      </w:r>
      <w:r w:rsidR="0063160F" w:rsidRPr="00EA50DF">
        <w:rPr>
          <w:sz w:val="20"/>
        </w:rPr>
        <w:t>er</w:t>
      </w:r>
      <w:r w:rsidR="00740581" w:rsidRPr="00EA50DF">
        <w:rPr>
          <w:sz w:val="20"/>
        </w:rPr>
        <w:t xml:space="preserve"> </w:t>
      </w:r>
      <w:r w:rsidR="00AC78FD" w:rsidRPr="00EA50DF">
        <w:rPr>
          <w:sz w:val="20"/>
        </w:rPr>
        <w:t>centrifugation</w:t>
      </w:r>
      <w:r w:rsidR="00314BC3" w:rsidRPr="00EA50DF">
        <w:rPr>
          <w:sz w:val="20"/>
        </w:rPr>
        <w:t xml:space="preserve"> time</w:t>
      </w:r>
      <w:r w:rsidR="00740581" w:rsidRPr="00EA50DF">
        <w:rPr>
          <w:sz w:val="20"/>
        </w:rPr>
        <w:t xml:space="preserve"> result</w:t>
      </w:r>
      <w:r w:rsidR="00335006" w:rsidRPr="00EA50DF">
        <w:rPr>
          <w:sz w:val="20"/>
        </w:rPr>
        <w:t>s</w:t>
      </w:r>
      <w:r w:rsidR="00740581" w:rsidRPr="00EA50DF">
        <w:rPr>
          <w:sz w:val="20"/>
        </w:rPr>
        <w:t xml:space="preserve"> in spherical </w:t>
      </w:r>
      <w:r w:rsidR="00335006" w:rsidRPr="00EA50DF">
        <w:rPr>
          <w:sz w:val="20"/>
        </w:rPr>
        <w:t xml:space="preserve">shapes </w:t>
      </w:r>
      <w:r w:rsidR="0020246A" w:rsidRPr="00EA50DF">
        <w:rPr>
          <w:sz w:val="20"/>
        </w:rPr>
        <w:t xml:space="preserve">and </w:t>
      </w:r>
      <w:r w:rsidR="00FC2327" w:rsidRPr="00EA50DF">
        <w:rPr>
          <w:sz w:val="20"/>
        </w:rPr>
        <w:t xml:space="preserve">narrow size </w:t>
      </w:r>
      <w:r w:rsidR="0020246A" w:rsidRPr="00EA50DF">
        <w:rPr>
          <w:sz w:val="20"/>
        </w:rPr>
        <w:t>distribution of CaCO</w:t>
      </w:r>
      <w:r w:rsidR="0020246A" w:rsidRPr="00EA50DF">
        <w:rPr>
          <w:sz w:val="20"/>
          <w:vertAlign w:val="subscript"/>
        </w:rPr>
        <w:t>3</w:t>
      </w:r>
      <w:r w:rsidR="0020246A" w:rsidRPr="00EA50DF">
        <w:rPr>
          <w:sz w:val="20"/>
        </w:rPr>
        <w:t xml:space="preserve"> </w:t>
      </w:r>
      <w:r w:rsidR="00960A19" w:rsidRPr="00EA50DF">
        <w:rPr>
          <w:sz w:val="20"/>
        </w:rPr>
        <w:t>μ-spheres</w:t>
      </w:r>
      <w:r w:rsidR="0020246A" w:rsidRPr="00EA50DF">
        <w:rPr>
          <w:sz w:val="20"/>
        </w:rPr>
        <w:t>.</w:t>
      </w:r>
    </w:p>
    <w:p w:rsidR="0022293E" w:rsidRPr="00EA50DF" w:rsidRDefault="0022293E" w:rsidP="0022293E">
      <w:pPr>
        <w:spacing w:after="0"/>
        <w:rPr>
          <w:sz w:val="20"/>
        </w:rPr>
      </w:pPr>
    </w:p>
    <w:p w:rsidR="00BA1851" w:rsidRDefault="005427B6" w:rsidP="00BA1851">
      <w:pPr>
        <w:jc w:val="center"/>
        <w:rPr>
          <w:noProof/>
          <w:lang w:val="en-US"/>
        </w:rPr>
      </w:pPr>
      <w:r>
        <w:rPr>
          <w:noProof/>
          <w:lang w:val="en-US"/>
        </w:rPr>
        <mc:AlternateContent>
          <mc:Choice Requires="wpg">
            <w:drawing>
              <wp:inline distT="0" distB="0" distL="0" distR="0">
                <wp:extent cx="5593080" cy="1894205"/>
                <wp:effectExtent l="0" t="0" r="0" b="1270"/>
                <wp:docPr id="4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1894205"/>
                          <a:chOff x="0" y="0"/>
                          <a:chExt cx="55931" cy="18118"/>
                        </a:xfrm>
                      </wpg:grpSpPr>
                      <wpg:grpSp>
                        <wpg:cNvPr id="419" name="Group 2"/>
                        <wpg:cNvGrpSpPr>
                          <a:grpSpLocks/>
                        </wpg:cNvGrpSpPr>
                        <wpg:grpSpPr bwMode="auto">
                          <a:xfrm>
                            <a:off x="0" y="0"/>
                            <a:ext cx="26479" cy="18118"/>
                            <a:chOff x="0" y="0"/>
                            <a:chExt cx="26479" cy="27247"/>
                          </a:xfrm>
                        </wpg:grpSpPr>
                        <pic:pic xmlns:pic="http://schemas.openxmlformats.org/drawingml/2006/picture">
                          <pic:nvPicPr>
                            <pic:cNvPr id="42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79" cy="27247"/>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347"/>
                          <wps:cNvSpPr txBox="1">
                            <a:spLocks noChangeArrowheads="1"/>
                          </wps:cNvSpPr>
                          <wps:spPr bwMode="auto">
                            <a:xfrm>
                              <a:off x="0" y="19"/>
                              <a:ext cx="3371" cy="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DD2AF8">
                                <w:pPr>
                                  <w:pStyle w:val="NormalWeb"/>
                                  <w:spacing w:before="0" w:beforeAutospacing="0" w:after="0" w:afterAutospacing="0"/>
                                  <w:jc w:val="center"/>
                                  <w:textAlignment w:val="baseline"/>
                                </w:pPr>
                                <w:proofErr w:type="gramStart"/>
                                <w:r w:rsidRPr="00DD2AF8">
                                  <w:rPr>
                                    <w:b/>
                                    <w:bCs/>
                                    <w:color w:val="FFFFFF"/>
                                    <w:kern w:val="24"/>
                                    <w:sz w:val="28"/>
                                    <w:szCs w:val="28"/>
                                  </w:rPr>
                                  <w:t>a</w:t>
                                </w:r>
                                <w:proofErr w:type="gramEnd"/>
                              </w:p>
                            </w:txbxContent>
                          </wps:txbx>
                          <wps:bodyPr rot="0" vert="horz" wrap="square" lIns="91440" tIns="45720" rIns="91440" bIns="45720" anchor="t" anchorCtr="0" upright="1">
                            <a:noAutofit/>
                          </wps:bodyPr>
                        </wps:wsp>
                      </wpg:grpSp>
                      <pic:pic xmlns:pic="http://schemas.openxmlformats.org/drawingml/2006/picture">
                        <pic:nvPicPr>
                          <pic:cNvPr id="423"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493" y="0"/>
                            <a:ext cx="26438" cy="18118"/>
                          </a:xfrm>
                          <a:prstGeom prst="rect">
                            <a:avLst/>
                          </a:prstGeom>
                          <a:noFill/>
                          <a:extLst>
                            <a:ext uri="{909E8E84-426E-40DD-AFC4-6F175D3DCCD1}">
                              <a14:hiddenFill xmlns:a14="http://schemas.microsoft.com/office/drawing/2010/main">
                                <a:solidFill>
                                  <a:srgbClr val="FFFFFF"/>
                                </a:solidFill>
                              </a14:hiddenFill>
                            </a:ext>
                          </a:extLst>
                        </pic:spPr>
                      </pic:pic>
                      <wps:wsp>
                        <wps:cNvPr id="424" name="Text Box 349"/>
                        <wps:cNvSpPr txBox="1">
                          <a:spLocks noChangeArrowheads="1"/>
                        </wps:cNvSpPr>
                        <wps:spPr bwMode="auto">
                          <a:xfrm>
                            <a:off x="30219" y="101"/>
                            <a:ext cx="336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DD2AF8">
                              <w:pPr>
                                <w:pStyle w:val="NormalWeb"/>
                                <w:spacing w:before="0" w:beforeAutospacing="0" w:after="0" w:afterAutospacing="0"/>
                                <w:jc w:val="center"/>
                                <w:textAlignment w:val="baseline"/>
                              </w:pPr>
                              <w:proofErr w:type="gramStart"/>
                              <w:r w:rsidRPr="00DD2AF8">
                                <w:rPr>
                                  <w:b/>
                                  <w:bCs/>
                                  <w:color w:val="FFFFFF"/>
                                  <w:kern w:val="24"/>
                                  <w:sz w:val="28"/>
                                  <w:szCs w:val="28"/>
                                </w:rPr>
                                <w:t>b</w:t>
                              </w:r>
                              <w:proofErr w:type="gramEnd"/>
                            </w:p>
                          </w:txbxContent>
                        </wps:txbx>
                        <wps:bodyPr rot="0" vert="horz" wrap="square" lIns="91440" tIns="45720" rIns="91440" bIns="45720" anchor="t" anchorCtr="0" upright="1">
                          <a:noAutofit/>
                        </wps:bodyPr>
                      </wps:wsp>
                    </wpg:wgp>
                  </a:graphicData>
                </a:graphic>
              </wp:inline>
            </w:drawing>
          </mc:Choice>
          <mc:Fallback>
            <w:pict>
              <v:group id="Group 39" o:spid="_x0000_s1080" style="width:440.4pt;height:149.15pt;mso-position-horizontal-relative:char;mso-position-vertical-relative:line" coordsize="55931,18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">
                <v:group id="Group 2" o:spid="_x0000_s1081" style="position:absolute;width:26479;height:18118" coordsize="26479,2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Picture 5" o:spid="_x0000_s1082" type="#_x0000_t75" style="position:absolute;width:26479;height:2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Bf7EAAAA3AAAAA8AAABkcnMvZG93bnJldi54bWxET89PwjAUvpv4PzTPhJt0LGpwUogZQhYP&#10;BNB4fq6PdXF9HWvZpn+9PZh4/PL9XqxG24ieOl87VjCbJiCIS6drrhS8v21u5yB8QNbYOCYF3+Rh&#10;tby+WmCm3cAH6o+hEjGEfYYKTAhtJqUvDVn0U9cSR+7kOoshwq6SusMhhttGpknyIC3WHBsMtpQb&#10;Kr+OF6vg1bhdn1fy5b4dfvaP+Xp7Lj4/lJrcjM9PIAKN4V/85y60grs0zo9n4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Bf7EAAAA3AAAAA8AAAAAAAAAAAAAAAAA&#10;nwIAAGRycy9kb3ducmV2LnhtbFBLBQYAAAAABAAEAPcAAACQAwAAAAA=&#10;">
                    <v:imagedata r:id="rId58" o:title=""/>
                  </v:shape>
                  <v:shape id="Text Box 347" o:spid="_x0000_s1083" type="#_x0000_t202" style="position:absolute;top:19;width:3371;height: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Ge8UA&#10;AADcAAAADwAAAGRycy9kb3ducmV2LnhtbESPy2rDMBBF94X8g5hCd7VcU0zjRAmhJVDIqnYW8W6w&#10;xg9ijRxLid18fVUodHm5j8Ndb2fTixuNrrOs4CWKQRBXVnfcKDgW++c3EM4ja+wtk4JvcrDdLB7W&#10;mGk78Rfdct+IMMIuQwWt90MmpataMugiOxAHr7ajQR/k2Eg94hTGTS+TOE6lwY4DocWB3luqzvnV&#10;BO6HL/fD8tpd5qo+nPqpSIvyrtTT47xbgfA0+//wX/tTK3hNEv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wZ7xQAAANwAAAAPAAAAAAAAAAAAAAAAAJgCAABkcnMv&#10;ZG93bnJldi54bWxQSwUGAAAAAAQABAD1AAAAigMAAAAA&#10;" filled="f" stroked="f" strokeweight=".25pt">
                    <v:textbox>
                      <w:txbxContent>
                        <w:p w:rsidR="009A593E" w:rsidRDefault="009A593E" w:rsidP="00DD2AF8">
                          <w:pPr>
                            <w:pStyle w:val="NormalWeb"/>
                            <w:spacing w:before="0" w:beforeAutospacing="0" w:after="0" w:afterAutospacing="0"/>
                            <w:jc w:val="center"/>
                            <w:textAlignment w:val="baseline"/>
                          </w:pPr>
                          <w:proofErr w:type="gramStart"/>
                          <w:r w:rsidRPr="00DD2AF8">
                            <w:rPr>
                              <w:b/>
                              <w:bCs/>
                              <w:color w:val="FFFFFF"/>
                              <w:kern w:val="24"/>
                              <w:sz w:val="28"/>
                              <w:szCs w:val="28"/>
                            </w:rPr>
                            <w:t>a</w:t>
                          </w:r>
                          <w:proofErr w:type="gramEnd"/>
                        </w:p>
                      </w:txbxContent>
                    </v:textbox>
                  </v:shape>
                </v:group>
                <v:shape id="Picture 3" o:spid="_x0000_s1084" type="#_x0000_t75" style="position:absolute;left:29493;width:26438;height:18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8ybEAAAA3AAAAA8AAABkcnMvZG93bnJldi54bWxEj0FrwkAUhO8F/8PyBC+lbkxUJLqKCGJ7&#10;bCwt3h7ZZzaYfRuyq8Z/3y0UPA4z8w2z2vS2ETfqfO1YwWScgCAuna65UvB13L8tQPiArLFxTAoe&#10;5GGzHrysMNfuzp90K0IlIoR9jgpMCG0upS8NWfRj1xJH7+w6iyHKrpK6w3uE20amSTKXFmuOCwZb&#10;2hkqL8XVKkjnBR5M9tCH6el1lv180OX8fVVqNOy3SxCB+vAM/7fftYJpmsH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x8ybEAAAA3AAAAA8AAAAAAAAAAAAAAAAA&#10;nwIAAGRycy9kb3ducmV2LnhtbFBLBQYAAAAABAAEAPcAAACQAwAAAAA=&#10;">
                  <v:imagedata r:id="rId59" o:title=""/>
                </v:shape>
                <v:shape id="Text Box 349" o:spid="_x0000_s1085" type="#_x0000_t202" style="position:absolute;left:30219;top:101;width:336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7lMUA&#10;AADcAAAADwAAAGRycy9kb3ducmV2LnhtbESPzWrCQBSF94LvMFyhO51UQqipo5RKQOhK40J3l8w1&#10;Cc3cSTNjkvbpHUHo8nB+Ps56O5pG9NS52rKC10UEgriwuuZSwSnP5m8gnEfW2FgmBb/kYLuZTtaY&#10;ajvwgfqjL0UYYZeigsr7NpXSFRUZdAvbEgfvajuDPsiulLrDIYybRi6jKJEGaw6EClv6rKj4Pt5M&#10;4O78JWtXt/pnLK5f52bIk/zyp9TLbPx4B+Fp9P/hZ3uvFcTLGB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juUxQAAANwAAAAPAAAAAAAAAAAAAAAAAJgCAABkcnMv&#10;ZG93bnJldi54bWxQSwUGAAAAAAQABAD1AAAAigMAAAAA&#10;" filled="f" stroked="f" strokeweight=".25pt">
                  <v:textbox>
                    <w:txbxContent>
                      <w:p w:rsidR="009A593E" w:rsidRDefault="009A593E" w:rsidP="00DD2AF8">
                        <w:pPr>
                          <w:pStyle w:val="NormalWeb"/>
                          <w:spacing w:before="0" w:beforeAutospacing="0" w:after="0" w:afterAutospacing="0"/>
                          <w:jc w:val="center"/>
                          <w:textAlignment w:val="baseline"/>
                        </w:pPr>
                        <w:proofErr w:type="gramStart"/>
                        <w:r w:rsidRPr="00DD2AF8">
                          <w:rPr>
                            <w:b/>
                            <w:bCs/>
                            <w:color w:val="FFFFFF"/>
                            <w:kern w:val="24"/>
                            <w:sz w:val="28"/>
                            <w:szCs w:val="28"/>
                          </w:rPr>
                          <w:t>b</w:t>
                        </w:r>
                        <w:proofErr w:type="gramEnd"/>
                      </w:p>
                    </w:txbxContent>
                  </v:textbox>
                </v:shape>
                <w10:anchorlock/>
              </v:group>
            </w:pict>
          </mc:Fallback>
        </mc:AlternateContent>
      </w:r>
    </w:p>
    <w:p w:rsidR="00095812" w:rsidRDefault="00FC2327" w:rsidP="008275ED">
      <w:pPr>
        <w:spacing w:after="0"/>
        <w:ind w:left="810" w:hanging="810"/>
        <w:rPr>
          <w:sz w:val="20"/>
        </w:rPr>
      </w:pPr>
      <w:proofErr w:type="gramStart"/>
      <w:r w:rsidRPr="009C191C">
        <w:rPr>
          <w:sz w:val="20"/>
        </w:rPr>
        <w:t xml:space="preserve">Figure </w:t>
      </w:r>
      <w:r w:rsidR="008D79AE" w:rsidRPr="009C191C">
        <w:rPr>
          <w:sz w:val="20"/>
        </w:rPr>
        <w:t>9</w:t>
      </w:r>
      <w:r w:rsidR="009C191C">
        <w:rPr>
          <w:sz w:val="20"/>
        </w:rPr>
        <w:t>.</w:t>
      </w:r>
      <w:proofErr w:type="gramEnd"/>
      <w:r w:rsidR="009C191C">
        <w:rPr>
          <w:sz w:val="20"/>
        </w:rPr>
        <w:t xml:space="preserve"> </w:t>
      </w:r>
      <w:r w:rsidR="004A4D84" w:rsidRPr="00EA50DF">
        <w:rPr>
          <w:sz w:val="20"/>
        </w:rPr>
        <w:t>Microscope images of CaCO</w:t>
      </w:r>
      <w:r w:rsidR="004A4D84" w:rsidRPr="00EA50DF">
        <w:rPr>
          <w:sz w:val="20"/>
          <w:vertAlign w:val="subscript"/>
        </w:rPr>
        <w:t>3</w:t>
      </w:r>
      <w:r w:rsidR="004A4D84" w:rsidRPr="00EA50DF">
        <w:rPr>
          <w:sz w:val="20"/>
        </w:rPr>
        <w:t xml:space="preserve"> μ-spheres fabricated using different </w:t>
      </w:r>
      <w:r w:rsidR="00314BC3" w:rsidRPr="00EA50DF">
        <w:rPr>
          <w:sz w:val="20"/>
        </w:rPr>
        <w:t>time</w:t>
      </w:r>
      <w:r w:rsidR="004A4D84" w:rsidRPr="00EA50DF">
        <w:rPr>
          <w:sz w:val="20"/>
        </w:rPr>
        <w:t>s</w:t>
      </w:r>
      <w:r w:rsidR="0052031B" w:rsidRPr="00EA50DF">
        <w:rPr>
          <w:sz w:val="20"/>
        </w:rPr>
        <w:t xml:space="preserve"> </w:t>
      </w:r>
      <w:r w:rsidRPr="00EA50DF">
        <w:rPr>
          <w:sz w:val="20"/>
        </w:rPr>
        <w:t>(a)</w:t>
      </w:r>
      <w:r w:rsidR="00FA0850" w:rsidRPr="00EA50DF">
        <w:rPr>
          <w:sz w:val="20"/>
        </w:rPr>
        <w:t xml:space="preserve"> </w:t>
      </w:r>
      <w:r w:rsidRPr="00EA50DF">
        <w:rPr>
          <w:sz w:val="20"/>
        </w:rPr>
        <w:t>1 min, (b</w:t>
      </w:r>
      <w:r w:rsidR="004A69AA" w:rsidRPr="00EA50DF">
        <w:rPr>
          <w:sz w:val="20"/>
        </w:rPr>
        <w:t>) 5 min</w:t>
      </w:r>
      <w:r w:rsidR="008275ED">
        <w:rPr>
          <w:sz w:val="20"/>
        </w:rPr>
        <w:t xml:space="preserve"> </w:t>
      </w:r>
      <w:r w:rsidR="008275ED" w:rsidRPr="00EA50DF">
        <w:rPr>
          <w:sz w:val="20"/>
        </w:rPr>
        <w:t xml:space="preserve">centrifugation </w:t>
      </w:r>
      <w:r w:rsidR="008275ED">
        <w:rPr>
          <w:sz w:val="20"/>
        </w:rPr>
        <w:t>at 1000 rpm</w:t>
      </w:r>
      <w:r w:rsidR="004A69AA" w:rsidRPr="00EA50DF">
        <w:rPr>
          <w:sz w:val="20"/>
        </w:rPr>
        <w:t xml:space="preserve"> (100x magnification</w:t>
      </w:r>
      <w:r w:rsidR="007B3DD2">
        <w:rPr>
          <w:sz w:val="20"/>
        </w:rPr>
        <w:t xml:space="preserve">, </w:t>
      </w:r>
      <w:r w:rsidR="008275ED">
        <w:rPr>
          <w:sz w:val="20"/>
        </w:rPr>
        <w:t>s</w:t>
      </w:r>
      <w:r w:rsidR="007B3DD2">
        <w:rPr>
          <w:sz w:val="20"/>
        </w:rPr>
        <w:t xml:space="preserve">cale bars indicate 5 </w:t>
      </w:r>
      <w:proofErr w:type="spellStart"/>
      <w:r w:rsidR="007B3DD2">
        <w:rPr>
          <w:sz w:val="20"/>
        </w:rPr>
        <w:t>μm</w:t>
      </w:r>
      <w:proofErr w:type="spellEnd"/>
      <w:r w:rsidR="004A69AA" w:rsidRPr="00EA50DF">
        <w:rPr>
          <w:sz w:val="20"/>
        </w:rPr>
        <w:t>)</w:t>
      </w:r>
    </w:p>
    <w:p w:rsidR="00FF4D35" w:rsidRPr="00BA1851" w:rsidRDefault="00FF4D35" w:rsidP="00FF4D35">
      <w:pPr>
        <w:spacing w:after="0"/>
        <w:jc w:val="center"/>
        <w:rPr>
          <w:noProof/>
          <w:lang w:val="en-US"/>
        </w:rPr>
      </w:pPr>
    </w:p>
    <w:p w:rsidR="00BA1851" w:rsidRDefault="00B03954" w:rsidP="00DD3ABD">
      <w:pPr>
        <w:tabs>
          <w:tab w:val="left" w:pos="180"/>
        </w:tabs>
        <w:spacing w:after="0"/>
        <w:jc w:val="center"/>
        <w:rPr>
          <w:sz w:val="20"/>
        </w:rPr>
      </w:pPr>
      <w:r>
        <w:rPr>
          <w:noProof/>
          <w:sz w:val="20"/>
          <w:lang w:val="en-US"/>
        </w:rPr>
        <w:drawing>
          <wp:inline distT="0" distB="0" distL="0" distR="0">
            <wp:extent cx="2894965" cy="2311400"/>
            <wp:effectExtent l="19050" t="0" r="63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t="10049" r="22556"/>
                    <a:stretch>
                      <a:fillRect/>
                    </a:stretch>
                  </pic:blipFill>
                  <pic:spPr bwMode="auto">
                    <a:xfrm>
                      <a:off x="0" y="0"/>
                      <a:ext cx="2894965" cy="2311400"/>
                    </a:xfrm>
                    <a:prstGeom prst="rect">
                      <a:avLst/>
                    </a:prstGeom>
                    <a:noFill/>
                    <a:ln w="9525">
                      <a:noFill/>
                      <a:miter lim="800000"/>
                      <a:headEnd/>
                      <a:tailEnd/>
                    </a:ln>
                  </pic:spPr>
                </pic:pic>
              </a:graphicData>
            </a:graphic>
          </wp:inline>
        </w:drawing>
      </w:r>
    </w:p>
    <w:p w:rsidR="00B205F6" w:rsidRDefault="00B205F6" w:rsidP="00BA1851">
      <w:pPr>
        <w:spacing w:after="0"/>
        <w:jc w:val="center"/>
        <w:rPr>
          <w:sz w:val="20"/>
          <w:lang w:val="en-US"/>
        </w:rPr>
      </w:pPr>
    </w:p>
    <w:p w:rsidR="00042ECD" w:rsidRDefault="00744CD1" w:rsidP="008275ED">
      <w:pPr>
        <w:spacing w:after="0"/>
        <w:ind w:left="810" w:hanging="810"/>
        <w:rPr>
          <w:sz w:val="20"/>
        </w:rPr>
      </w:pPr>
      <w:proofErr w:type="gramStart"/>
      <w:r w:rsidRPr="009C191C">
        <w:rPr>
          <w:sz w:val="20"/>
          <w:lang w:val="en-US"/>
        </w:rPr>
        <w:t xml:space="preserve">Figure </w:t>
      </w:r>
      <w:r w:rsidR="008D79AE" w:rsidRPr="009C191C">
        <w:rPr>
          <w:sz w:val="20"/>
          <w:lang w:val="en-US"/>
        </w:rPr>
        <w:t>10</w:t>
      </w:r>
      <w:r w:rsidR="009C191C">
        <w:rPr>
          <w:sz w:val="20"/>
          <w:lang w:val="en-US"/>
        </w:rPr>
        <w:t>.</w:t>
      </w:r>
      <w:proofErr w:type="gramEnd"/>
      <w:r w:rsidR="009C191C">
        <w:rPr>
          <w:sz w:val="20"/>
          <w:lang w:val="en-US"/>
        </w:rPr>
        <w:t xml:space="preserve"> </w:t>
      </w:r>
      <w:r w:rsidR="009E22A3" w:rsidRPr="00EA50DF">
        <w:rPr>
          <w:sz w:val="20"/>
          <w:lang w:val="en-US"/>
        </w:rPr>
        <w:t xml:space="preserve">Histogram showing size distribution for </w:t>
      </w:r>
      <w:r w:rsidR="009E22A3" w:rsidRPr="00EA50DF">
        <w:rPr>
          <w:sz w:val="20"/>
        </w:rPr>
        <w:t>CaCO</w:t>
      </w:r>
      <w:r w:rsidR="009E22A3" w:rsidRPr="00EA50DF">
        <w:rPr>
          <w:sz w:val="20"/>
          <w:vertAlign w:val="subscript"/>
        </w:rPr>
        <w:t>3</w:t>
      </w:r>
      <w:r w:rsidR="009E22A3" w:rsidRPr="00EA50DF">
        <w:rPr>
          <w:sz w:val="20"/>
        </w:rPr>
        <w:t xml:space="preserve"> μ-spheres</w:t>
      </w:r>
      <w:r w:rsidR="009E22A3" w:rsidRPr="00EA50DF">
        <w:rPr>
          <w:sz w:val="20"/>
          <w:lang w:val="en-US"/>
        </w:rPr>
        <w:t xml:space="preserve"> </w:t>
      </w:r>
      <w:r w:rsidR="009E22A3" w:rsidRPr="00EA50DF">
        <w:rPr>
          <w:sz w:val="20"/>
        </w:rPr>
        <w:t xml:space="preserve">fabricated </w:t>
      </w:r>
      <w:r w:rsidR="00DC7C32" w:rsidRPr="00EA50DF">
        <w:rPr>
          <w:sz w:val="20"/>
        </w:rPr>
        <w:t>by centrifugation at</w:t>
      </w:r>
      <w:r w:rsidR="009E22A3" w:rsidRPr="00EA50DF">
        <w:rPr>
          <w:sz w:val="20"/>
        </w:rPr>
        <w:t xml:space="preserve"> 1000 rpm for</w:t>
      </w:r>
      <w:r w:rsidRPr="00EA50DF">
        <w:rPr>
          <w:sz w:val="20"/>
          <w:lang w:val="en-US"/>
        </w:rPr>
        <w:t xml:space="preserve"> 1 min</w:t>
      </w:r>
    </w:p>
    <w:p w:rsidR="00BA1851" w:rsidRPr="00BA1851" w:rsidRDefault="00BA1851" w:rsidP="00BA1851">
      <w:pPr>
        <w:spacing w:after="0"/>
        <w:jc w:val="center"/>
        <w:rPr>
          <w:sz w:val="20"/>
        </w:rPr>
      </w:pPr>
    </w:p>
    <w:p w:rsidR="001C4BDE" w:rsidRPr="00EA50DF" w:rsidRDefault="004213E2" w:rsidP="006275F7">
      <w:pPr>
        <w:spacing w:after="0"/>
        <w:rPr>
          <w:b/>
          <w:sz w:val="20"/>
        </w:rPr>
      </w:pPr>
      <w:r w:rsidRPr="00EA50DF">
        <w:rPr>
          <w:b/>
          <w:sz w:val="20"/>
        </w:rPr>
        <w:t xml:space="preserve">Effect of </w:t>
      </w:r>
      <w:r w:rsidR="00FA212A">
        <w:rPr>
          <w:b/>
          <w:sz w:val="20"/>
        </w:rPr>
        <w:t xml:space="preserve">quantity </w:t>
      </w:r>
      <w:r w:rsidR="00F94ED8" w:rsidRPr="00EA50DF">
        <w:rPr>
          <w:b/>
          <w:sz w:val="20"/>
        </w:rPr>
        <w:t>of washing agents</w:t>
      </w:r>
    </w:p>
    <w:p w:rsidR="006275F7" w:rsidRDefault="005750B2" w:rsidP="006275F7">
      <w:pPr>
        <w:spacing w:after="0"/>
        <w:rPr>
          <w:sz w:val="20"/>
        </w:rPr>
      </w:pPr>
      <w:r w:rsidRPr="00EA50DF">
        <w:rPr>
          <w:sz w:val="20"/>
        </w:rPr>
        <w:t>Before drying, t</w:t>
      </w:r>
      <w:r w:rsidR="00126A90" w:rsidRPr="00EA50DF">
        <w:rPr>
          <w:sz w:val="20"/>
        </w:rPr>
        <w:t xml:space="preserve">he </w:t>
      </w:r>
      <w:r w:rsidR="00960A19" w:rsidRPr="00EA50DF">
        <w:rPr>
          <w:sz w:val="20"/>
        </w:rPr>
        <w:t>μ-spheres</w:t>
      </w:r>
      <w:r w:rsidR="00FF32F3" w:rsidRPr="00EA50DF">
        <w:rPr>
          <w:sz w:val="20"/>
        </w:rPr>
        <w:t xml:space="preserve"> </w:t>
      </w:r>
      <w:r w:rsidR="00F64D50">
        <w:rPr>
          <w:sz w:val="20"/>
        </w:rPr>
        <w:t>we</w:t>
      </w:r>
      <w:r w:rsidR="00F64D50" w:rsidRPr="00EA50DF">
        <w:rPr>
          <w:sz w:val="20"/>
        </w:rPr>
        <w:t xml:space="preserve">re </w:t>
      </w:r>
      <w:r w:rsidRPr="00EA50DF">
        <w:rPr>
          <w:sz w:val="20"/>
        </w:rPr>
        <w:t xml:space="preserve">washed </w:t>
      </w:r>
      <w:r w:rsidR="00FF32F3" w:rsidRPr="00EA50DF">
        <w:rPr>
          <w:sz w:val="20"/>
        </w:rPr>
        <w:t>with distilled water and acetone for several times</w:t>
      </w:r>
      <w:r w:rsidRPr="00EA50DF">
        <w:rPr>
          <w:sz w:val="20"/>
        </w:rPr>
        <w:t xml:space="preserve"> </w:t>
      </w:r>
      <w:r w:rsidR="00FF32F3" w:rsidRPr="00EA50DF">
        <w:rPr>
          <w:sz w:val="20"/>
        </w:rPr>
        <w:t xml:space="preserve">in order to eliminate the unreacted species. </w:t>
      </w:r>
      <w:r w:rsidR="00FC2327" w:rsidRPr="00EA50DF">
        <w:rPr>
          <w:sz w:val="20"/>
        </w:rPr>
        <w:t xml:space="preserve">Figure </w:t>
      </w:r>
      <w:r w:rsidR="00E3628A" w:rsidRPr="00EA50DF">
        <w:rPr>
          <w:sz w:val="20"/>
        </w:rPr>
        <w:t>11</w:t>
      </w:r>
      <w:r w:rsidR="00FC2327" w:rsidRPr="00EA50DF">
        <w:rPr>
          <w:sz w:val="20"/>
        </w:rPr>
        <w:t>a</w:t>
      </w:r>
      <w:r w:rsidR="00A90F31" w:rsidRPr="00EA50DF">
        <w:rPr>
          <w:sz w:val="20"/>
        </w:rPr>
        <w:t xml:space="preserve"> show</w:t>
      </w:r>
      <w:r w:rsidRPr="00EA50DF">
        <w:rPr>
          <w:sz w:val="20"/>
        </w:rPr>
        <w:t>s that</w:t>
      </w:r>
      <w:r w:rsidR="00A90F31" w:rsidRPr="00EA50DF">
        <w:rPr>
          <w:sz w:val="20"/>
        </w:rPr>
        <w:t xml:space="preserve"> </w:t>
      </w:r>
      <w:r w:rsidR="00FC2327" w:rsidRPr="00EA50DF">
        <w:rPr>
          <w:sz w:val="20"/>
        </w:rPr>
        <w:t>spherical</w:t>
      </w:r>
      <w:r w:rsidR="00A90F31" w:rsidRPr="00EA50DF">
        <w:rPr>
          <w:sz w:val="20"/>
        </w:rPr>
        <w:t xml:space="preserve"> </w:t>
      </w:r>
      <w:r w:rsidR="00960A19" w:rsidRPr="00EA50DF">
        <w:rPr>
          <w:sz w:val="20"/>
        </w:rPr>
        <w:t>μ-spheres</w:t>
      </w:r>
      <w:r w:rsidR="00A90F31" w:rsidRPr="00EA50DF">
        <w:rPr>
          <w:sz w:val="20"/>
        </w:rPr>
        <w:t xml:space="preserve"> with average </w:t>
      </w:r>
      <w:r w:rsidR="002A15E5" w:rsidRPr="00EA50DF">
        <w:rPr>
          <w:sz w:val="20"/>
        </w:rPr>
        <w:t>diameter</w:t>
      </w:r>
      <w:r w:rsidR="00A90F31" w:rsidRPr="00EA50DF">
        <w:rPr>
          <w:sz w:val="20"/>
        </w:rPr>
        <w:t xml:space="preserve"> </w:t>
      </w:r>
      <w:r w:rsidRPr="00EA50DF">
        <w:rPr>
          <w:sz w:val="20"/>
        </w:rPr>
        <w:t xml:space="preserve">of </w:t>
      </w:r>
      <w:r w:rsidR="00BF6440" w:rsidRPr="00EA50DF">
        <w:rPr>
          <w:sz w:val="20"/>
        </w:rPr>
        <w:t xml:space="preserve">4 </w:t>
      </w:r>
      <w:r w:rsidR="007E7F45" w:rsidRPr="00EA50DF">
        <w:rPr>
          <w:sz w:val="20"/>
        </w:rPr>
        <w:t>±</w:t>
      </w:r>
      <w:r w:rsidR="00BF6440" w:rsidRPr="00EA50DF">
        <w:rPr>
          <w:sz w:val="20"/>
        </w:rPr>
        <w:t xml:space="preserve"> 0.52 µm</w:t>
      </w:r>
      <w:r w:rsidRPr="00EA50DF">
        <w:rPr>
          <w:sz w:val="20"/>
        </w:rPr>
        <w:t xml:space="preserve"> were obtained by using 25 mL </w:t>
      </w:r>
      <w:r w:rsidR="00EC461A" w:rsidRPr="00EA50DF">
        <w:rPr>
          <w:sz w:val="20"/>
        </w:rPr>
        <w:t xml:space="preserve">of </w:t>
      </w:r>
      <w:r w:rsidRPr="00EA50DF">
        <w:rPr>
          <w:sz w:val="20"/>
        </w:rPr>
        <w:t>washing agents</w:t>
      </w:r>
      <w:r w:rsidR="00A90F31" w:rsidRPr="00EA50DF">
        <w:rPr>
          <w:sz w:val="20"/>
        </w:rPr>
        <w:t xml:space="preserve">. </w:t>
      </w:r>
      <w:r w:rsidR="002A15E5" w:rsidRPr="00EA50DF">
        <w:rPr>
          <w:sz w:val="20"/>
        </w:rPr>
        <w:t xml:space="preserve">Figure </w:t>
      </w:r>
      <w:r w:rsidR="00E3628A" w:rsidRPr="00EA50DF">
        <w:rPr>
          <w:sz w:val="20"/>
        </w:rPr>
        <w:t>11</w:t>
      </w:r>
      <w:r w:rsidR="00FC2327" w:rsidRPr="00EA50DF">
        <w:rPr>
          <w:sz w:val="20"/>
        </w:rPr>
        <w:t>b</w:t>
      </w:r>
      <w:r w:rsidR="002A15E5" w:rsidRPr="00EA50DF">
        <w:rPr>
          <w:sz w:val="20"/>
        </w:rPr>
        <w:t xml:space="preserve"> shows that </w:t>
      </w:r>
      <w:r w:rsidR="00163509" w:rsidRPr="00EA50DF">
        <w:rPr>
          <w:sz w:val="20"/>
        </w:rPr>
        <w:t xml:space="preserve">cauliflower-shaped </w:t>
      </w:r>
      <w:r w:rsidR="002A15E5" w:rsidRPr="00EA50DF">
        <w:rPr>
          <w:sz w:val="20"/>
        </w:rPr>
        <w:t>CaCO</w:t>
      </w:r>
      <w:r w:rsidR="002A15E5" w:rsidRPr="00EA50DF">
        <w:rPr>
          <w:sz w:val="20"/>
          <w:vertAlign w:val="subscript"/>
        </w:rPr>
        <w:t>3</w:t>
      </w:r>
      <w:r w:rsidR="002A15E5" w:rsidRPr="00EA50DF">
        <w:rPr>
          <w:sz w:val="20"/>
        </w:rPr>
        <w:t xml:space="preserve"> </w:t>
      </w:r>
      <w:r w:rsidR="00960A19" w:rsidRPr="00EA50DF">
        <w:rPr>
          <w:sz w:val="20"/>
        </w:rPr>
        <w:t>μ-spheres</w:t>
      </w:r>
      <w:r w:rsidR="00FC2327" w:rsidRPr="00EA50DF">
        <w:rPr>
          <w:sz w:val="20"/>
        </w:rPr>
        <w:t xml:space="preserve"> </w:t>
      </w:r>
      <w:r w:rsidR="00201A1F">
        <w:rPr>
          <w:sz w:val="20"/>
        </w:rPr>
        <w:fldChar w:fldCharType="begin"/>
      </w:r>
      <w:r w:rsidR="00197D26">
        <w:rPr>
          <w:sz w:val="20"/>
        </w:rPr>
        <w:instrText xml:space="preserve"> ADDIN ZOTERO_ITEM CSL_CITATION {"citationID":"2gbjo3kon4","properties":{"formattedCitation":"[19]","plainCitation":"[19]"},"citationItems":[{"id":122,"uris":["http://zotero.org/users/local/DF3NUDBF/items/3WXM6MDN"],"uri":["http://zotero.org/users/local/DF3NUDBF/items/3WXM6MDN"],"itemData":{"id":122,"type":"article-journal","title":"Synthesis of calcium carbonate polymorphs in the presence of polyacrylic acid","container-title":"Journal of Crystal Growth","page":"2832-2841","volume":"310","issue":"11","ISSN":"0022-0248","journalAbbreviation":"Journal of Crystal Growth","author":[{"family":"Ouhenia","given":"S"},{"family":"Chateigner","given":"D"},{"family":"Belkhir","given":"MA"},{"family":"Guilmeau","given":"E"},{"family":"Krauss","given":"C"}],"issued":{"date-parts":[["2008"]]}}}],"schema":"https://github.com/citation-style-language/schema/raw/master/csl-citation.json"} </w:instrText>
      </w:r>
      <w:r w:rsidR="00201A1F">
        <w:rPr>
          <w:sz w:val="20"/>
        </w:rPr>
        <w:fldChar w:fldCharType="separate"/>
      </w:r>
      <w:r w:rsidR="00197D26" w:rsidRPr="00197D26">
        <w:rPr>
          <w:sz w:val="20"/>
        </w:rPr>
        <w:t>[19]</w:t>
      </w:r>
      <w:r w:rsidR="00201A1F">
        <w:rPr>
          <w:sz w:val="20"/>
        </w:rPr>
        <w:fldChar w:fldCharType="end"/>
      </w:r>
      <w:r w:rsidR="00DB7BF2">
        <w:rPr>
          <w:sz w:val="20"/>
        </w:rPr>
        <w:t xml:space="preserve"> </w:t>
      </w:r>
      <w:r w:rsidR="00FC2327" w:rsidRPr="00EA50DF">
        <w:rPr>
          <w:sz w:val="20"/>
        </w:rPr>
        <w:t>w</w:t>
      </w:r>
      <w:r w:rsidR="00163509" w:rsidRPr="00EA50DF">
        <w:rPr>
          <w:sz w:val="20"/>
        </w:rPr>
        <w:t>ere</w:t>
      </w:r>
      <w:r w:rsidR="00FC2327" w:rsidRPr="00EA50DF">
        <w:rPr>
          <w:sz w:val="20"/>
        </w:rPr>
        <w:t xml:space="preserve"> </w:t>
      </w:r>
      <w:r w:rsidR="002A15E5" w:rsidRPr="00EA50DF">
        <w:rPr>
          <w:sz w:val="20"/>
        </w:rPr>
        <w:t xml:space="preserve">obtained </w:t>
      </w:r>
      <w:r w:rsidR="00163509" w:rsidRPr="00EA50DF">
        <w:rPr>
          <w:sz w:val="20"/>
        </w:rPr>
        <w:t xml:space="preserve">by using </w:t>
      </w:r>
      <w:r w:rsidR="002A15E5" w:rsidRPr="00EA50DF">
        <w:rPr>
          <w:sz w:val="20"/>
        </w:rPr>
        <w:t xml:space="preserve">40 mL </w:t>
      </w:r>
      <w:r w:rsidR="00163509" w:rsidRPr="00EA50DF">
        <w:rPr>
          <w:sz w:val="20"/>
        </w:rPr>
        <w:t xml:space="preserve">of </w:t>
      </w:r>
      <w:r w:rsidR="002A15E5" w:rsidRPr="00EA50DF">
        <w:rPr>
          <w:sz w:val="20"/>
        </w:rPr>
        <w:t>washing agents</w:t>
      </w:r>
      <w:r w:rsidR="00163509" w:rsidRPr="00EA50DF">
        <w:rPr>
          <w:sz w:val="20"/>
        </w:rPr>
        <w:t>.</w:t>
      </w:r>
      <w:r w:rsidR="002A15E5" w:rsidRPr="00EA50DF">
        <w:rPr>
          <w:sz w:val="20"/>
        </w:rPr>
        <w:t xml:space="preserve"> The </w:t>
      </w:r>
      <w:r w:rsidR="00DF576C" w:rsidRPr="00EA50DF">
        <w:rPr>
          <w:sz w:val="20"/>
        </w:rPr>
        <w:t xml:space="preserve">results might be a consequence of </w:t>
      </w:r>
      <w:r w:rsidR="001F43F5" w:rsidRPr="00EA50DF">
        <w:rPr>
          <w:sz w:val="20"/>
        </w:rPr>
        <w:t>the capacity</w:t>
      </w:r>
      <w:r w:rsidR="00DF576C" w:rsidRPr="00EA50DF">
        <w:rPr>
          <w:sz w:val="20"/>
        </w:rPr>
        <w:t xml:space="preserve"> </w:t>
      </w:r>
      <w:r w:rsidR="00202027" w:rsidRPr="00EA50DF">
        <w:rPr>
          <w:sz w:val="20"/>
        </w:rPr>
        <w:t xml:space="preserve">of </w:t>
      </w:r>
      <w:r w:rsidR="00DF576C" w:rsidRPr="00EA50DF">
        <w:rPr>
          <w:sz w:val="20"/>
        </w:rPr>
        <w:t xml:space="preserve">the </w:t>
      </w:r>
      <w:r w:rsidR="002A15E5" w:rsidRPr="00EA50DF">
        <w:rPr>
          <w:sz w:val="20"/>
        </w:rPr>
        <w:t>centrifuge tube used</w:t>
      </w:r>
      <w:r w:rsidR="007932D0" w:rsidRPr="00EA50DF">
        <w:rPr>
          <w:sz w:val="20"/>
        </w:rPr>
        <w:t xml:space="preserve">; </w:t>
      </w:r>
      <w:r w:rsidR="00AD01B2" w:rsidRPr="00EA50DF">
        <w:rPr>
          <w:sz w:val="20"/>
        </w:rPr>
        <w:t>25</w:t>
      </w:r>
      <w:r w:rsidR="002A15E5" w:rsidRPr="00EA50DF">
        <w:rPr>
          <w:sz w:val="20"/>
        </w:rPr>
        <w:t xml:space="preserve"> mL </w:t>
      </w:r>
      <w:r w:rsidR="00DF576C" w:rsidRPr="00EA50DF">
        <w:rPr>
          <w:sz w:val="20"/>
        </w:rPr>
        <w:t xml:space="preserve">of washing agents appeared to be </w:t>
      </w:r>
      <w:r w:rsidR="001F43F5" w:rsidRPr="00EA50DF">
        <w:rPr>
          <w:sz w:val="20"/>
        </w:rPr>
        <w:t>suitable with</w:t>
      </w:r>
      <w:r w:rsidR="00DF576C" w:rsidRPr="00EA50DF">
        <w:rPr>
          <w:sz w:val="20"/>
        </w:rPr>
        <w:t xml:space="preserve"> </w:t>
      </w:r>
      <w:r w:rsidR="00FC2327" w:rsidRPr="00EA50DF">
        <w:rPr>
          <w:sz w:val="20"/>
        </w:rPr>
        <w:t xml:space="preserve">50 mL </w:t>
      </w:r>
      <w:r w:rsidR="00DF576C" w:rsidRPr="00EA50DF">
        <w:rPr>
          <w:sz w:val="20"/>
        </w:rPr>
        <w:t xml:space="preserve">centrifuge </w:t>
      </w:r>
      <w:r w:rsidR="002A15E5" w:rsidRPr="00EA50DF">
        <w:rPr>
          <w:sz w:val="20"/>
        </w:rPr>
        <w:t>tube</w:t>
      </w:r>
      <w:r w:rsidR="00DF576C" w:rsidRPr="00EA50DF">
        <w:rPr>
          <w:sz w:val="20"/>
        </w:rPr>
        <w:t>s</w:t>
      </w:r>
      <w:r w:rsidR="007932D0" w:rsidRPr="00EA50DF">
        <w:rPr>
          <w:sz w:val="20"/>
        </w:rPr>
        <w:t xml:space="preserve"> used </w:t>
      </w:r>
      <w:r w:rsidR="007044E9">
        <w:rPr>
          <w:sz w:val="20"/>
        </w:rPr>
        <w:t>in this study</w:t>
      </w:r>
      <w:r w:rsidR="002A15E5" w:rsidRPr="00EA50DF">
        <w:rPr>
          <w:sz w:val="20"/>
        </w:rPr>
        <w:t>.</w:t>
      </w:r>
      <w:r w:rsidR="007932D0" w:rsidRPr="00EA50DF">
        <w:rPr>
          <w:sz w:val="20"/>
        </w:rPr>
        <w:t xml:space="preserve"> Histogram </w:t>
      </w:r>
      <w:r w:rsidR="003D0F0B" w:rsidRPr="00EA50DF">
        <w:rPr>
          <w:sz w:val="20"/>
        </w:rPr>
        <w:t xml:space="preserve">in Figure 12 </w:t>
      </w:r>
      <w:r w:rsidR="007932D0" w:rsidRPr="00EA50DF">
        <w:rPr>
          <w:sz w:val="20"/>
        </w:rPr>
        <w:t>shows narrow distribution of CaCO</w:t>
      </w:r>
      <w:r w:rsidR="007932D0" w:rsidRPr="00EA50DF">
        <w:rPr>
          <w:sz w:val="20"/>
          <w:vertAlign w:val="subscript"/>
        </w:rPr>
        <w:t>3</w:t>
      </w:r>
      <w:r w:rsidR="007932D0" w:rsidRPr="00EA50DF">
        <w:rPr>
          <w:sz w:val="20"/>
        </w:rPr>
        <w:t xml:space="preserve"> μ-spheres obtained using 25 mL of washing agents.</w:t>
      </w:r>
    </w:p>
    <w:p w:rsidR="0077798C" w:rsidRPr="00EA50DF" w:rsidRDefault="0077798C" w:rsidP="006275F7">
      <w:pPr>
        <w:spacing w:after="0"/>
        <w:rPr>
          <w:sz w:val="20"/>
        </w:rPr>
      </w:pPr>
    </w:p>
    <w:p w:rsidR="00BA1851" w:rsidRDefault="005427B6" w:rsidP="00BA1851">
      <w:pPr>
        <w:jc w:val="center"/>
        <w:rPr>
          <w:noProof/>
          <w:lang w:val="en-US"/>
        </w:rPr>
      </w:pPr>
      <w:r>
        <w:rPr>
          <w:noProof/>
          <w:lang w:val="en-US"/>
        </w:rPr>
        <mc:AlternateContent>
          <mc:Choice Requires="wpg">
            <w:drawing>
              <wp:inline distT="0" distB="0" distL="0" distR="0">
                <wp:extent cx="5593080" cy="1915795"/>
                <wp:effectExtent l="0" t="0" r="0" b="0"/>
                <wp:docPr id="2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1915795"/>
                          <a:chOff x="0" y="0"/>
                          <a:chExt cx="55931" cy="18015"/>
                        </a:xfrm>
                      </wpg:grpSpPr>
                      <wpg:grpSp>
                        <wpg:cNvPr id="28" name="Group 2"/>
                        <wpg:cNvGrpSpPr>
                          <a:grpSpLocks/>
                        </wpg:cNvGrpSpPr>
                        <wpg:grpSpPr bwMode="auto">
                          <a:xfrm>
                            <a:off x="0" y="0"/>
                            <a:ext cx="26479" cy="18015"/>
                            <a:chOff x="0" y="0"/>
                            <a:chExt cx="28313" cy="27130"/>
                          </a:xfrm>
                        </wpg:grpSpPr>
                        <pic:pic xmlns:pic="http://schemas.openxmlformats.org/drawingml/2006/picture">
                          <pic:nvPicPr>
                            <pic:cNvPr id="29"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13" cy="2713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353"/>
                          <wps:cNvSpPr txBox="1">
                            <a:spLocks noChangeArrowheads="1"/>
                          </wps:cNvSpPr>
                          <wps:spPr bwMode="auto">
                            <a:xfrm>
                              <a:off x="0" y="0"/>
                              <a:ext cx="3374" cy="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1D0537">
                                <w:pPr>
                                  <w:pStyle w:val="NormalWeb"/>
                                  <w:spacing w:before="0" w:beforeAutospacing="0" w:after="0" w:afterAutospacing="0"/>
                                  <w:jc w:val="center"/>
                                  <w:textAlignment w:val="baseline"/>
                                </w:pPr>
                                <w:proofErr w:type="gramStart"/>
                                <w:r w:rsidRPr="001D0537">
                                  <w:rPr>
                                    <w:b/>
                                    <w:bCs/>
                                    <w:color w:val="FFFFFF"/>
                                    <w:kern w:val="24"/>
                                    <w:sz w:val="28"/>
                                    <w:szCs w:val="28"/>
                                  </w:rPr>
                                  <w:t>a</w:t>
                                </w:r>
                                <w:proofErr w:type="gramEnd"/>
                              </w:p>
                            </w:txbxContent>
                          </wps:txbx>
                          <wps:bodyPr rot="0" vert="horz" wrap="square" lIns="91440" tIns="45720" rIns="91440" bIns="45720" anchor="t" anchorCtr="0" upright="1">
                            <a:noAutofit/>
                          </wps:bodyPr>
                        </wps:wsp>
                      </wpg:grpSp>
                      <wpg:grpSp>
                        <wpg:cNvPr id="31" name="Group 354"/>
                        <wpg:cNvGrpSpPr>
                          <a:grpSpLocks/>
                        </wpg:cNvGrpSpPr>
                        <wpg:grpSpPr bwMode="auto">
                          <a:xfrm>
                            <a:off x="29429" y="0"/>
                            <a:ext cx="26502" cy="18015"/>
                            <a:chOff x="29429" y="0"/>
                            <a:chExt cx="28519" cy="27150"/>
                          </a:xfrm>
                        </wpg:grpSpPr>
                        <pic:pic xmlns:pic="http://schemas.openxmlformats.org/drawingml/2006/picture">
                          <pic:nvPicPr>
                            <pic:cNvPr id="416"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9634" y="4"/>
                              <a:ext cx="28314" cy="27146"/>
                            </a:xfrm>
                            <a:prstGeom prst="rect">
                              <a:avLst/>
                            </a:prstGeom>
                            <a:noFill/>
                            <a:extLst>
                              <a:ext uri="{909E8E84-426E-40DD-AFC4-6F175D3DCCD1}">
                                <a14:hiddenFill xmlns:a14="http://schemas.microsoft.com/office/drawing/2010/main">
                                  <a:solidFill>
                                    <a:srgbClr val="FFFFFF"/>
                                  </a:solidFill>
                                </a14:hiddenFill>
                              </a:ext>
                            </a:extLst>
                          </pic:spPr>
                        </pic:pic>
                        <wps:wsp>
                          <wps:cNvPr id="417" name="Text Box 356"/>
                          <wps:cNvSpPr txBox="1">
                            <a:spLocks noChangeArrowheads="1"/>
                          </wps:cNvSpPr>
                          <wps:spPr bwMode="auto">
                            <a:xfrm>
                              <a:off x="29429" y="0"/>
                              <a:ext cx="3368" cy="4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1D0537">
                                <w:pPr>
                                  <w:pStyle w:val="NormalWeb"/>
                                  <w:spacing w:before="0" w:beforeAutospacing="0" w:after="0" w:afterAutospacing="0"/>
                                  <w:jc w:val="center"/>
                                  <w:textAlignment w:val="baseline"/>
                                </w:pPr>
                                <w:proofErr w:type="gramStart"/>
                                <w:r w:rsidRPr="001D0537">
                                  <w:rPr>
                                    <w:b/>
                                    <w:bCs/>
                                    <w:color w:val="FFFFFF"/>
                                    <w:kern w:val="24"/>
                                    <w:sz w:val="28"/>
                                    <w:szCs w:val="28"/>
                                  </w:rPr>
                                  <w:t>b</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40" o:spid="_x0000_s1086" style="width:440.4pt;height:150.85pt;mso-position-horizontal-relative:char;mso-position-vertical-relative:line" coordsize="55931,18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">
                <v:group id="Group 2" o:spid="_x0000_s1087" style="position:absolute;width:26479;height:18015" coordsize="28313,2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6" o:spid="_x0000_s1088" type="#_x0000_t75" style="position:absolute;width:28313;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oE/FAAAA2wAAAA8AAABkcnMvZG93bnJldi54bWxEj0FrwkAUhO+F/oflFbwU3VSKmNRVSqEg&#10;ggejhR6f2dckbfZtzD5N/PddodDjMDPfMIvV4Bp1oS7Ung08TRJQxIW3NZcGDvv38RxUEGSLjWcy&#10;cKUAq+X93QIz63ve0SWXUkUIhwwNVCJtpnUoKnIYJr4ljt6X7xxKlF2pbYd9hLtGT5Nkph3WHBcq&#10;bOmtouInPzsD6+eNPokWOX48fm/zPj1dP9OZMaOH4fUFlNAg/+G/9toamKZw+xJ/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hqBPxQAAANsAAAAPAAAAAAAAAAAAAAAA&#10;AJ8CAABkcnMvZG93bnJldi54bWxQSwUGAAAAAAQABAD3AAAAkQMAAAAA&#10;">
                    <v:imagedata r:id="rId63" o:title=""/>
                  </v:shape>
                  <v:shape id="Text Box 353" o:spid="_x0000_s1089" type="#_x0000_t202" style="position:absolute;width:3374;height: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ETcAA&#10;AADbAAAADwAAAGRycy9kb3ducmV2LnhtbERPTWvCQBC9F/wPywje6kYFsamrFEUQPGl6qLchOyah&#10;2dmYXU3sr+8cBI+P971c965Wd2pD5dnAZJyAIs69rbgw8J3t3hegQkS2WHsmAw8KsF4N3paYWt/x&#10;ke6nWCgJ4ZCigTLGJtU65CU5DGPfEAt38a3DKLAttG2xk3BX62mSzLXDiqWhxIY2JeW/p5uT3m08&#10;75qPW3Xt88vhp+6yeXb+M2Y07L8+QUXq40v8dO+tgZmsly/y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ETcAAAADbAAAADwAAAAAAAAAAAAAAAACYAgAAZHJzL2Rvd25y&#10;ZXYueG1sUEsFBgAAAAAEAAQA9QAAAIUDAAAAAA==&#10;" filled="f" stroked="f" strokeweight=".25pt">
                    <v:textbox>
                      <w:txbxContent>
                        <w:p w:rsidR="009A593E" w:rsidRDefault="009A593E" w:rsidP="001D0537">
                          <w:pPr>
                            <w:pStyle w:val="NormalWeb"/>
                            <w:spacing w:before="0" w:beforeAutospacing="0" w:after="0" w:afterAutospacing="0"/>
                            <w:jc w:val="center"/>
                            <w:textAlignment w:val="baseline"/>
                          </w:pPr>
                          <w:proofErr w:type="gramStart"/>
                          <w:r w:rsidRPr="001D0537">
                            <w:rPr>
                              <w:b/>
                              <w:bCs/>
                              <w:color w:val="FFFFFF"/>
                              <w:kern w:val="24"/>
                              <w:sz w:val="28"/>
                              <w:szCs w:val="28"/>
                            </w:rPr>
                            <w:t>a</w:t>
                          </w:r>
                          <w:proofErr w:type="gramEnd"/>
                        </w:p>
                      </w:txbxContent>
                    </v:textbox>
                  </v:shape>
                </v:group>
                <v:group id="Group 354" o:spid="_x0000_s1090" style="position:absolute;left:29429;width:26502;height:18015" coordorigin="29429" coordsize="28519,2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4" o:spid="_x0000_s1091" type="#_x0000_t75" style="position:absolute;left:29634;top:4;width:28314;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nwzEAAAA3AAAAA8AAABkcnMvZG93bnJldi54bWxEj0+LwjAUxO/CfofwFryIpoqIW41SFhVv&#10;4p/DHh/N26a7zUtpoq3f3giCx2FmfsMs152txI0aXzpWMB4lIIhzp0suFFzO2+EchA/IGivHpOBO&#10;Htarj94SU+1aPtLtFAoRIexTVGBCqFMpfW7Ioh+5mjh6v66xGKJsCqkbbCPcVnKSJDNpseS4YLCm&#10;b0P5/+lqFdClMofs3u4GVO47vf3K/n42rVL9zy5bgAjUhXf41d5rBdPxDJ5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1nwzEAAAA3AAAAA8AAAAAAAAAAAAAAAAA&#10;nwIAAGRycy9kb3ducmV2LnhtbFBLBQYAAAAABAAEAPcAAACQAwAAAAA=&#10;">
                    <v:imagedata r:id="rId64" o:title=""/>
                  </v:shape>
                  <v:shape id="Text Box 356" o:spid="_x0000_s1092" type="#_x0000_t202" style="position:absolute;left:29429;width:3368;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vXsUA&#10;AADcAAAADwAAAGRycy9kb3ducmV2LnhtbESPS2vCQBSF94X+h+EWumsmSlEbHaVYhEJXGhfN7jJz&#10;88DMnTQzmrS/viMILg/n8XFWm9G24kK9bxwrmCQpCGLtTMOVgmO+e1mA8AHZYOuYFPySh8368WGF&#10;mXED7+lyCJWII+wzVFCH0GVSel2TRZ+4jjh6pesthij7SpoehzhuWzlN05m02HAk1NjRtiZ9Opxt&#10;5H6EYte9nZufUZdf3+2Qz/LiT6nnp/F9CSLQGO7hW/vTKHidzO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G9exQAAANwAAAAPAAAAAAAAAAAAAAAAAJgCAABkcnMv&#10;ZG93bnJldi54bWxQSwUGAAAAAAQABAD1AAAAigMAAAAA&#10;" filled="f" stroked="f" strokeweight=".25pt">
                    <v:textbox>
                      <w:txbxContent>
                        <w:p w:rsidR="009A593E" w:rsidRDefault="009A593E" w:rsidP="001D0537">
                          <w:pPr>
                            <w:pStyle w:val="NormalWeb"/>
                            <w:spacing w:before="0" w:beforeAutospacing="0" w:after="0" w:afterAutospacing="0"/>
                            <w:jc w:val="center"/>
                            <w:textAlignment w:val="baseline"/>
                          </w:pPr>
                          <w:proofErr w:type="gramStart"/>
                          <w:r w:rsidRPr="001D0537">
                            <w:rPr>
                              <w:b/>
                              <w:bCs/>
                              <w:color w:val="FFFFFF"/>
                              <w:kern w:val="24"/>
                              <w:sz w:val="28"/>
                              <w:szCs w:val="28"/>
                            </w:rPr>
                            <w:t>b</w:t>
                          </w:r>
                          <w:proofErr w:type="gramEnd"/>
                        </w:p>
                      </w:txbxContent>
                    </v:textbox>
                  </v:shape>
                </v:group>
                <w10:anchorlock/>
              </v:group>
            </w:pict>
          </mc:Fallback>
        </mc:AlternateContent>
      </w:r>
    </w:p>
    <w:p w:rsidR="004A69AA" w:rsidRPr="001D0537" w:rsidRDefault="00FC2327" w:rsidP="008275ED">
      <w:pPr>
        <w:ind w:left="810" w:hanging="810"/>
        <w:rPr>
          <w:noProof/>
          <w:lang w:val="en-US"/>
        </w:rPr>
      </w:pPr>
      <w:proofErr w:type="gramStart"/>
      <w:r w:rsidRPr="009C191C">
        <w:rPr>
          <w:sz w:val="20"/>
        </w:rPr>
        <w:t xml:space="preserve">Figure </w:t>
      </w:r>
      <w:r w:rsidR="00434BED" w:rsidRPr="009C191C">
        <w:rPr>
          <w:sz w:val="20"/>
        </w:rPr>
        <w:t>11</w:t>
      </w:r>
      <w:r w:rsidR="009C191C">
        <w:rPr>
          <w:sz w:val="20"/>
        </w:rPr>
        <w:t>.</w:t>
      </w:r>
      <w:proofErr w:type="gramEnd"/>
      <w:r w:rsidR="009C191C">
        <w:rPr>
          <w:sz w:val="20"/>
        </w:rPr>
        <w:t xml:space="preserve"> </w:t>
      </w:r>
      <w:r w:rsidR="004A4D84" w:rsidRPr="00EA50DF">
        <w:rPr>
          <w:sz w:val="20"/>
        </w:rPr>
        <w:t>Microscope images of CaCO</w:t>
      </w:r>
      <w:r w:rsidR="004A4D84" w:rsidRPr="00EA50DF">
        <w:rPr>
          <w:sz w:val="20"/>
          <w:vertAlign w:val="subscript"/>
        </w:rPr>
        <w:t>3</w:t>
      </w:r>
      <w:r w:rsidR="004A4D84" w:rsidRPr="00EA50DF">
        <w:rPr>
          <w:sz w:val="20"/>
        </w:rPr>
        <w:t xml:space="preserve"> μ-spheres fabricated using different q</w:t>
      </w:r>
      <w:r w:rsidR="004A69AA" w:rsidRPr="00EA50DF">
        <w:rPr>
          <w:sz w:val="20"/>
        </w:rPr>
        <w:t xml:space="preserve">uantity of </w:t>
      </w:r>
      <w:r w:rsidR="0052031B" w:rsidRPr="00EA50DF">
        <w:rPr>
          <w:sz w:val="20"/>
        </w:rPr>
        <w:t xml:space="preserve">centrifugation </w:t>
      </w:r>
      <w:r w:rsidR="004A69AA" w:rsidRPr="00EA50DF">
        <w:rPr>
          <w:sz w:val="20"/>
        </w:rPr>
        <w:t>washing agents</w:t>
      </w:r>
      <w:r w:rsidR="008275ED">
        <w:rPr>
          <w:sz w:val="20"/>
        </w:rPr>
        <w:t xml:space="preserve"> (a) 25 mL and</w:t>
      </w:r>
      <w:r w:rsidRPr="00EA50DF">
        <w:rPr>
          <w:sz w:val="20"/>
        </w:rPr>
        <w:t xml:space="preserve"> (b</w:t>
      </w:r>
      <w:r w:rsidR="004A69AA" w:rsidRPr="00EA50DF">
        <w:rPr>
          <w:sz w:val="20"/>
        </w:rPr>
        <w:t>) 40 mL of distilled water and acetone (100x magnification</w:t>
      </w:r>
      <w:r w:rsidR="007B3DD2">
        <w:rPr>
          <w:sz w:val="20"/>
        </w:rPr>
        <w:t xml:space="preserve">, </w:t>
      </w:r>
      <w:r w:rsidR="008275ED">
        <w:rPr>
          <w:sz w:val="20"/>
        </w:rPr>
        <w:t>s</w:t>
      </w:r>
      <w:r w:rsidR="007B3DD2">
        <w:rPr>
          <w:sz w:val="20"/>
        </w:rPr>
        <w:t xml:space="preserve">cale bars indicate 5 </w:t>
      </w:r>
      <w:proofErr w:type="spellStart"/>
      <w:r w:rsidR="007B3DD2">
        <w:rPr>
          <w:sz w:val="20"/>
        </w:rPr>
        <w:t>μm</w:t>
      </w:r>
      <w:proofErr w:type="spellEnd"/>
      <w:r w:rsidR="004A69AA" w:rsidRPr="00EA50DF">
        <w:rPr>
          <w:sz w:val="20"/>
        </w:rPr>
        <w:t>)</w:t>
      </w:r>
    </w:p>
    <w:p w:rsidR="001D0537" w:rsidRDefault="00B03954" w:rsidP="00BA1851">
      <w:pPr>
        <w:spacing w:after="0"/>
        <w:jc w:val="center"/>
        <w:rPr>
          <w:sz w:val="20"/>
          <w:lang w:val="en-US"/>
        </w:rPr>
      </w:pPr>
      <w:r>
        <w:rPr>
          <w:noProof/>
          <w:sz w:val="20"/>
          <w:lang w:val="en-US"/>
        </w:rPr>
        <w:drawing>
          <wp:inline distT="0" distB="0" distL="0" distR="0">
            <wp:extent cx="3001010" cy="2345055"/>
            <wp:effectExtent l="19050" t="0" r="889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srcRect t="9938" r="21550"/>
                    <a:stretch>
                      <a:fillRect/>
                    </a:stretch>
                  </pic:blipFill>
                  <pic:spPr bwMode="auto">
                    <a:xfrm>
                      <a:off x="0" y="0"/>
                      <a:ext cx="3001010" cy="2345055"/>
                    </a:xfrm>
                    <a:prstGeom prst="rect">
                      <a:avLst/>
                    </a:prstGeom>
                    <a:noFill/>
                    <a:ln w="9525">
                      <a:noFill/>
                      <a:miter lim="800000"/>
                      <a:headEnd/>
                      <a:tailEnd/>
                    </a:ln>
                  </pic:spPr>
                </pic:pic>
              </a:graphicData>
            </a:graphic>
          </wp:inline>
        </w:drawing>
      </w:r>
    </w:p>
    <w:p w:rsidR="00B205F6" w:rsidRDefault="00B205F6" w:rsidP="00BA1851">
      <w:pPr>
        <w:spacing w:after="0"/>
        <w:jc w:val="center"/>
        <w:rPr>
          <w:sz w:val="20"/>
        </w:rPr>
      </w:pPr>
    </w:p>
    <w:p w:rsidR="00744CD1" w:rsidRDefault="00744CD1" w:rsidP="008275ED">
      <w:pPr>
        <w:tabs>
          <w:tab w:val="left" w:pos="900"/>
        </w:tabs>
        <w:spacing w:after="0"/>
        <w:ind w:left="900" w:hanging="900"/>
        <w:rPr>
          <w:sz w:val="20"/>
        </w:rPr>
      </w:pPr>
      <w:proofErr w:type="gramStart"/>
      <w:r w:rsidRPr="009C191C">
        <w:rPr>
          <w:sz w:val="20"/>
          <w:lang w:val="en-US"/>
        </w:rPr>
        <w:t xml:space="preserve">Figure </w:t>
      </w:r>
      <w:r w:rsidR="00434BED" w:rsidRPr="009C191C">
        <w:rPr>
          <w:sz w:val="20"/>
          <w:lang w:val="en-US"/>
        </w:rPr>
        <w:t>12</w:t>
      </w:r>
      <w:r w:rsidR="009C191C">
        <w:rPr>
          <w:sz w:val="20"/>
          <w:lang w:val="en-US"/>
        </w:rPr>
        <w:t>.</w:t>
      </w:r>
      <w:proofErr w:type="gramEnd"/>
      <w:r w:rsidR="009C191C">
        <w:rPr>
          <w:sz w:val="20"/>
          <w:lang w:val="en-US"/>
        </w:rPr>
        <w:t xml:space="preserve"> </w:t>
      </w:r>
      <w:r w:rsidR="00DC7C32" w:rsidRPr="00EA50DF">
        <w:rPr>
          <w:sz w:val="20"/>
          <w:lang w:val="en-US"/>
        </w:rPr>
        <w:t xml:space="preserve">Histogram showing size distribution for </w:t>
      </w:r>
      <w:r w:rsidR="00DC7C32" w:rsidRPr="00EA50DF">
        <w:rPr>
          <w:sz w:val="20"/>
        </w:rPr>
        <w:t>CaCO</w:t>
      </w:r>
      <w:r w:rsidR="00DC7C32" w:rsidRPr="00EA50DF">
        <w:rPr>
          <w:sz w:val="20"/>
          <w:vertAlign w:val="subscript"/>
        </w:rPr>
        <w:t>3</w:t>
      </w:r>
      <w:r w:rsidR="00DC7C32" w:rsidRPr="00EA50DF">
        <w:rPr>
          <w:sz w:val="20"/>
        </w:rPr>
        <w:t xml:space="preserve"> μ-spheres</w:t>
      </w:r>
      <w:r w:rsidR="00DC7C32" w:rsidRPr="00EA50DF">
        <w:rPr>
          <w:sz w:val="20"/>
          <w:lang w:val="en-US"/>
        </w:rPr>
        <w:t xml:space="preserve"> </w:t>
      </w:r>
      <w:r w:rsidR="00DC7C32" w:rsidRPr="00EA50DF">
        <w:rPr>
          <w:sz w:val="20"/>
        </w:rPr>
        <w:t xml:space="preserve">fabricated using </w:t>
      </w:r>
      <w:r w:rsidR="00DC7C32" w:rsidRPr="00EA50DF">
        <w:rPr>
          <w:sz w:val="20"/>
          <w:lang w:val="en-US"/>
        </w:rPr>
        <w:t xml:space="preserve">25 mL </w:t>
      </w:r>
      <w:r w:rsidRPr="00EA50DF">
        <w:rPr>
          <w:sz w:val="20"/>
          <w:lang w:val="en-US"/>
        </w:rPr>
        <w:t xml:space="preserve">of </w:t>
      </w:r>
      <w:r w:rsidR="006765FC" w:rsidRPr="00EA50DF">
        <w:rPr>
          <w:sz w:val="20"/>
          <w:lang w:val="en-US"/>
        </w:rPr>
        <w:t xml:space="preserve">centrifugation </w:t>
      </w:r>
      <w:r w:rsidRPr="00EA50DF">
        <w:rPr>
          <w:sz w:val="20"/>
          <w:lang w:val="en-US"/>
        </w:rPr>
        <w:t>washing agents</w:t>
      </w:r>
    </w:p>
    <w:p w:rsidR="00BA1851" w:rsidRPr="00EA50DF" w:rsidRDefault="00BA1851" w:rsidP="00BA1851">
      <w:pPr>
        <w:spacing w:after="0"/>
        <w:jc w:val="center"/>
        <w:rPr>
          <w:sz w:val="20"/>
        </w:rPr>
      </w:pPr>
    </w:p>
    <w:p w:rsidR="00E3632A" w:rsidRDefault="00214723" w:rsidP="006275F7">
      <w:pPr>
        <w:tabs>
          <w:tab w:val="left" w:pos="567"/>
        </w:tabs>
        <w:spacing w:after="0"/>
        <w:rPr>
          <w:sz w:val="20"/>
        </w:rPr>
      </w:pPr>
      <w:r w:rsidRPr="00EA50DF">
        <w:rPr>
          <w:sz w:val="20"/>
        </w:rPr>
        <w:t>Table 1 summarizes the results obtained for the CaCO</w:t>
      </w:r>
      <w:r w:rsidRPr="00EA50DF">
        <w:rPr>
          <w:sz w:val="20"/>
          <w:vertAlign w:val="subscript"/>
        </w:rPr>
        <w:t>3</w:t>
      </w:r>
      <w:r w:rsidRPr="00EA50DF">
        <w:rPr>
          <w:sz w:val="20"/>
        </w:rPr>
        <w:t xml:space="preserve"> μ-spheres from all the experiments conducted to evaluate the influence of different experimental factors. For each fabrication approach, the experimental factors that yielded the best results were used to fabricate </w:t>
      </w:r>
      <w:r w:rsidR="00BE6E0C" w:rsidRPr="00EA50DF">
        <w:rPr>
          <w:sz w:val="20"/>
        </w:rPr>
        <w:t xml:space="preserve">a new set of </w:t>
      </w:r>
      <w:r w:rsidR="001D617B" w:rsidRPr="00EA50DF">
        <w:rPr>
          <w:sz w:val="20"/>
        </w:rPr>
        <w:t>CaCO</w:t>
      </w:r>
      <w:r w:rsidR="001D617B" w:rsidRPr="00EA50DF">
        <w:rPr>
          <w:sz w:val="20"/>
          <w:vertAlign w:val="subscript"/>
        </w:rPr>
        <w:t>3</w:t>
      </w:r>
      <w:r w:rsidR="001D617B" w:rsidRPr="00EA50DF">
        <w:rPr>
          <w:sz w:val="20"/>
        </w:rPr>
        <w:t xml:space="preserve"> μ-spheres. </w:t>
      </w:r>
      <w:r w:rsidR="00F308BC" w:rsidRPr="00EA50DF">
        <w:rPr>
          <w:sz w:val="20"/>
        </w:rPr>
        <w:t>For</w:t>
      </w:r>
      <w:r w:rsidR="001D617B" w:rsidRPr="00EA50DF">
        <w:rPr>
          <w:sz w:val="20"/>
        </w:rPr>
        <w:t xml:space="preserve"> membrane filtration approach </w:t>
      </w:r>
      <w:r w:rsidR="00CC25AF" w:rsidRPr="00EA50DF">
        <w:rPr>
          <w:sz w:val="20"/>
        </w:rPr>
        <w:t>(microscopy images shown in Figure 13a)</w:t>
      </w:r>
      <w:r w:rsidR="00CC25AF">
        <w:rPr>
          <w:sz w:val="20"/>
        </w:rPr>
        <w:t xml:space="preserve"> </w:t>
      </w:r>
      <w:r w:rsidR="00F308BC" w:rsidRPr="00EA50DF">
        <w:rPr>
          <w:sz w:val="20"/>
        </w:rPr>
        <w:t>the</w:t>
      </w:r>
      <w:r w:rsidR="001D617B" w:rsidRPr="00EA50DF">
        <w:rPr>
          <w:sz w:val="20"/>
        </w:rPr>
        <w:t xml:space="preserve"> </w:t>
      </w:r>
      <w:r w:rsidR="003B665C">
        <w:rPr>
          <w:sz w:val="20"/>
        </w:rPr>
        <w:t xml:space="preserve">fabrication </w:t>
      </w:r>
      <w:r w:rsidR="00F308BC" w:rsidRPr="00EA50DF">
        <w:rPr>
          <w:sz w:val="20"/>
        </w:rPr>
        <w:t xml:space="preserve">conditions </w:t>
      </w:r>
      <w:r w:rsidR="00CC25AF">
        <w:rPr>
          <w:sz w:val="20"/>
        </w:rPr>
        <w:t xml:space="preserve">used </w:t>
      </w:r>
      <w:r w:rsidR="00F308BC" w:rsidRPr="00EA50DF">
        <w:rPr>
          <w:sz w:val="20"/>
        </w:rPr>
        <w:t xml:space="preserve">were direct mixing, stirring speed of 1200 rpm, drying in air, and Smith filter paper, whereas for centrifugation approach </w:t>
      </w:r>
      <w:r w:rsidR="00BE6E0C" w:rsidRPr="00EA50DF">
        <w:rPr>
          <w:sz w:val="20"/>
        </w:rPr>
        <w:t xml:space="preserve">(microscopy images shown in Figure 13b) </w:t>
      </w:r>
      <w:r w:rsidR="00F308BC" w:rsidRPr="00EA50DF">
        <w:rPr>
          <w:sz w:val="20"/>
        </w:rPr>
        <w:t xml:space="preserve">the </w:t>
      </w:r>
      <w:r w:rsidR="003B665C">
        <w:rPr>
          <w:sz w:val="20"/>
        </w:rPr>
        <w:t xml:space="preserve">fabrication </w:t>
      </w:r>
      <w:r w:rsidR="00F308BC" w:rsidRPr="00EA50DF">
        <w:rPr>
          <w:sz w:val="20"/>
        </w:rPr>
        <w:t xml:space="preserve">conditions </w:t>
      </w:r>
      <w:r w:rsidR="00CC25AF">
        <w:rPr>
          <w:sz w:val="20"/>
        </w:rPr>
        <w:t xml:space="preserve">used </w:t>
      </w:r>
      <w:r w:rsidR="00F308BC" w:rsidRPr="00EA50DF">
        <w:rPr>
          <w:sz w:val="20"/>
        </w:rPr>
        <w:t xml:space="preserve">were </w:t>
      </w:r>
      <w:r w:rsidR="00BE6E0C" w:rsidRPr="00EA50DF">
        <w:rPr>
          <w:sz w:val="20"/>
        </w:rPr>
        <w:t xml:space="preserve">direct mixing, stirring speed of 1200 rpm, drying in air, centrifugation time of 1 min, and </w:t>
      </w:r>
      <w:r w:rsidR="00531125" w:rsidRPr="00EA50DF">
        <w:rPr>
          <w:sz w:val="20"/>
        </w:rPr>
        <w:t xml:space="preserve">25 mL </w:t>
      </w:r>
      <w:r w:rsidR="00531125">
        <w:rPr>
          <w:sz w:val="20"/>
        </w:rPr>
        <w:t xml:space="preserve">of </w:t>
      </w:r>
      <w:r w:rsidR="00BE6E0C" w:rsidRPr="00EA50DF">
        <w:rPr>
          <w:sz w:val="20"/>
        </w:rPr>
        <w:t xml:space="preserve">centrifugation washing agent. </w:t>
      </w:r>
      <w:r w:rsidRPr="00EA50DF">
        <w:rPr>
          <w:sz w:val="20"/>
        </w:rPr>
        <w:t>The average size of μ-spheres was 5.14 ± 0.68 µm and 4.81 ± 1.51 µm</w:t>
      </w:r>
      <w:r w:rsidRPr="00EA50DF" w:rsidDel="00567A43">
        <w:rPr>
          <w:sz w:val="20"/>
        </w:rPr>
        <w:t xml:space="preserve"> </w:t>
      </w:r>
      <w:r w:rsidRPr="00EA50DF">
        <w:rPr>
          <w:sz w:val="20"/>
        </w:rPr>
        <w:t xml:space="preserve">for centrifugation and membrane filtration approaches, respectively. Based on </w:t>
      </w:r>
      <w:r w:rsidR="00AE75C7">
        <w:rPr>
          <w:sz w:val="20"/>
        </w:rPr>
        <w:t xml:space="preserve">the </w:t>
      </w:r>
      <w:r w:rsidRPr="00EA50DF">
        <w:rPr>
          <w:sz w:val="20"/>
        </w:rPr>
        <w:t>final weight of CaCO</w:t>
      </w:r>
      <w:r w:rsidRPr="00EA50DF">
        <w:rPr>
          <w:sz w:val="20"/>
          <w:vertAlign w:val="subscript"/>
        </w:rPr>
        <w:t>3</w:t>
      </w:r>
      <w:r w:rsidRPr="00EA50DF">
        <w:rPr>
          <w:sz w:val="20"/>
        </w:rPr>
        <w:t xml:space="preserve"> μ-spheres, membrane filtration approach produced more quantity (average weight of 0.77 ± 0.16g) than centrifugation approach (average weight of 0.59 ± 0.07g). Histograms in Figure 14 show that the centrifugation approach yields better size distribution compared to the membrane filtration approach</w:t>
      </w:r>
      <w:r w:rsidR="00C060B4" w:rsidRPr="00EA50DF">
        <w:rPr>
          <w:sz w:val="20"/>
        </w:rPr>
        <w:t xml:space="preserve"> </w:t>
      </w:r>
      <w:r w:rsidRPr="00EA50DF">
        <w:rPr>
          <w:sz w:val="20"/>
        </w:rPr>
        <w:t>which has a bimodal distribution.</w:t>
      </w:r>
      <w:r w:rsidR="00A849DD" w:rsidRPr="00EA50DF">
        <w:rPr>
          <w:sz w:val="20"/>
        </w:rPr>
        <w:t xml:space="preserve"> SEM micrographs in Figure 15 show the spherical shaped CaCO</w:t>
      </w:r>
      <w:r w:rsidR="00A849DD" w:rsidRPr="00EA50DF">
        <w:rPr>
          <w:sz w:val="20"/>
          <w:vertAlign w:val="subscript"/>
        </w:rPr>
        <w:t>3</w:t>
      </w:r>
      <w:r w:rsidR="00A849DD" w:rsidRPr="00EA50DF">
        <w:rPr>
          <w:sz w:val="20"/>
        </w:rPr>
        <w:t xml:space="preserve"> μ-spheres. The higher magnification micrographs clearly show the typical </w:t>
      </w:r>
      <w:r w:rsidR="003B665C">
        <w:rPr>
          <w:sz w:val="20"/>
        </w:rPr>
        <w:t xml:space="preserve">surface </w:t>
      </w:r>
      <w:r w:rsidR="00A849DD" w:rsidRPr="00EA50DF">
        <w:rPr>
          <w:sz w:val="20"/>
        </w:rPr>
        <w:t>morphology of CaCO</w:t>
      </w:r>
      <w:r w:rsidR="00A849DD" w:rsidRPr="00EA50DF">
        <w:rPr>
          <w:sz w:val="20"/>
          <w:vertAlign w:val="subscript"/>
        </w:rPr>
        <w:t>3</w:t>
      </w:r>
      <w:r w:rsidR="00A849DD" w:rsidRPr="00EA50DF">
        <w:rPr>
          <w:sz w:val="20"/>
        </w:rPr>
        <w:t xml:space="preserve"> μ-sphere</w:t>
      </w:r>
      <w:r w:rsidR="003B665C">
        <w:rPr>
          <w:sz w:val="20"/>
        </w:rPr>
        <w:t>s</w:t>
      </w:r>
      <w:r w:rsidR="00A849DD" w:rsidRPr="00EA50DF">
        <w:rPr>
          <w:sz w:val="20"/>
        </w:rPr>
        <w:t>.</w:t>
      </w:r>
    </w:p>
    <w:p w:rsidR="00766121" w:rsidRDefault="00766121" w:rsidP="006275F7">
      <w:pPr>
        <w:tabs>
          <w:tab w:val="left" w:pos="567"/>
        </w:tabs>
        <w:spacing w:after="0"/>
        <w:rPr>
          <w:sz w:val="20"/>
        </w:rPr>
      </w:pPr>
    </w:p>
    <w:p w:rsidR="00766121" w:rsidRDefault="00766121" w:rsidP="006275F7">
      <w:pPr>
        <w:tabs>
          <w:tab w:val="left" w:pos="567"/>
        </w:tabs>
        <w:spacing w:after="0"/>
        <w:rPr>
          <w:sz w:val="20"/>
        </w:rPr>
      </w:pPr>
    </w:p>
    <w:p w:rsidR="00766121" w:rsidRDefault="00766121" w:rsidP="006275F7">
      <w:pPr>
        <w:tabs>
          <w:tab w:val="left" w:pos="567"/>
        </w:tabs>
        <w:spacing w:after="0"/>
        <w:rPr>
          <w:sz w:val="20"/>
        </w:rPr>
      </w:pPr>
    </w:p>
    <w:p w:rsidR="00766121" w:rsidRDefault="00766121" w:rsidP="006275F7">
      <w:pPr>
        <w:tabs>
          <w:tab w:val="left" w:pos="567"/>
        </w:tabs>
        <w:spacing w:after="0"/>
        <w:rPr>
          <w:sz w:val="20"/>
        </w:rPr>
      </w:pPr>
    </w:p>
    <w:p w:rsidR="00766121" w:rsidRDefault="00766121" w:rsidP="006275F7">
      <w:pPr>
        <w:tabs>
          <w:tab w:val="left" w:pos="567"/>
        </w:tabs>
        <w:spacing w:after="0"/>
        <w:rPr>
          <w:sz w:val="20"/>
        </w:rPr>
      </w:pPr>
    </w:p>
    <w:p w:rsidR="00B05A67" w:rsidRDefault="00B05A67" w:rsidP="006275F7">
      <w:pPr>
        <w:tabs>
          <w:tab w:val="left" w:pos="567"/>
        </w:tabs>
        <w:spacing w:after="0"/>
        <w:rPr>
          <w:sz w:val="20"/>
        </w:rPr>
      </w:pPr>
    </w:p>
    <w:p w:rsidR="00214723" w:rsidRDefault="00214723" w:rsidP="006275F7">
      <w:pPr>
        <w:spacing w:after="0"/>
        <w:jc w:val="center"/>
        <w:rPr>
          <w:sz w:val="20"/>
        </w:rPr>
      </w:pPr>
      <w:proofErr w:type="gramStart"/>
      <w:r w:rsidRPr="009C191C">
        <w:rPr>
          <w:sz w:val="20"/>
        </w:rPr>
        <w:t>Table 1</w:t>
      </w:r>
      <w:r w:rsidR="009C191C">
        <w:rPr>
          <w:sz w:val="20"/>
        </w:rPr>
        <w:t>.</w:t>
      </w:r>
      <w:proofErr w:type="gramEnd"/>
      <w:r w:rsidRPr="00EA50DF">
        <w:rPr>
          <w:b/>
          <w:sz w:val="20"/>
        </w:rPr>
        <w:t xml:space="preserve"> </w:t>
      </w:r>
      <w:r w:rsidRPr="00EA50DF">
        <w:rPr>
          <w:sz w:val="20"/>
        </w:rPr>
        <w:t>Summary of influence of experimental factors on CaCO</w:t>
      </w:r>
      <w:r w:rsidRPr="00EA50DF">
        <w:rPr>
          <w:sz w:val="20"/>
          <w:vertAlign w:val="subscript"/>
        </w:rPr>
        <w:t xml:space="preserve">3 </w:t>
      </w:r>
      <w:r w:rsidRPr="00EA50DF">
        <w:rPr>
          <w:sz w:val="20"/>
        </w:rPr>
        <w:t>microsphere shape and size</w:t>
      </w:r>
    </w:p>
    <w:p w:rsidR="00002F05" w:rsidRPr="00EA50DF" w:rsidRDefault="00002F05" w:rsidP="006275F7">
      <w:pPr>
        <w:spacing w:after="0"/>
        <w:jc w:val="center"/>
        <w:rPr>
          <w:sz w:val="20"/>
        </w:rPr>
      </w:pPr>
    </w:p>
    <w:tbl>
      <w:tblPr>
        <w:tblW w:w="4897" w:type="pct"/>
        <w:tblInd w:w="108" w:type="dxa"/>
        <w:tblLayout w:type="fixed"/>
        <w:tblLook w:val="04A0" w:firstRow="1" w:lastRow="0" w:firstColumn="1" w:lastColumn="0" w:noHBand="0" w:noVBand="1"/>
      </w:tblPr>
      <w:tblGrid>
        <w:gridCol w:w="1725"/>
        <w:gridCol w:w="1070"/>
        <w:gridCol w:w="800"/>
        <w:gridCol w:w="1197"/>
        <w:gridCol w:w="2535"/>
        <w:gridCol w:w="1725"/>
      </w:tblGrid>
      <w:tr w:rsidR="00214723" w:rsidRPr="00A07876" w:rsidTr="00D51644">
        <w:tc>
          <w:tcPr>
            <w:tcW w:w="1544" w:type="pct"/>
            <w:gridSpan w:val="2"/>
            <w:tcBorders>
              <w:top w:val="single" w:sz="4" w:space="0" w:color="auto"/>
              <w:bottom w:val="single" w:sz="4" w:space="0" w:color="auto"/>
            </w:tcBorders>
            <w:shd w:val="clear" w:color="auto" w:fill="auto"/>
          </w:tcPr>
          <w:p w:rsidR="00214723" w:rsidRPr="00002F05" w:rsidRDefault="00214723" w:rsidP="00D51644">
            <w:pPr>
              <w:spacing w:after="0"/>
              <w:jc w:val="left"/>
              <w:rPr>
                <w:b/>
                <w:iCs/>
                <w:sz w:val="20"/>
              </w:rPr>
            </w:pPr>
            <w:r w:rsidRPr="00002F05">
              <w:rPr>
                <w:b/>
                <w:iCs/>
                <w:sz w:val="20"/>
              </w:rPr>
              <w:t>Factor</w:t>
            </w:r>
          </w:p>
        </w:tc>
        <w:tc>
          <w:tcPr>
            <w:tcW w:w="442" w:type="pct"/>
            <w:tcBorders>
              <w:top w:val="single" w:sz="4" w:space="0" w:color="auto"/>
              <w:bottom w:val="single" w:sz="4" w:space="0" w:color="auto"/>
            </w:tcBorders>
            <w:shd w:val="clear" w:color="auto" w:fill="auto"/>
          </w:tcPr>
          <w:p w:rsidR="00214723" w:rsidRPr="00002F05" w:rsidRDefault="00214723" w:rsidP="009936B5">
            <w:pPr>
              <w:spacing w:after="0"/>
              <w:jc w:val="center"/>
              <w:rPr>
                <w:b/>
                <w:iCs/>
                <w:sz w:val="20"/>
              </w:rPr>
            </w:pPr>
            <w:r w:rsidRPr="00002F05">
              <w:rPr>
                <w:b/>
                <w:iCs/>
                <w:sz w:val="20"/>
              </w:rPr>
              <w:t>Figure</w:t>
            </w:r>
          </w:p>
        </w:tc>
        <w:tc>
          <w:tcPr>
            <w:tcW w:w="661" w:type="pct"/>
            <w:tcBorders>
              <w:top w:val="single" w:sz="4" w:space="0" w:color="auto"/>
              <w:bottom w:val="single" w:sz="4" w:space="0" w:color="auto"/>
            </w:tcBorders>
            <w:shd w:val="clear" w:color="auto" w:fill="auto"/>
          </w:tcPr>
          <w:p w:rsidR="00214723" w:rsidRPr="00002F05" w:rsidRDefault="00214723" w:rsidP="009936B5">
            <w:pPr>
              <w:spacing w:after="0"/>
              <w:jc w:val="center"/>
              <w:rPr>
                <w:b/>
                <w:iCs/>
                <w:sz w:val="20"/>
              </w:rPr>
            </w:pPr>
            <w:r w:rsidRPr="00002F05">
              <w:rPr>
                <w:b/>
                <w:iCs/>
                <w:sz w:val="20"/>
              </w:rPr>
              <w:t>Weight (g)</w:t>
            </w:r>
          </w:p>
        </w:tc>
        <w:tc>
          <w:tcPr>
            <w:tcW w:w="1400" w:type="pct"/>
            <w:tcBorders>
              <w:top w:val="single" w:sz="4" w:space="0" w:color="auto"/>
              <w:bottom w:val="single" w:sz="4" w:space="0" w:color="auto"/>
            </w:tcBorders>
            <w:shd w:val="clear" w:color="auto" w:fill="auto"/>
          </w:tcPr>
          <w:p w:rsidR="00214723" w:rsidRPr="00002F05" w:rsidRDefault="00214723" w:rsidP="009936B5">
            <w:pPr>
              <w:spacing w:after="0"/>
              <w:jc w:val="center"/>
              <w:rPr>
                <w:b/>
                <w:iCs/>
                <w:sz w:val="20"/>
              </w:rPr>
            </w:pPr>
            <w:r w:rsidRPr="00002F05">
              <w:rPr>
                <w:b/>
                <w:iCs/>
                <w:sz w:val="20"/>
              </w:rPr>
              <w:t>Structure/Shape</w:t>
            </w:r>
          </w:p>
        </w:tc>
        <w:tc>
          <w:tcPr>
            <w:tcW w:w="953" w:type="pct"/>
            <w:tcBorders>
              <w:top w:val="single" w:sz="4" w:space="0" w:color="auto"/>
              <w:bottom w:val="single" w:sz="4" w:space="0" w:color="auto"/>
            </w:tcBorders>
            <w:shd w:val="clear" w:color="auto" w:fill="auto"/>
          </w:tcPr>
          <w:p w:rsidR="00214723" w:rsidRPr="00002F05" w:rsidRDefault="00214723" w:rsidP="009936B5">
            <w:pPr>
              <w:spacing w:after="0"/>
              <w:jc w:val="center"/>
              <w:rPr>
                <w:b/>
                <w:iCs/>
                <w:sz w:val="20"/>
              </w:rPr>
            </w:pPr>
            <w:r w:rsidRPr="00002F05">
              <w:rPr>
                <w:b/>
                <w:iCs/>
                <w:sz w:val="20"/>
              </w:rPr>
              <w:t>Particle size (µm)</w:t>
            </w:r>
          </w:p>
        </w:tc>
      </w:tr>
      <w:tr w:rsidR="00214723" w:rsidRPr="00EA50DF" w:rsidTr="00002F05">
        <w:tc>
          <w:tcPr>
            <w:tcW w:w="953" w:type="pct"/>
            <w:vMerge w:val="restart"/>
            <w:tcBorders>
              <w:top w:val="single" w:sz="4" w:space="0" w:color="auto"/>
            </w:tcBorders>
            <w:shd w:val="clear" w:color="auto" w:fill="auto"/>
          </w:tcPr>
          <w:p w:rsidR="00214723" w:rsidRPr="00002F05" w:rsidRDefault="00214723" w:rsidP="00002F05">
            <w:pPr>
              <w:spacing w:after="0"/>
              <w:jc w:val="left"/>
              <w:rPr>
                <w:bCs/>
                <w:sz w:val="20"/>
              </w:rPr>
            </w:pPr>
            <w:r w:rsidRPr="00002F05">
              <w:rPr>
                <w:bCs/>
                <w:sz w:val="20"/>
              </w:rPr>
              <w:t>Mixing procedure of solutions</w:t>
            </w:r>
          </w:p>
        </w:tc>
        <w:tc>
          <w:tcPr>
            <w:tcW w:w="591" w:type="pct"/>
            <w:vMerge w:val="restart"/>
            <w:tcBorders>
              <w:top w:val="single" w:sz="4" w:space="0" w:color="auto"/>
            </w:tcBorders>
            <w:shd w:val="clear" w:color="auto" w:fill="auto"/>
            <w:vAlign w:val="center"/>
          </w:tcPr>
          <w:p w:rsidR="00214723" w:rsidRPr="00EA50DF" w:rsidRDefault="00214723" w:rsidP="00E3632A">
            <w:pPr>
              <w:spacing w:after="0"/>
              <w:jc w:val="center"/>
              <w:rPr>
                <w:sz w:val="20"/>
              </w:rPr>
            </w:pPr>
            <w:r w:rsidRPr="00EA50DF">
              <w:rPr>
                <w:sz w:val="20"/>
              </w:rPr>
              <w:t>Rapidly (directly)</w:t>
            </w:r>
          </w:p>
        </w:tc>
        <w:tc>
          <w:tcPr>
            <w:tcW w:w="442" w:type="pct"/>
            <w:tcBorders>
              <w:top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1a</w:t>
            </w:r>
          </w:p>
        </w:tc>
        <w:tc>
          <w:tcPr>
            <w:tcW w:w="661" w:type="pct"/>
            <w:tcBorders>
              <w:top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0.94</w:t>
            </w:r>
          </w:p>
        </w:tc>
        <w:tc>
          <w:tcPr>
            <w:tcW w:w="1400" w:type="pct"/>
            <w:tcBorders>
              <w:top w:val="single" w:sz="4" w:space="0" w:color="auto"/>
            </w:tcBorders>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tcBorders>
              <w:top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5.93 ± 0.72</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1c</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0.72</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5.33 ± 0.95</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val="restart"/>
            <w:shd w:val="clear" w:color="auto" w:fill="auto"/>
            <w:vAlign w:val="center"/>
          </w:tcPr>
          <w:p w:rsidR="00214723" w:rsidRPr="00EA50DF" w:rsidRDefault="00214723" w:rsidP="00E3632A">
            <w:pPr>
              <w:spacing w:after="0"/>
              <w:jc w:val="center"/>
              <w:rPr>
                <w:sz w:val="20"/>
              </w:rPr>
            </w:pPr>
            <w:r w:rsidRPr="00EA50DF">
              <w:rPr>
                <w:sz w:val="20"/>
              </w:rPr>
              <w:t>Drop-by-Drop</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1b</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1.06</w:t>
            </w:r>
          </w:p>
        </w:tc>
        <w:tc>
          <w:tcPr>
            <w:tcW w:w="1400" w:type="pct"/>
            <w:shd w:val="clear" w:color="auto" w:fill="auto"/>
            <w:vAlign w:val="center"/>
          </w:tcPr>
          <w:p w:rsidR="00214723" w:rsidRPr="00EA50DF" w:rsidRDefault="00214723" w:rsidP="00E3632A">
            <w:pPr>
              <w:spacing w:after="0" w:line="276" w:lineRule="auto"/>
              <w:jc w:val="center"/>
              <w:rPr>
                <w:sz w:val="20"/>
              </w:rPr>
            </w:pPr>
            <w:r w:rsidRPr="00EA50DF">
              <w:rPr>
                <w:sz w:val="20"/>
              </w:rPr>
              <w:t>Agglomeration</w:t>
            </w:r>
          </w:p>
        </w:tc>
        <w:tc>
          <w:tcPr>
            <w:tcW w:w="953" w:type="pct"/>
            <w:shd w:val="clear" w:color="auto" w:fill="auto"/>
            <w:vAlign w:val="center"/>
          </w:tcPr>
          <w:p w:rsidR="00214723" w:rsidRPr="00EA50DF" w:rsidRDefault="00214723" w:rsidP="00E3632A">
            <w:pPr>
              <w:spacing w:after="0" w:line="276" w:lineRule="auto"/>
              <w:jc w:val="center"/>
              <w:rPr>
                <w:sz w:val="20"/>
                <w:vertAlign w:val="superscript"/>
              </w:rP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1d</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0.25</w:t>
            </w:r>
          </w:p>
        </w:tc>
        <w:tc>
          <w:tcPr>
            <w:tcW w:w="1400" w:type="pct"/>
            <w:shd w:val="clear" w:color="auto" w:fill="auto"/>
            <w:vAlign w:val="center"/>
          </w:tcPr>
          <w:p w:rsidR="00214723" w:rsidRPr="00EA50DF" w:rsidRDefault="00214723" w:rsidP="00E3632A">
            <w:pPr>
              <w:spacing w:after="0" w:line="276" w:lineRule="auto"/>
              <w:jc w:val="center"/>
              <w:rPr>
                <w:sz w:val="20"/>
              </w:rPr>
            </w:pPr>
            <w:r w:rsidRPr="00EA50DF">
              <w:rPr>
                <w:sz w:val="20"/>
              </w:rPr>
              <w:t>Agglomeration</w:t>
            </w:r>
          </w:p>
        </w:tc>
        <w:tc>
          <w:tcPr>
            <w:tcW w:w="953" w:type="pct"/>
            <w:shd w:val="clear" w:color="auto" w:fill="auto"/>
            <w:vAlign w:val="center"/>
          </w:tcPr>
          <w:p w:rsidR="00214723" w:rsidRPr="00EA50DF" w:rsidRDefault="00214723" w:rsidP="00E3632A">
            <w:pPr>
              <w:spacing w:after="0" w:line="276" w:lineRule="auto"/>
              <w:jc w:val="center"/>
              <w:rPr>
                <w:sz w:val="20"/>
                <w:vertAlign w:val="superscript"/>
              </w:rPr>
            </w:pPr>
            <w:r w:rsidRPr="00EA50DF">
              <w:rPr>
                <w:sz w:val="20"/>
              </w:rPr>
              <w:t>-</w:t>
            </w:r>
            <w:r w:rsidRPr="00EA50DF">
              <w:rPr>
                <w:sz w:val="20"/>
                <w:vertAlign w:val="superscript"/>
              </w:rPr>
              <w:t>b</w:t>
            </w:r>
          </w:p>
        </w:tc>
      </w:tr>
      <w:tr w:rsidR="00002F05" w:rsidRPr="00EA50DF" w:rsidTr="00002F05">
        <w:tc>
          <w:tcPr>
            <w:tcW w:w="953" w:type="pct"/>
            <w:shd w:val="clear" w:color="auto" w:fill="auto"/>
          </w:tcPr>
          <w:p w:rsidR="00002F05" w:rsidRPr="00002F05" w:rsidRDefault="00002F05" w:rsidP="00002F05">
            <w:pPr>
              <w:spacing w:after="0"/>
              <w:jc w:val="left"/>
              <w:rPr>
                <w:bCs/>
                <w:sz w:val="20"/>
              </w:rPr>
            </w:pPr>
          </w:p>
        </w:tc>
        <w:tc>
          <w:tcPr>
            <w:tcW w:w="591" w:type="pct"/>
            <w:shd w:val="clear" w:color="auto" w:fill="auto"/>
            <w:vAlign w:val="center"/>
          </w:tcPr>
          <w:p w:rsidR="00002F05" w:rsidRPr="00EA50DF" w:rsidRDefault="00002F05" w:rsidP="00E3632A">
            <w:pPr>
              <w:spacing w:after="0"/>
              <w:jc w:val="center"/>
              <w:rPr>
                <w:sz w:val="20"/>
              </w:rPr>
            </w:pPr>
          </w:p>
        </w:tc>
        <w:tc>
          <w:tcPr>
            <w:tcW w:w="442" w:type="pct"/>
            <w:shd w:val="clear" w:color="auto" w:fill="auto"/>
            <w:vAlign w:val="center"/>
          </w:tcPr>
          <w:p w:rsidR="00002F05" w:rsidRPr="00EA50DF" w:rsidRDefault="00002F05" w:rsidP="00E3632A">
            <w:pPr>
              <w:spacing w:after="0" w:line="276" w:lineRule="auto"/>
              <w:jc w:val="center"/>
              <w:rPr>
                <w:sz w:val="20"/>
              </w:rPr>
            </w:pPr>
          </w:p>
        </w:tc>
        <w:tc>
          <w:tcPr>
            <w:tcW w:w="661" w:type="pct"/>
            <w:shd w:val="clear" w:color="auto" w:fill="auto"/>
            <w:vAlign w:val="center"/>
          </w:tcPr>
          <w:p w:rsidR="00002F05" w:rsidRPr="00EA50DF" w:rsidRDefault="00002F05" w:rsidP="00E3632A">
            <w:pPr>
              <w:spacing w:after="0" w:line="276" w:lineRule="auto"/>
              <w:jc w:val="center"/>
              <w:rPr>
                <w:sz w:val="20"/>
              </w:rPr>
            </w:pPr>
          </w:p>
        </w:tc>
        <w:tc>
          <w:tcPr>
            <w:tcW w:w="1400" w:type="pct"/>
            <w:shd w:val="clear" w:color="auto" w:fill="auto"/>
            <w:vAlign w:val="center"/>
          </w:tcPr>
          <w:p w:rsidR="00002F05" w:rsidRPr="00EA50DF" w:rsidRDefault="00002F05" w:rsidP="00E3632A">
            <w:pPr>
              <w:spacing w:after="0" w:line="276" w:lineRule="auto"/>
              <w:jc w:val="center"/>
              <w:rPr>
                <w:sz w:val="20"/>
              </w:rPr>
            </w:pPr>
          </w:p>
        </w:tc>
        <w:tc>
          <w:tcPr>
            <w:tcW w:w="953" w:type="pct"/>
            <w:shd w:val="clear" w:color="auto" w:fill="auto"/>
            <w:vAlign w:val="center"/>
          </w:tcPr>
          <w:p w:rsidR="00002F05" w:rsidRPr="00EA50DF" w:rsidRDefault="00002F05" w:rsidP="00E3632A">
            <w:pPr>
              <w:spacing w:after="0" w:line="276" w:lineRule="auto"/>
              <w:jc w:val="center"/>
              <w:rPr>
                <w:sz w:val="20"/>
              </w:rPr>
            </w:pPr>
          </w:p>
        </w:tc>
      </w:tr>
      <w:tr w:rsidR="00214723" w:rsidRPr="00EA50DF" w:rsidTr="00002F05">
        <w:tc>
          <w:tcPr>
            <w:tcW w:w="953" w:type="pct"/>
            <w:vMerge w:val="restart"/>
            <w:shd w:val="clear" w:color="auto" w:fill="auto"/>
          </w:tcPr>
          <w:p w:rsidR="00214723" w:rsidRPr="00002F05" w:rsidRDefault="00214723" w:rsidP="00002F05">
            <w:pPr>
              <w:spacing w:after="0"/>
              <w:jc w:val="left"/>
              <w:rPr>
                <w:bCs/>
                <w:sz w:val="20"/>
              </w:rPr>
            </w:pPr>
            <w:r w:rsidRPr="00002F05">
              <w:rPr>
                <w:bCs/>
                <w:sz w:val="20"/>
              </w:rPr>
              <w:t>Stirring speeds (rpm)</w:t>
            </w:r>
          </w:p>
        </w:tc>
        <w:tc>
          <w:tcPr>
            <w:tcW w:w="591" w:type="pct"/>
            <w:vMerge w:val="restart"/>
            <w:shd w:val="clear" w:color="auto" w:fill="auto"/>
            <w:vAlign w:val="center"/>
          </w:tcPr>
          <w:p w:rsidR="00214723" w:rsidRPr="00EA50DF" w:rsidRDefault="00214723" w:rsidP="00E3632A">
            <w:pPr>
              <w:spacing w:after="0"/>
              <w:jc w:val="center"/>
              <w:rPr>
                <w:sz w:val="20"/>
              </w:rPr>
            </w:pPr>
            <w:r w:rsidRPr="00EA50DF">
              <w:rPr>
                <w:sz w:val="20"/>
              </w:rPr>
              <w:t>300</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3a</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0.71</w:t>
            </w:r>
          </w:p>
        </w:tc>
        <w:tc>
          <w:tcPr>
            <w:tcW w:w="1400" w:type="pct"/>
            <w:shd w:val="clear" w:color="auto" w:fill="auto"/>
            <w:vAlign w:val="center"/>
          </w:tcPr>
          <w:p w:rsidR="00214723" w:rsidRPr="00EA50DF" w:rsidRDefault="00214723" w:rsidP="00E3632A">
            <w:pPr>
              <w:spacing w:after="0" w:line="276" w:lineRule="auto"/>
              <w:jc w:val="center"/>
              <w:rPr>
                <w:sz w:val="20"/>
              </w:rPr>
            </w:pPr>
            <w:r w:rsidRPr="00EA50DF">
              <w:rPr>
                <w:sz w:val="20"/>
              </w:rPr>
              <w:t>Calcite, Cluster</w:t>
            </w:r>
          </w:p>
        </w:tc>
        <w:tc>
          <w:tcPr>
            <w:tcW w:w="953" w:type="pct"/>
            <w:shd w:val="clear" w:color="auto" w:fill="auto"/>
            <w:vAlign w:val="center"/>
          </w:tcPr>
          <w:p w:rsidR="00214723" w:rsidRPr="00EA50DF" w:rsidRDefault="00214723" w:rsidP="00E3632A">
            <w:pPr>
              <w:spacing w:after="0" w:line="276" w:lineRule="auto"/>
              <w:jc w:val="cente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3e</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0.59</w:t>
            </w:r>
          </w:p>
        </w:tc>
        <w:tc>
          <w:tcPr>
            <w:tcW w:w="1400" w:type="pct"/>
            <w:shd w:val="clear" w:color="auto" w:fill="auto"/>
            <w:vAlign w:val="center"/>
          </w:tcPr>
          <w:p w:rsidR="00214723" w:rsidRPr="00EA50DF" w:rsidRDefault="00214723" w:rsidP="00E3632A">
            <w:pPr>
              <w:spacing w:after="0" w:line="276" w:lineRule="auto"/>
              <w:jc w:val="center"/>
            </w:pPr>
            <w:r w:rsidRPr="00EA50DF">
              <w:rPr>
                <w:sz w:val="20"/>
              </w:rPr>
              <w:t>Calcite, Cluster</w:t>
            </w:r>
          </w:p>
        </w:tc>
        <w:tc>
          <w:tcPr>
            <w:tcW w:w="953" w:type="pct"/>
            <w:shd w:val="clear" w:color="auto" w:fill="auto"/>
            <w:vAlign w:val="center"/>
          </w:tcPr>
          <w:p w:rsidR="00214723" w:rsidRPr="00EA50DF" w:rsidRDefault="00214723" w:rsidP="00E3632A">
            <w:pPr>
              <w:spacing w:after="0" w:line="276" w:lineRule="auto"/>
              <w:jc w:val="cente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val="restart"/>
            <w:shd w:val="clear" w:color="auto" w:fill="auto"/>
            <w:vAlign w:val="center"/>
          </w:tcPr>
          <w:p w:rsidR="00214723" w:rsidRPr="00EA50DF" w:rsidRDefault="00214723" w:rsidP="00E3632A">
            <w:pPr>
              <w:spacing w:after="0"/>
              <w:jc w:val="center"/>
              <w:rPr>
                <w:sz w:val="20"/>
              </w:rPr>
            </w:pPr>
            <w:r w:rsidRPr="00EA50DF">
              <w:rPr>
                <w:sz w:val="20"/>
              </w:rPr>
              <w:t>600</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3b</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0.75</w:t>
            </w:r>
          </w:p>
        </w:tc>
        <w:tc>
          <w:tcPr>
            <w:tcW w:w="1400" w:type="pct"/>
            <w:shd w:val="clear" w:color="auto" w:fill="auto"/>
            <w:vAlign w:val="center"/>
          </w:tcPr>
          <w:p w:rsidR="00214723" w:rsidRPr="00EA50DF" w:rsidRDefault="00214723" w:rsidP="00E3632A">
            <w:pPr>
              <w:spacing w:after="0" w:line="276" w:lineRule="auto"/>
              <w:jc w:val="center"/>
            </w:pPr>
            <w:r w:rsidRPr="00EA50DF">
              <w:rPr>
                <w:sz w:val="20"/>
              </w:rPr>
              <w:t>Calcite, Cluster</w:t>
            </w:r>
          </w:p>
        </w:tc>
        <w:tc>
          <w:tcPr>
            <w:tcW w:w="953" w:type="pct"/>
            <w:shd w:val="clear" w:color="auto" w:fill="auto"/>
            <w:vAlign w:val="center"/>
          </w:tcPr>
          <w:p w:rsidR="00214723" w:rsidRPr="00EA50DF" w:rsidRDefault="00214723" w:rsidP="00E3632A">
            <w:pPr>
              <w:spacing w:after="0" w:line="276" w:lineRule="auto"/>
              <w:jc w:val="cente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3f</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0.60</w:t>
            </w:r>
          </w:p>
        </w:tc>
        <w:tc>
          <w:tcPr>
            <w:tcW w:w="1400" w:type="pct"/>
            <w:shd w:val="clear" w:color="auto" w:fill="auto"/>
            <w:vAlign w:val="center"/>
          </w:tcPr>
          <w:p w:rsidR="00214723" w:rsidRPr="00EA50DF" w:rsidRDefault="00214723" w:rsidP="00E3632A">
            <w:pPr>
              <w:spacing w:after="0" w:line="276" w:lineRule="auto"/>
              <w:jc w:val="center"/>
            </w:pPr>
            <w:r w:rsidRPr="00EA50DF">
              <w:rPr>
                <w:sz w:val="20"/>
              </w:rPr>
              <w:t>Calcite, Cluster</w:t>
            </w:r>
          </w:p>
        </w:tc>
        <w:tc>
          <w:tcPr>
            <w:tcW w:w="953" w:type="pct"/>
            <w:shd w:val="clear" w:color="auto" w:fill="auto"/>
            <w:vAlign w:val="center"/>
          </w:tcPr>
          <w:p w:rsidR="00214723" w:rsidRPr="00EA50DF" w:rsidRDefault="00214723" w:rsidP="00E3632A">
            <w:pPr>
              <w:spacing w:after="0" w:line="276" w:lineRule="auto"/>
              <w:jc w:val="cente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val="restart"/>
            <w:shd w:val="clear" w:color="auto" w:fill="auto"/>
            <w:vAlign w:val="center"/>
          </w:tcPr>
          <w:p w:rsidR="00214723" w:rsidRPr="00EA50DF" w:rsidRDefault="00214723" w:rsidP="00E3632A">
            <w:pPr>
              <w:spacing w:after="0"/>
              <w:jc w:val="center"/>
              <w:rPr>
                <w:sz w:val="20"/>
              </w:rPr>
            </w:pPr>
            <w:r w:rsidRPr="00EA50DF">
              <w:rPr>
                <w:sz w:val="20"/>
              </w:rPr>
              <w:t>900</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3c</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0.70</w:t>
            </w:r>
          </w:p>
        </w:tc>
        <w:tc>
          <w:tcPr>
            <w:tcW w:w="1400" w:type="pct"/>
            <w:shd w:val="clear" w:color="auto" w:fill="auto"/>
            <w:vAlign w:val="center"/>
          </w:tcPr>
          <w:p w:rsidR="00214723" w:rsidRPr="00EA50DF" w:rsidRDefault="00214723" w:rsidP="00E3632A">
            <w:pPr>
              <w:spacing w:after="0" w:line="276" w:lineRule="auto"/>
              <w:jc w:val="center"/>
            </w:pPr>
            <w:r w:rsidRPr="00EA50DF">
              <w:rPr>
                <w:sz w:val="20"/>
              </w:rPr>
              <w:t>Calcite, Cluster</w:t>
            </w:r>
          </w:p>
        </w:tc>
        <w:tc>
          <w:tcPr>
            <w:tcW w:w="953" w:type="pct"/>
            <w:shd w:val="clear" w:color="auto" w:fill="auto"/>
            <w:vAlign w:val="center"/>
          </w:tcPr>
          <w:p w:rsidR="00214723" w:rsidRPr="00EA50DF" w:rsidRDefault="00214723" w:rsidP="00E3632A">
            <w:pPr>
              <w:spacing w:after="0" w:line="276" w:lineRule="auto"/>
              <w:jc w:val="cente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3g</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0.62</w:t>
            </w:r>
          </w:p>
        </w:tc>
        <w:tc>
          <w:tcPr>
            <w:tcW w:w="1400" w:type="pct"/>
            <w:shd w:val="clear" w:color="auto" w:fill="auto"/>
            <w:vAlign w:val="center"/>
          </w:tcPr>
          <w:p w:rsidR="00214723" w:rsidRPr="00EA50DF" w:rsidRDefault="00214723" w:rsidP="00E3632A">
            <w:pPr>
              <w:spacing w:after="0" w:line="276" w:lineRule="auto"/>
              <w:jc w:val="center"/>
            </w:pPr>
            <w:r w:rsidRPr="00EA50DF">
              <w:rPr>
                <w:sz w:val="20"/>
              </w:rPr>
              <w:t>Calcite, Cluster</w:t>
            </w:r>
          </w:p>
        </w:tc>
        <w:tc>
          <w:tcPr>
            <w:tcW w:w="953" w:type="pct"/>
            <w:shd w:val="clear" w:color="auto" w:fill="auto"/>
            <w:vAlign w:val="center"/>
          </w:tcPr>
          <w:p w:rsidR="00214723" w:rsidRPr="00EA50DF" w:rsidRDefault="00214723" w:rsidP="00E3632A">
            <w:pPr>
              <w:spacing w:after="0" w:line="276" w:lineRule="auto"/>
              <w:jc w:val="cente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val="restart"/>
            <w:shd w:val="clear" w:color="auto" w:fill="auto"/>
            <w:vAlign w:val="center"/>
          </w:tcPr>
          <w:p w:rsidR="00214723" w:rsidRPr="00EA50DF" w:rsidRDefault="00214723" w:rsidP="00E3632A">
            <w:pPr>
              <w:spacing w:after="0"/>
              <w:jc w:val="center"/>
              <w:rPr>
                <w:sz w:val="20"/>
              </w:rPr>
            </w:pPr>
            <w:r w:rsidRPr="00EA50DF">
              <w:rPr>
                <w:sz w:val="20"/>
              </w:rPr>
              <w:t>1200</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3d</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0.80</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4.98 ± 0.57</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3h</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0.63</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7.27 ± 0.78</w:t>
            </w:r>
          </w:p>
        </w:tc>
      </w:tr>
      <w:tr w:rsidR="00002F05" w:rsidRPr="00EA50DF" w:rsidTr="00002F05">
        <w:tc>
          <w:tcPr>
            <w:tcW w:w="953" w:type="pct"/>
            <w:shd w:val="clear" w:color="auto" w:fill="auto"/>
          </w:tcPr>
          <w:p w:rsidR="00002F05" w:rsidRPr="00002F05" w:rsidRDefault="00002F05" w:rsidP="00002F05">
            <w:pPr>
              <w:spacing w:after="0"/>
              <w:jc w:val="left"/>
              <w:rPr>
                <w:bCs/>
                <w:sz w:val="20"/>
              </w:rPr>
            </w:pPr>
          </w:p>
        </w:tc>
        <w:tc>
          <w:tcPr>
            <w:tcW w:w="591" w:type="pct"/>
            <w:shd w:val="clear" w:color="auto" w:fill="auto"/>
            <w:vAlign w:val="center"/>
          </w:tcPr>
          <w:p w:rsidR="00002F05" w:rsidRPr="00EA50DF" w:rsidRDefault="00002F05" w:rsidP="00E3632A">
            <w:pPr>
              <w:spacing w:after="0"/>
              <w:jc w:val="center"/>
              <w:rPr>
                <w:sz w:val="20"/>
              </w:rPr>
            </w:pPr>
          </w:p>
        </w:tc>
        <w:tc>
          <w:tcPr>
            <w:tcW w:w="442" w:type="pct"/>
            <w:shd w:val="clear" w:color="auto" w:fill="auto"/>
            <w:vAlign w:val="center"/>
          </w:tcPr>
          <w:p w:rsidR="00002F05" w:rsidRPr="00EA50DF" w:rsidRDefault="00002F05" w:rsidP="00E3632A">
            <w:pPr>
              <w:spacing w:after="0" w:line="276" w:lineRule="auto"/>
              <w:jc w:val="center"/>
              <w:rPr>
                <w:sz w:val="20"/>
              </w:rPr>
            </w:pPr>
          </w:p>
        </w:tc>
        <w:tc>
          <w:tcPr>
            <w:tcW w:w="661" w:type="pct"/>
            <w:shd w:val="clear" w:color="auto" w:fill="auto"/>
            <w:vAlign w:val="center"/>
          </w:tcPr>
          <w:p w:rsidR="00002F05" w:rsidRPr="00EA50DF" w:rsidRDefault="00002F05" w:rsidP="00E3632A">
            <w:pPr>
              <w:spacing w:after="0" w:line="276" w:lineRule="auto"/>
              <w:jc w:val="center"/>
              <w:rPr>
                <w:sz w:val="20"/>
              </w:rPr>
            </w:pPr>
          </w:p>
        </w:tc>
        <w:tc>
          <w:tcPr>
            <w:tcW w:w="1400" w:type="pct"/>
            <w:shd w:val="clear" w:color="auto" w:fill="auto"/>
            <w:vAlign w:val="center"/>
          </w:tcPr>
          <w:p w:rsidR="00002F05" w:rsidRPr="00EA50DF" w:rsidRDefault="00002F05" w:rsidP="00E3632A">
            <w:pPr>
              <w:spacing w:after="0" w:line="276" w:lineRule="auto"/>
              <w:jc w:val="center"/>
              <w:rPr>
                <w:sz w:val="20"/>
              </w:rPr>
            </w:pPr>
          </w:p>
        </w:tc>
        <w:tc>
          <w:tcPr>
            <w:tcW w:w="953" w:type="pct"/>
            <w:shd w:val="clear" w:color="auto" w:fill="auto"/>
            <w:vAlign w:val="center"/>
          </w:tcPr>
          <w:p w:rsidR="00002F05" w:rsidRPr="00EA50DF" w:rsidRDefault="00002F05" w:rsidP="00E3632A">
            <w:pPr>
              <w:spacing w:after="0" w:line="276" w:lineRule="auto"/>
              <w:jc w:val="center"/>
              <w:rPr>
                <w:sz w:val="20"/>
              </w:rPr>
            </w:pPr>
          </w:p>
        </w:tc>
      </w:tr>
      <w:tr w:rsidR="00214723" w:rsidRPr="00EA50DF" w:rsidTr="00002F05">
        <w:tc>
          <w:tcPr>
            <w:tcW w:w="953" w:type="pct"/>
            <w:vMerge w:val="restart"/>
            <w:shd w:val="clear" w:color="auto" w:fill="auto"/>
          </w:tcPr>
          <w:p w:rsidR="00214723" w:rsidRPr="00002F05" w:rsidRDefault="00214723" w:rsidP="00002F05">
            <w:pPr>
              <w:spacing w:after="0"/>
              <w:jc w:val="left"/>
              <w:rPr>
                <w:bCs/>
                <w:sz w:val="20"/>
              </w:rPr>
            </w:pPr>
            <w:r w:rsidRPr="00002F05">
              <w:rPr>
                <w:bCs/>
                <w:sz w:val="20"/>
              </w:rPr>
              <w:t>Drying technique</w:t>
            </w:r>
          </w:p>
        </w:tc>
        <w:tc>
          <w:tcPr>
            <w:tcW w:w="591" w:type="pct"/>
            <w:vMerge w:val="restart"/>
            <w:shd w:val="clear" w:color="auto" w:fill="auto"/>
            <w:vAlign w:val="center"/>
          </w:tcPr>
          <w:p w:rsidR="00214723" w:rsidRPr="00EA50DF" w:rsidRDefault="00214723" w:rsidP="00E3632A">
            <w:pPr>
              <w:spacing w:after="0"/>
              <w:jc w:val="center"/>
              <w:rPr>
                <w:sz w:val="20"/>
              </w:rPr>
            </w:pPr>
            <w:r w:rsidRPr="00EA50DF">
              <w:rPr>
                <w:sz w:val="20"/>
              </w:rPr>
              <w:t>Air</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5a</w:t>
            </w:r>
          </w:p>
        </w:tc>
        <w:tc>
          <w:tcPr>
            <w:tcW w:w="661" w:type="pct"/>
            <w:shd w:val="clear" w:color="auto" w:fill="auto"/>
            <w:vAlign w:val="center"/>
          </w:tcPr>
          <w:p w:rsidR="00214723" w:rsidRPr="00EA50DF" w:rsidRDefault="00D554C6" w:rsidP="00E3632A">
            <w:pPr>
              <w:spacing w:after="0" w:line="276" w:lineRule="auto"/>
              <w:jc w:val="center"/>
              <w:rPr>
                <w:sz w:val="20"/>
              </w:rPr>
            </w:pPr>
            <w:r w:rsidRPr="00EA50DF">
              <w:rPr>
                <w:sz w:val="20"/>
              </w:rPr>
              <w:t>0.95</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6.64 ± 1.64</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5c</w:t>
            </w:r>
          </w:p>
        </w:tc>
        <w:tc>
          <w:tcPr>
            <w:tcW w:w="661" w:type="pct"/>
            <w:shd w:val="clear" w:color="auto" w:fill="auto"/>
            <w:vAlign w:val="center"/>
          </w:tcPr>
          <w:p w:rsidR="00214723" w:rsidRPr="00EA50DF" w:rsidRDefault="00D554C6" w:rsidP="00E3632A">
            <w:pPr>
              <w:spacing w:after="0" w:line="276" w:lineRule="auto"/>
              <w:jc w:val="center"/>
              <w:rPr>
                <w:sz w:val="20"/>
              </w:rPr>
            </w:pPr>
            <w:r w:rsidRPr="00EA50DF">
              <w:rPr>
                <w:sz w:val="20"/>
              </w:rPr>
              <w:t>0.50</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5.33 ± 0.95</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val="restart"/>
            <w:shd w:val="clear" w:color="auto" w:fill="auto"/>
            <w:vAlign w:val="center"/>
          </w:tcPr>
          <w:p w:rsidR="00214723" w:rsidRPr="00EA50DF" w:rsidRDefault="00214723" w:rsidP="003B665C">
            <w:pPr>
              <w:spacing w:after="0"/>
              <w:jc w:val="center"/>
              <w:rPr>
                <w:sz w:val="20"/>
              </w:rPr>
            </w:pPr>
            <w:r w:rsidRPr="00EA50DF">
              <w:rPr>
                <w:sz w:val="20"/>
              </w:rPr>
              <w:t>Oven (50</w:t>
            </w:r>
            <w:r w:rsidR="003B665C">
              <w:rPr>
                <w:sz w:val="20"/>
              </w:rPr>
              <w:t>°</w:t>
            </w:r>
            <w:r w:rsidRPr="00EA50DF">
              <w:rPr>
                <w:sz w:val="20"/>
              </w:rPr>
              <w:t>C)</w:t>
            </w: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5b</w:t>
            </w:r>
          </w:p>
        </w:tc>
        <w:tc>
          <w:tcPr>
            <w:tcW w:w="661" w:type="pct"/>
            <w:shd w:val="clear" w:color="auto" w:fill="auto"/>
            <w:vAlign w:val="center"/>
          </w:tcPr>
          <w:p w:rsidR="00214723" w:rsidRPr="00EA50DF" w:rsidRDefault="00D554C6" w:rsidP="00E3632A">
            <w:pPr>
              <w:spacing w:after="0" w:line="276" w:lineRule="auto"/>
              <w:jc w:val="center"/>
              <w:rPr>
                <w:sz w:val="20"/>
              </w:rPr>
            </w:pPr>
            <w:r w:rsidRPr="00EA50DF">
              <w:rPr>
                <w:sz w:val="20"/>
              </w:rPr>
              <w:t>0.58</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r w:rsidRPr="00EA50DF">
              <w:rPr>
                <w:sz w:val="20"/>
              </w:rPr>
              <w:t>, Calcite</w:t>
            </w:r>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w:t>
            </w:r>
            <w:r w:rsidRPr="00EA50DF">
              <w:rPr>
                <w:sz w:val="20"/>
                <w:vertAlign w:val="superscript"/>
              </w:rPr>
              <w:t>b</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591" w:type="pct"/>
            <w:vMerge/>
            <w:shd w:val="clear" w:color="auto" w:fill="auto"/>
            <w:vAlign w:val="center"/>
          </w:tcPr>
          <w:p w:rsidR="00214723" w:rsidRPr="00EA50DF" w:rsidRDefault="00214723" w:rsidP="00E3632A">
            <w:pPr>
              <w:spacing w:after="0"/>
              <w:jc w:val="center"/>
              <w:rPr>
                <w:sz w:val="20"/>
              </w:rPr>
            </w:pPr>
          </w:p>
        </w:tc>
        <w:tc>
          <w:tcPr>
            <w:tcW w:w="442" w:type="pct"/>
            <w:shd w:val="clear" w:color="auto" w:fill="auto"/>
            <w:vAlign w:val="center"/>
          </w:tcPr>
          <w:p w:rsidR="00214723" w:rsidRPr="00EA50DF" w:rsidRDefault="00214723" w:rsidP="00E3632A">
            <w:pPr>
              <w:spacing w:after="0" w:line="276" w:lineRule="auto"/>
              <w:jc w:val="center"/>
              <w:rPr>
                <w:sz w:val="20"/>
              </w:rPr>
            </w:pPr>
            <w:r w:rsidRPr="00EA50DF">
              <w:rPr>
                <w:sz w:val="20"/>
              </w:rPr>
              <w:t>5d</w:t>
            </w:r>
          </w:p>
        </w:tc>
        <w:tc>
          <w:tcPr>
            <w:tcW w:w="661" w:type="pct"/>
            <w:shd w:val="clear" w:color="auto" w:fill="auto"/>
            <w:vAlign w:val="center"/>
          </w:tcPr>
          <w:p w:rsidR="00214723" w:rsidRPr="00EA50DF" w:rsidRDefault="00D554C6" w:rsidP="00E3632A">
            <w:pPr>
              <w:spacing w:after="0" w:line="276" w:lineRule="auto"/>
              <w:jc w:val="center"/>
              <w:rPr>
                <w:sz w:val="20"/>
              </w:rPr>
            </w:pPr>
            <w:r w:rsidRPr="00EA50DF">
              <w:rPr>
                <w:sz w:val="20"/>
              </w:rPr>
              <w:t>0.43</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r w:rsidRPr="00EA50DF">
              <w:rPr>
                <w:sz w:val="20"/>
              </w:rPr>
              <w:t>, Calcite, Cluster</w:t>
            </w:r>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w:t>
            </w:r>
            <w:r w:rsidRPr="00EA50DF">
              <w:rPr>
                <w:sz w:val="20"/>
                <w:vertAlign w:val="superscript"/>
              </w:rPr>
              <w:t>b</w:t>
            </w:r>
          </w:p>
        </w:tc>
      </w:tr>
      <w:tr w:rsidR="00002F05" w:rsidRPr="00EA50DF" w:rsidTr="00002F05">
        <w:tc>
          <w:tcPr>
            <w:tcW w:w="953" w:type="pct"/>
            <w:shd w:val="clear" w:color="auto" w:fill="auto"/>
          </w:tcPr>
          <w:p w:rsidR="00002F05" w:rsidRPr="00002F05" w:rsidRDefault="00002F05" w:rsidP="00002F05">
            <w:pPr>
              <w:spacing w:after="0"/>
              <w:jc w:val="left"/>
              <w:rPr>
                <w:bCs/>
                <w:sz w:val="20"/>
              </w:rPr>
            </w:pPr>
          </w:p>
        </w:tc>
        <w:tc>
          <w:tcPr>
            <w:tcW w:w="591" w:type="pct"/>
            <w:shd w:val="clear" w:color="auto" w:fill="auto"/>
            <w:vAlign w:val="center"/>
          </w:tcPr>
          <w:p w:rsidR="00002F05" w:rsidRPr="00EA50DF" w:rsidRDefault="00002F05" w:rsidP="00E3632A">
            <w:pPr>
              <w:spacing w:after="0"/>
              <w:jc w:val="center"/>
              <w:rPr>
                <w:sz w:val="20"/>
              </w:rPr>
            </w:pPr>
          </w:p>
        </w:tc>
        <w:tc>
          <w:tcPr>
            <w:tcW w:w="442" w:type="pct"/>
            <w:shd w:val="clear" w:color="auto" w:fill="auto"/>
            <w:vAlign w:val="center"/>
          </w:tcPr>
          <w:p w:rsidR="00002F05" w:rsidRPr="00EA50DF" w:rsidRDefault="00002F05" w:rsidP="00E3632A">
            <w:pPr>
              <w:spacing w:after="0" w:line="276" w:lineRule="auto"/>
              <w:jc w:val="center"/>
              <w:rPr>
                <w:sz w:val="20"/>
              </w:rPr>
            </w:pPr>
          </w:p>
        </w:tc>
        <w:tc>
          <w:tcPr>
            <w:tcW w:w="661" w:type="pct"/>
            <w:shd w:val="clear" w:color="auto" w:fill="auto"/>
            <w:vAlign w:val="center"/>
          </w:tcPr>
          <w:p w:rsidR="00002F05" w:rsidRPr="00EA50DF" w:rsidRDefault="00002F05" w:rsidP="00E3632A">
            <w:pPr>
              <w:spacing w:after="0" w:line="276" w:lineRule="auto"/>
              <w:jc w:val="center"/>
              <w:rPr>
                <w:sz w:val="20"/>
              </w:rPr>
            </w:pPr>
          </w:p>
        </w:tc>
        <w:tc>
          <w:tcPr>
            <w:tcW w:w="1400" w:type="pct"/>
            <w:shd w:val="clear" w:color="auto" w:fill="auto"/>
            <w:vAlign w:val="center"/>
          </w:tcPr>
          <w:p w:rsidR="00002F05" w:rsidRPr="00EA50DF" w:rsidRDefault="00002F05" w:rsidP="00E3632A">
            <w:pPr>
              <w:spacing w:after="0" w:line="276" w:lineRule="auto"/>
              <w:jc w:val="center"/>
              <w:rPr>
                <w:sz w:val="20"/>
              </w:rPr>
            </w:pPr>
          </w:p>
        </w:tc>
        <w:tc>
          <w:tcPr>
            <w:tcW w:w="953" w:type="pct"/>
            <w:shd w:val="clear" w:color="auto" w:fill="auto"/>
            <w:vAlign w:val="center"/>
          </w:tcPr>
          <w:p w:rsidR="00002F05" w:rsidRPr="00EA50DF" w:rsidRDefault="00002F05" w:rsidP="00E3632A">
            <w:pPr>
              <w:spacing w:after="0" w:line="276" w:lineRule="auto"/>
              <w:jc w:val="center"/>
              <w:rPr>
                <w:sz w:val="20"/>
              </w:rPr>
            </w:pPr>
          </w:p>
        </w:tc>
      </w:tr>
      <w:tr w:rsidR="00214723" w:rsidRPr="00EA50DF" w:rsidTr="00002F05">
        <w:tc>
          <w:tcPr>
            <w:tcW w:w="953" w:type="pct"/>
            <w:vMerge w:val="restart"/>
            <w:shd w:val="clear" w:color="auto" w:fill="auto"/>
          </w:tcPr>
          <w:p w:rsidR="00214723" w:rsidRPr="00002F05" w:rsidRDefault="00214723" w:rsidP="00002F05">
            <w:pPr>
              <w:spacing w:after="0"/>
              <w:jc w:val="left"/>
              <w:rPr>
                <w:bCs/>
                <w:sz w:val="20"/>
              </w:rPr>
            </w:pPr>
            <w:r w:rsidRPr="00002F05">
              <w:rPr>
                <w:bCs/>
                <w:sz w:val="20"/>
              </w:rPr>
              <w:t>Type of filter Paper</w:t>
            </w:r>
          </w:p>
        </w:tc>
        <w:tc>
          <w:tcPr>
            <w:tcW w:w="1033" w:type="pct"/>
            <w:gridSpan w:val="2"/>
            <w:shd w:val="clear" w:color="auto" w:fill="auto"/>
            <w:vAlign w:val="center"/>
          </w:tcPr>
          <w:p w:rsidR="00214723" w:rsidRPr="00EA50DF" w:rsidRDefault="00214723" w:rsidP="00E3632A">
            <w:pPr>
              <w:spacing w:after="0" w:line="276" w:lineRule="auto"/>
              <w:jc w:val="center"/>
              <w:rPr>
                <w:sz w:val="20"/>
              </w:rPr>
            </w:pPr>
            <w:r w:rsidRPr="00EA50DF">
              <w:rPr>
                <w:sz w:val="20"/>
              </w:rPr>
              <w:t>Smith</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0.80</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4.98 ± 0.57</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1033" w:type="pct"/>
            <w:gridSpan w:val="2"/>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Whatman</w:t>
            </w:r>
            <w:proofErr w:type="spellEnd"/>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0.90</w:t>
            </w:r>
          </w:p>
        </w:tc>
        <w:tc>
          <w:tcPr>
            <w:tcW w:w="1400" w:type="pct"/>
            <w:shd w:val="clear" w:color="auto" w:fill="auto"/>
            <w:vAlign w:val="center"/>
          </w:tcPr>
          <w:p w:rsidR="00214723" w:rsidRPr="00EA50DF" w:rsidRDefault="00214723" w:rsidP="00E3632A">
            <w:pPr>
              <w:spacing w:after="0" w:line="276" w:lineRule="auto"/>
              <w:jc w:val="center"/>
              <w:rPr>
                <w:sz w:val="20"/>
              </w:rPr>
            </w:pPr>
            <w:r w:rsidRPr="00EA50DF">
              <w:rPr>
                <w:sz w:val="20"/>
              </w:rPr>
              <w:t>Irregular particles</w:t>
            </w:r>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w:t>
            </w:r>
            <w:r w:rsidRPr="00EA50DF">
              <w:rPr>
                <w:sz w:val="20"/>
                <w:vertAlign w:val="superscript"/>
              </w:rPr>
              <w:t>b</w:t>
            </w:r>
          </w:p>
        </w:tc>
      </w:tr>
      <w:tr w:rsidR="00002F05" w:rsidRPr="00EA50DF" w:rsidTr="00002F05">
        <w:tc>
          <w:tcPr>
            <w:tcW w:w="953" w:type="pct"/>
            <w:shd w:val="clear" w:color="auto" w:fill="auto"/>
          </w:tcPr>
          <w:p w:rsidR="00002F05" w:rsidRPr="00002F05" w:rsidRDefault="00002F05" w:rsidP="00002F05">
            <w:pPr>
              <w:spacing w:after="0"/>
              <w:jc w:val="left"/>
              <w:rPr>
                <w:bCs/>
                <w:sz w:val="20"/>
              </w:rPr>
            </w:pPr>
          </w:p>
        </w:tc>
        <w:tc>
          <w:tcPr>
            <w:tcW w:w="1033" w:type="pct"/>
            <w:gridSpan w:val="2"/>
            <w:shd w:val="clear" w:color="auto" w:fill="auto"/>
            <w:vAlign w:val="center"/>
          </w:tcPr>
          <w:p w:rsidR="00002F05" w:rsidRPr="00EA50DF" w:rsidRDefault="00002F05" w:rsidP="00E3632A">
            <w:pPr>
              <w:spacing w:after="0" w:line="276" w:lineRule="auto"/>
              <w:jc w:val="center"/>
              <w:rPr>
                <w:sz w:val="20"/>
              </w:rPr>
            </w:pPr>
          </w:p>
        </w:tc>
        <w:tc>
          <w:tcPr>
            <w:tcW w:w="661" w:type="pct"/>
            <w:shd w:val="clear" w:color="auto" w:fill="auto"/>
            <w:vAlign w:val="center"/>
          </w:tcPr>
          <w:p w:rsidR="00002F05" w:rsidRPr="00EA50DF" w:rsidRDefault="00002F05" w:rsidP="00E3632A">
            <w:pPr>
              <w:spacing w:after="0" w:line="276" w:lineRule="auto"/>
              <w:jc w:val="center"/>
              <w:rPr>
                <w:sz w:val="20"/>
              </w:rPr>
            </w:pPr>
          </w:p>
        </w:tc>
        <w:tc>
          <w:tcPr>
            <w:tcW w:w="1400" w:type="pct"/>
            <w:shd w:val="clear" w:color="auto" w:fill="auto"/>
            <w:vAlign w:val="center"/>
          </w:tcPr>
          <w:p w:rsidR="00002F05" w:rsidRPr="00EA50DF" w:rsidRDefault="00002F05" w:rsidP="00E3632A">
            <w:pPr>
              <w:spacing w:after="0" w:line="276" w:lineRule="auto"/>
              <w:jc w:val="center"/>
              <w:rPr>
                <w:sz w:val="20"/>
              </w:rPr>
            </w:pPr>
          </w:p>
        </w:tc>
        <w:tc>
          <w:tcPr>
            <w:tcW w:w="953" w:type="pct"/>
            <w:shd w:val="clear" w:color="auto" w:fill="auto"/>
            <w:vAlign w:val="center"/>
          </w:tcPr>
          <w:p w:rsidR="00002F05" w:rsidRPr="00EA50DF" w:rsidRDefault="00002F05" w:rsidP="00E3632A">
            <w:pPr>
              <w:spacing w:after="0" w:line="276" w:lineRule="auto"/>
              <w:jc w:val="center"/>
              <w:rPr>
                <w:sz w:val="20"/>
              </w:rPr>
            </w:pPr>
          </w:p>
        </w:tc>
      </w:tr>
      <w:tr w:rsidR="00214723" w:rsidRPr="00EA50DF" w:rsidTr="00002F05">
        <w:tc>
          <w:tcPr>
            <w:tcW w:w="953" w:type="pct"/>
            <w:vMerge w:val="restart"/>
            <w:shd w:val="clear" w:color="auto" w:fill="auto"/>
          </w:tcPr>
          <w:p w:rsidR="00214723" w:rsidRPr="00002F05" w:rsidRDefault="00214723" w:rsidP="00002F05">
            <w:pPr>
              <w:spacing w:after="0"/>
              <w:jc w:val="left"/>
              <w:rPr>
                <w:bCs/>
                <w:sz w:val="20"/>
              </w:rPr>
            </w:pPr>
            <w:r w:rsidRPr="00002F05">
              <w:rPr>
                <w:bCs/>
                <w:sz w:val="20"/>
              </w:rPr>
              <w:t>Centrifugation time</w:t>
            </w:r>
          </w:p>
        </w:tc>
        <w:tc>
          <w:tcPr>
            <w:tcW w:w="1033" w:type="pct"/>
            <w:gridSpan w:val="2"/>
            <w:shd w:val="clear" w:color="auto" w:fill="auto"/>
            <w:vAlign w:val="center"/>
          </w:tcPr>
          <w:p w:rsidR="00214723" w:rsidRPr="00EA50DF" w:rsidRDefault="00214723" w:rsidP="00E3632A">
            <w:pPr>
              <w:spacing w:after="0" w:line="276" w:lineRule="auto"/>
              <w:jc w:val="center"/>
              <w:rPr>
                <w:sz w:val="20"/>
              </w:rPr>
            </w:pPr>
            <w:r w:rsidRPr="00EA50DF">
              <w:rPr>
                <w:sz w:val="20"/>
              </w:rPr>
              <w:t>1000 rpm, 1 min.</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0.56</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5.14 ± 0.68</w:t>
            </w:r>
          </w:p>
        </w:tc>
      </w:tr>
      <w:tr w:rsidR="00214723" w:rsidRPr="00EA50DF" w:rsidTr="00002F05">
        <w:tc>
          <w:tcPr>
            <w:tcW w:w="953" w:type="pct"/>
            <w:vMerge/>
            <w:shd w:val="clear" w:color="auto" w:fill="auto"/>
          </w:tcPr>
          <w:p w:rsidR="00214723" w:rsidRPr="00002F05" w:rsidRDefault="00214723" w:rsidP="00002F05">
            <w:pPr>
              <w:spacing w:after="0"/>
              <w:jc w:val="left"/>
              <w:rPr>
                <w:bCs/>
                <w:sz w:val="20"/>
              </w:rPr>
            </w:pPr>
          </w:p>
        </w:tc>
        <w:tc>
          <w:tcPr>
            <w:tcW w:w="1033" w:type="pct"/>
            <w:gridSpan w:val="2"/>
            <w:shd w:val="clear" w:color="auto" w:fill="auto"/>
            <w:vAlign w:val="center"/>
          </w:tcPr>
          <w:p w:rsidR="00214723" w:rsidRPr="00EA50DF" w:rsidRDefault="00214723" w:rsidP="00E3632A">
            <w:pPr>
              <w:spacing w:after="0" w:line="276" w:lineRule="auto"/>
              <w:jc w:val="center"/>
              <w:rPr>
                <w:sz w:val="20"/>
              </w:rPr>
            </w:pPr>
            <w:r w:rsidRPr="00EA50DF">
              <w:rPr>
                <w:sz w:val="20"/>
              </w:rPr>
              <w:t>1000 rpm, 5 min.</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0.66</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r w:rsidRPr="00EA50DF">
              <w:rPr>
                <w:sz w:val="20"/>
              </w:rPr>
              <w:t>, Agglomeration</w:t>
            </w:r>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w:t>
            </w:r>
            <w:r w:rsidRPr="00EA50DF">
              <w:rPr>
                <w:sz w:val="20"/>
                <w:vertAlign w:val="superscript"/>
              </w:rPr>
              <w:t>b</w:t>
            </w:r>
          </w:p>
        </w:tc>
      </w:tr>
      <w:tr w:rsidR="00002F05" w:rsidRPr="00EA50DF" w:rsidTr="00002F05">
        <w:tc>
          <w:tcPr>
            <w:tcW w:w="953" w:type="pct"/>
            <w:shd w:val="clear" w:color="auto" w:fill="auto"/>
          </w:tcPr>
          <w:p w:rsidR="00002F05" w:rsidRPr="00002F05" w:rsidRDefault="00002F05" w:rsidP="00002F05">
            <w:pPr>
              <w:spacing w:after="0"/>
              <w:jc w:val="left"/>
              <w:rPr>
                <w:bCs/>
                <w:sz w:val="20"/>
              </w:rPr>
            </w:pPr>
          </w:p>
        </w:tc>
        <w:tc>
          <w:tcPr>
            <w:tcW w:w="1033" w:type="pct"/>
            <w:gridSpan w:val="2"/>
            <w:shd w:val="clear" w:color="auto" w:fill="auto"/>
            <w:vAlign w:val="center"/>
          </w:tcPr>
          <w:p w:rsidR="00002F05" w:rsidRPr="00EA50DF" w:rsidRDefault="00002F05" w:rsidP="00E3632A">
            <w:pPr>
              <w:spacing w:after="0" w:line="276" w:lineRule="auto"/>
              <w:jc w:val="center"/>
              <w:rPr>
                <w:sz w:val="20"/>
              </w:rPr>
            </w:pPr>
          </w:p>
        </w:tc>
        <w:tc>
          <w:tcPr>
            <w:tcW w:w="661" w:type="pct"/>
            <w:shd w:val="clear" w:color="auto" w:fill="auto"/>
            <w:vAlign w:val="center"/>
          </w:tcPr>
          <w:p w:rsidR="00002F05" w:rsidRPr="00EA50DF" w:rsidRDefault="00002F05" w:rsidP="00E3632A">
            <w:pPr>
              <w:spacing w:after="0" w:line="276" w:lineRule="auto"/>
              <w:jc w:val="center"/>
              <w:rPr>
                <w:sz w:val="20"/>
              </w:rPr>
            </w:pPr>
          </w:p>
        </w:tc>
        <w:tc>
          <w:tcPr>
            <w:tcW w:w="1400" w:type="pct"/>
            <w:shd w:val="clear" w:color="auto" w:fill="auto"/>
            <w:vAlign w:val="center"/>
          </w:tcPr>
          <w:p w:rsidR="00002F05" w:rsidRPr="00EA50DF" w:rsidRDefault="00002F05" w:rsidP="00E3632A">
            <w:pPr>
              <w:spacing w:after="0" w:line="276" w:lineRule="auto"/>
              <w:jc w:val="center"/>
              <w:rPr>
                <w:sz w:val="20"/>
              </w:rPr>
            </w:pPr>
          </w:p>
        </w:tc>
        <w:tc>
          <w:tcPr>
            <w:tcW w:w="953" w:type="pct"/>
            <w:shd w:val="clear" w:color="auto" w:fill="auto"/>
            <w:vAlign w:val="center"/>
          </w:tcPr>
          <w:p w:rsidR="00002F05" w:rsidRPr="00EA50DF" w:rsidRDefault="00002F05" w:rsidP="00E3632A">
            <w:pPr>
              <w:spacing w:after="0" w:line="276" w:lineRule="auto"/>
              <w:jc w:val="center"/>
              <w:rPr>
                <w:sz w:val="20"/>
              </w:rPr>
            </w:pPr>
          </w:p>
        </w:tc>
      </w:tr>
      <w:tr w:rsidR="00214723" w:rsidRPr="00EA50DF" w:rsidTr="00002F05">
        <w:tc>
          <w:tcPr>
            <w:tcW w:w="953" w:type="pct"/>
            <w:vMerge w:val="restart"/>
            <w:shd w:val="clear" w:color="auto" w:fill="auto"/>
          </w:tcPr>
          <w:p w:rsidR="00214723" w:rsidRPr="00002F05" w:rsidRDefault="00214723" w:rsidP="00002F05">
            <w:pPr>
              <w:spacing w:after="0"/>
              <w:jc w:val="left"/>
              <w:rPr>
                <w:bCs/>
                <w:sz w:val="20"/>
              </w:rPr>
            </w:pPr>
            <w:r w:rsidRPr="00002F05">
              <w:rPr>
                <w:bCs/>
                <w:sz w:val="20"/>
              </w:rPr>
              <w:t xml:space="preserve">Centrifugation washing agents </w:t>
            </w:r>
          </w:p>
        </w:tc>
        <w:tc>
          <w:tcPr>
            <w:tcW w:w="1033" w:type="pct"/>
            <w:gridSpan w:val="2"/>
            <w:shd w:val="clear" w:color="auto" w:fill="auto"/>
            <w:vAlign w:val="center"/>
          </w:tcPr>
          <w:p w:rsidR="00214723" w:rsidRPr="00EA50DF" w:rsidRDefault="00214723" w:rsidP="00E3632A">
            <w:pPr>
              <w:spacing w:after="0" w:line="276" w:lineRule="auto"/>
              <w:jc w:val="center"/>
              <w:rPr>
                <w:sz w:val="20"/>
              </w:rPr>
            </w:pPr>
            <w:r w:rsidRPr="00EA50DF">
              <w:rPr>
                <w:sz w:val="20"/>
              </w:rPr>
              <w:t>25 mL</w:t>
            </w:r>
          </w:p>
        </w:tc>
        <w:tc>
          <w:tcPr>
            <w:tcW w:w="661" w:type="pct"/>
            <w:shd w:val="clear" w:color="auto" w:fill="auto"/>
            <w:vAlign w:val="center"/>
          </w:tcPr>
          <w:p w:rsidR="00214723" w:rsidRPr="00EA50DF" w:rsidRDefault="00214723" w:rsidP="00E3632A">
            <w:pPr>
              <w:spacing w:after="0" w:line="276" w:lineRule="auto"/>
              <w:jc w:val="center"/>
              <w:rPr>
                <w:sz w:val="20"/>
              </w:rPr>
            </w:pPr>
            <w:r w:rsidRPr="00EA50DF">
              <w:rPr>
                <w:sz w:val="20"/>
              </w:rPr>
              <w:t>0.41</w:t>
            </w:r>
          </w:p>
        </w:tc>
        <w:tc>
          <w:tcPr>
            <w:tcW w:w="1400" w:type="pct"/>
            <w:shd w:val="clear" w:color="auto" w:fill="auto"/>
            <w:vAlign w:val="center"/>
          </w:tcPr>
          <w:p w:rsidR="00214723" w:rsidRPr="00EA50DF" w:rsidRDefault="00214723" w:rsidP="00E3632A">
            <w:pPr>
              <w:spacing w:after="0" w:line="276" w:lineRule="auto"/>
              <w:jc w:val="center"/>
              <w:rPr>
                <w:sz w:val="20"/>
              </w:rPr>
            </w:pPr>
            <w:proofErr w:type="spellStart"/>
            <w:r w:rsidRPr="00EA50DF">
              <w:rPr>
                <w:sz w:val="20"/>
              </w:rPr>
              <w:t>Spherical</w:t>
            </w:r>
            <w:r w:rsidRPr="00EA50DF">
              <w:rPr>
                <w:sz w:val="20"/>
                <w:vertAlign w:val="superscript"/>
              </w:rPr>
              <w:t>a</w:t>
            </w:r>
            <w:proofErr w:type="spellEnd"/>
          </w:p>
        </w:tc>
        <w:tc>
          <w:tcPr>
            <w:tcW w:w="953" w:type="pct"/>
            <w:shd w:val="clear" w:color="auto" w:fill="auto"/>
            <w:vAlign w:val="center"/>
          </w:tcPr>
          <w:p w:rsidR="00214723" w:rsidRPr="00EA50DF" w:rsidRDefault="00214723" w:rsidP="00E3632A">
            <w:pPr>
              <w:spacing w:after="0" w:line="276" w:lineRule="auto"/>
              <w:jc w:val="center"/>
              <w:rPr>
                <w:sz w:val="20"/>
              </w:rPr>
            </w:pPr>
            <w:r w:rsidRPr="00EA50DF">
              <w:rPr>
                <w:sz w:val="20"/>
              </w:rPr>
              <w:t>4 ± 0.52</w:t>
            </w:r>
          </w:p>
        </w:tc>
      </w:tr>
      <w:tr w:rsidR="00214723" w:rsidRPr="00EA50DF" w:rsidTr="00002F05">
        <w:tc>
          <w:tcPr>
            <w:tcW w:w="953" w:type="pct"/>
            <w:vMerge/>
            <w:tcBorders>
              <w:bottom w:val="single" w:sz="4" w:space="0" w:color="auto"/>
            </w:tcBorders>
            <w:shd w:val="clear" w:color="auto" w:fill="auto"/>
          </w:tcPr>
          <w:p w:rsidR="00214723" w:rsidRPr="00EA50DF" w:rsidRDefault="00214723" w:rsidP="009936B5">
            <w:pPr>
              <w:spacing w:after="0"/>
              <w:jc w:val="left"/>
              <w:rPr>
                <w:sz w:val="20"/>
              </w:rPr>
            </w:pPr>
          </w:p>
        </w:tc>
        <w:tc>
          <w:tcPr>
            <w:tcW w:w="1033" w:type="pct"/>
            <w:gridSpan w:val="2"/>
            <w:tcBorders>
              <w:bottom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40 mL</w:t>
            </w:r>
          </w:p>
        </w:tc>
        <w:tc>
          <w:tcPr>
            <w:tcW w:w="661" w:type="pct"/>
            <w:tcBorders>
              <w:bottom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0.37</w:t>
            </w:r>
          </w:p>
        </w:tc>
        <w:tc>
          <w:tcPr>
            <w:tcW w:w="1400" w:type="pct"/>
            <w:tcBorders>
              <w:bottom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Cauliflower-shaped</w:t>
            </w:r>
          </w:p>
        </w:tc>
        <w:tc>
          <w:tcPr>
            <w:tcW w:w="953" w:type="pct"/>
            <w:tcBorders>
              <w:bottom w:val="single" w:sz="4" w:space="0" w:color="auto"/>
            </w:tcBorders>
            <w:shd w:val="clear" w:color="auto" w:fill="auto"/>
            <w:vAlign w:val="center"/>
          </w:tcPr>
          <w:p w:rsidR="00214723" w:rsidRPr="00EA50DF" w:rsidRDefault="00214723" w:rsidP="00E3632A">
            <w:pPr>
              <w:spacing w:after="0" w:line="276" w:lineRule="auto"/>
              <w:jc w:val="center"/>
              <w:rPr>
                <w:sz w:val="20"/>
              </w:rPr>
            </w:pPr>
            <w:r w:rsidRPr="00EA50DF">
              <w:rPr>
                <w:sz w:val="20"/>
              </w:rPr>
              <w:t>-</w:t>
            </w:r>
            <w:r w:rsidRPr="00EA50DF">
              <w:rPr>
                <w:sz w:val="20"/>
                <w:vertAlign w:val="superscript"/>
              </w:rPr>
              <w:t>b</w:t>
            </w:r>
          </w:p>
        </w:tc>
      </w:tr>
    </w:tbl>
    <w:p w:rsidR="00214723" w:rsidRPr="00EA50DF" w:rsidRDefault="00214723" w:rsidP="00214723">
      <w:pPr>
        <w:spacing w:after="0"/>
        <w:rPr>
          <w:sz w:val="20"/>
        </w:rPr>
      </w:pPr>
      <w:proofErr w:type="spellStart"/>
      <w:proofErr w:type="gramStart"/>
      <w:r w:rsidRPr="00EA50DF">
        <w:rPr>
          <w:sz w:val="20"/>
          <w:vertAlign w:val="superscript"/>
        </w:rPr>
        <w:t>a</w:t>
      </w:r>
      <w:r w:rsidRPr="00EA50DF">
        <w:rPr>
          <w:sz w:val="20"/>
        </w:rPr>
        <w:t>Nearly</w:t>
      </w:r>
      <w:proofErr w:type="spellEnd"/>
      <w:proofErr w:type="gramEnd"/>
      <w:r w:rsidRPr="00EA50DF">
        <w:rPr>
          <w:sz w:val="20"/>
        </w:rPr>
        <w:t xml:space="preserve"> spherical</w:t>
      </w:r>
    </w:p>
    <w:p w:rsidR="00214723" w:rsidRPr="00EA50DF" w:rsidRDefault="00002F05" w:rsidP="00EF631F">
      <w:pPr>
        <w:rPr>
          <w:sz w:val="20"/>
        </w:rPr>
      </w:pPr>
      <w:r>
        <w:rPr>
          <w:sz w:val="20"/>
          <w:vertAlign w:val="superscript"/>
        </w:rPr>
        <w:t>_</w:t>
      </w:r>
      <w:proofErr w:type="spellStart"/>
      <w:r w:rsidR="00214723" w:rsidRPr="00EA50DF">
        <w:rPr>
          <w:sz w:val="20"/>
          <w:vertAlign w:val="superscript"/>
        </w:rPr>
        <w:t>b</w:t>
      </w:r>
      <w:r w:rsidR="00214723" w:rsidRPr="00EA50DF">
        <w:rPr>
          <w:sz w:val="20"/>
        </w:rPr>
        <w:t>Cluster</w:t>
      </w:r>
      <w:r w:rsidR="0014112A">
        <w:rPr>
          <w:sz w:val="20"/>
        </w:rPr>
        <w:t>ed</w:t>
      </w:r>
      <w:proofErr w:type="spellEnd"/>
      <w:r w:rsidR="0014112A">
        <w:rPr>
          <w:sz w:val="20"/>
        </w:rPr>
        <w:t xml:space="preserve"> or agglomeration structure (</w:t>
      </w:r>
      <w:r w:rsidR="005E7FAD">
        <w:rPr>
          <w:sz w:val="20"/>
        </w:rPr>
        <w:t xml:space="preserve">data not </w:t>
      </w:r>
      <w:r w:rsidR="00214723" w:rsidRPr="00EA50DF">
        <w:rPr>
          <w:sz w:val="20"/>
        </w:rPr>
        <w:t>analy</w:t>
      </w:r>
      <w:r w:rsidR="005E7FAD">
        <w:rPr>
          <w:sz w:val="20"/>
        </w:rPr>
        <w:t>sed</w:t>
      </w:r>
      <w:r w:rsidR="00214723" w:rsidRPr="00EA50DF">
        <w:rPr>
          <w:sz w:val="20"/>
        </w:rPr>
        <w:t>)</w:t>
      </w:r>
    </w:p>
    <w:p w:rsidR="00B1515E" w:rsidRDefault="005427B6" w:rsidP="00B1515E">
      <w:pPr>
        <w:jc w:val="center"/>
        <w:rPr>
          <w:sz w:val="20"/>
        </w:rPr>
      </w:pPr>
      <w:r>
        <w:rPr>
          <w:noProof/>
          <w:sz w:val="20"/>
          <w:lang w:val="en-US"/>
        </w:rPr>
        <mc:AlternateContent>
          <mc:Choice Requires="wpg">
            <w:drawing>
              <wp:inline distT="0" distB="0" distL="0" distR="0">
                <wp:extent cx="5593080" cy="1904365"/>
                <wp:effectExtent l="0" t="0" r="0" b="635"/>
                <wp:docPr id="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1904365"/>
                          <a:chOff x="0" y="0"/>
                          <a:chExt cx="55931" cy="18015"/>
                        </a:xfrm>
                      </wpg:grpSpPr>
                      <wpg:grpSp>
                        <wpg:cNvPr id="21" name="Group 2"/>
                        <wpg:cNvGrpSpPr>
                          <a:grpSpLocks/>
                        </wpg:cNvGrpSpPr>
                        <wpg:grpSpPr bwMode="auto">
                          <a:xfrm>
                            <a:off x="0" y="0"/>
                            <a:ext cx="26479" cy="18015"/>
                            <a:chOff x="0" y="0"/>
                            <a:chExt cx="28213" cy="24815"/>
                          </a:xfrm>
                        </wpg:grpSpPr>
                        <pic:pic xmlns:pic="http://schemas.openxmlformats.org/drawingml/2006/picture">
                          <pic:nvPicPr>
                            <pic:cNvPr id="22"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13" cy="2481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360"/>
                          <wps:cNvSpPr txBox="1">
                            <a:spLocks noChangeArrowheads="1"/>
                          </wps:cNvSpPr>
                          <wps:spPr bwMode="auto">
                            <a:xfrm>
                              <a:off x="0" y="0"/>
                              <a:ext cx="3362"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055061">
                                <w:pPr>
                                  <w:pStyle w:val="NormalWeb"/>
                                  <w:spacing w:before="0" w:beforeAutospacing="0" w:after="0" w:afterAutospacing="0"/>
                                  <w:jc w:val="center"/>
                                  <w:textAlignment w:val="baseline"/>
                                </w:pPr>
                                <w:proofErr w:type="gramStart"/>
                                <w:r w:rsidRPr="00055061">
                                  <w:rPr>
                                    <w:b/>
                                    <w:bCs/>
                                    <w:color w:val="FFFFFF"/>
                                    <w:kern w:val="24"/>
                                    <w:sz w:val="28"/>
                                    <w:szCs w:val="28"/>
                                  </w:rPr>
                                  <w:t>a</w:t>
                                </w:r>
                                <w:proofErr w:type="gramEnd"/>
                              </w:p>
                            </w:txbxContent>
                          </wps:txbx>
                          <wps:bodyPr rot="0" vert="horz" wrap="square" lIns="91440" tIns="45720" rIns="91440" bIns="45720" anchor="t" anchorCtr="0" upright="1">
                            <a:noAutofit/>
                          </wps:bodyPr>
                        </wps:wsp>
                      </wpg:grpSp>
                      <wpg:grpSp>
                        <wpg:cNvPr id="24" name="Group 361"/>
                        <wpg:cNvGrpSpPr>
                          <a:grpSpLocks/>
                        </wpg:cNvGrpSpPr>
                        <wpg:grpSpPr bwMode="auto">
                          <a:xfrm>
                            <a:off x="29619" y="0"/>
                            <a:ext cx="26312" cy="18015"/>
                            <a:chOff x="29619" y="0"/>
                            <a:chExt cx="28236" cy="24815"/>
                          </a:xfrm>
                        </wpg:grpSpPr>
                        <pic:pic xmlns:pic="http://schemas.openxmlformats.org/drawingml/2006/picture">
                          <pic:nvPicPr>
                            <pic:cNvPr id="25"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642" y="0"/>
                              <a:ext cx="28214" cy="24815"/>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63"/>
                          <wps:cNvSpPr txBox="1">
                            <a:spLocks noChangeArrowheads="1"/>
                          </wps:cNvSpPr>
                          <wps:spPr bwMode="auto">
                            <a:xfrm>
                              <a:off x="29619" y="0"/>
                              <a:ext cx="3359"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055061">
                                <w:pPr>
                                  <w:pStyle w:val="NormalWeb"/>
                                  <w:spacing w:before="0" w:beforeAutospacing="0" w:after="0" w:afterAutospacing="0"/>
                                  <w:jc w:val="center"/>
                                  <w:textAlignment w:val="baseline"/>
                                </w:pPr>
                                <w:proofErr w:type="gramStart"/>
                                <w:r w:rsidRPr="00055061">
                                  <w:rPr>
                                    <w:b/>
                                    <w:bCs/>
                                    <w:color w:val="FFFFFF"/>
                                    <w:kern w:val="24"/>
                                    <w:sz w:val="28"/>
                                    <w:szCs w:val="28"/>
                                  </w:rPr>
                                  <w:t>b</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57" o:spid="_x0000_s1093" style="width:440.4pt;height:149.95pt;mso-position-horizontal-relative:char;mso-position-vertical-relative:line" coordsize="55931,18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">
                <v:group id="Group 2" o:spid="_x0000_s1094" style="position:absolute;width:26479;height:18015" coordsize="28213,2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6" o:spid="_x0000_s1095" type="#_x0000_t75" style="position:absolute;width:28213;height:2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I0LFAAAA2wAAAA8AAABkcnMvZG93bnJldi54bWxEj0FrwkAUhO9C/8PyCr3pxhRtSd2EUhA8&#10;5NCqIL09ss9sbPZtyG6T+O+7QsHjMDPfMJtisq0YqPeNYwXLRQKCuHK64VrB8bCdv4LwAVlj65gU&#10;XMlDkT/MNphpN/IXDftQiwhhn6ECE0KXSekrQxb9wnXE0Tu73mKIsq+l7nGMcNvKNEnW0mLDccFg&#10;Rx+Gqp/9r1VQXvkyrFppl9vv55fTrvws3WlU6ulxen8DEWgK9/B/e6cVpCncvs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CNCxQAAANsAAAAPAAAAAAAAAAAAAAAA&#10;AJ8CAABkcnMvZG93bnJldi54bWxQSwUGAAAAAAQABAD3AAAAkQMAAAAA&#10;">
                    <v:imagedata r:id="rId68" o:title=""/>
                  </v:shape>
                  <v:shape id="Text Box 360" o:spid="_x0000_s1096" type="#_x0000_t202" style="position:absolute;width:3362;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M58MA&#10;AADbAAAADwAAAGRycy9kb3ducmV2LnhtbESPzYrCMBSF94LvEK4wO011QJyOaRFFGJiV1oXuLs21&#10;LTY3tYm2M09vBMHl4fx8nGXam1rcqXWVZQXTSQSCOLe64kLBIduOFyCcR9ZYWyYFf+QgTYaDJcba&#10;dryj+94XIoywi1FB6X0TS+nykgy6iW2Ig3e2rUEfZFtI3WIXxk0tZ1E0lwYrDoQSG1qXlF/2NxO4&#10;G3/aNl+36trn599j3WXz7PSv1MeoX32D8NT7d/jV/tEKZp/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FM58MAAADbAAAADwAAAAAAAAAAAAAAAACYAgAAZHJzL2Rv&#10;d25yZXYueG1sUEsFBgAAAAAEAAQA9QAAAIgDAAAAAA==&#10;" filled="f" stroked="f" strokeweight=".25pt">
                    <v:textbox>
                      <w:txbxContent>
                        <w:p w:rsidR="009A593E" w:rsidRDefault="009A593E" w:rsidP="00055061">
                          <w:pPr>
                            <w:pStyle w:val="NormalWeb"/>
                            <w:spacing w:before="0" w:beforeAutospacing="0" w:after="0" w:afterAutospacing="0"/>
                            <w:jc w:val="center"/>
                            <w:textAlignment w:val="baseline"/>
                          </w:pPr>
                          <w:proofErr w:type="gramStart"/>
                          <w:r w:rsidRPr="00055061">
                            <w:rPr>
                              <w:b/>
                              <w:bCs/>
                              <w:color w:val="FFFFFF"/>
                              <w:kern w:val="24"/>
                              <w:sz w:val="28"/>
                              <w:szCs w:val="28"/>
                            </w:rPr>
                            <w:t>a</w:t>
                          </w:r>
                          <w:proofErr w:type="gramEnd"/>
                        </w:p>
                      </w:txbxContent>
                    </v:textbox>
                  </v:shape>
                </v:group>
                <v:group id="Group 361" o:spid="_x0000_s1097" style="position:absolute;left:29619;width:26312;height:18015" coordorigin="29619" coordsize="28236,2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4" o:spid="_x0000_s1098" type="#_x0000_t75" style="position:absolute;left:29642;width:28214;height:2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PvfFAAAA2wAAAA8AAABkcnMvZG93bnJldi54bWxEj0FrwkAUhO8F/8PyhF6K2Ris2NRVSktB&#10;vIjRHnp7ZJ/ZkOzbkN3G9N93BaHHYWa+Ydbb0bZioN7XjhXMkxQEcel0zZWC8+lztgLhA7LG1jEp&#10;+CUP283kYY25dlc+0lCESkQI+xwVmBC6XEpfGrLoE9cRR+/ieoshyr6SusdrhNtWZmm6lBZrjgsG&#10;O3o3VDbFj1XQ2I9FNq/Ky6542puvuhm+XxYHpR6n49sriEBj+A/f2zutIHuG25f4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pj73xQAAANsAAAAPAAAAAAAAAAAAAAAA&#10;AJ8CAABkcnMvZG93bnJldi54bWxQSwUGAAAAAAQABAD3AAAAkQMAAAAA&#10;">
                    <v:imagedata r:id="rId69" o:title=""/>
                  </v:shape>
                  <v:shape id="Text Box 363" o:spid="_x0000_s1099" type="#_x0000_t202" style="position:absolute;left:29619;width:3359;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f8MA&#10;AADbAAAADwAAAGRycy9kb3ducmV2LnhtbESPzYrCMBSF94LvEK7gTlNdFKealmEGYcCVdha6uzTX&#10;ttjc1Cbazjy9EQSXh/PzcTbZYBpxp87VlhUs5hEI4sLqmksFv/l2tgLhPLLGxjIp+CMHWToebTDR&#10;tuc93Q++FGGEXYIKKu/bREpXVGTQzW1LHLyz7Qz6ILtS6g77MG4auYyiWBqsORAqbOmrouJyuJnA&#10;/fanbftxq69Dcd4dmz6P89O/UtPJ8LkG4Wnw7/Cr/aMVLG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vf8MAAADbAAAADwAAAAAAAAAAAAAAAACYAgAAZHJzL2Rv&#10;d25yZXYueG1sUEsFBgAAAAAEAAQA9QAAAIgDAAAAAA==&#10;" filled="f" stroked="f" strokeweight=".25pt">
                    <v:textbox>
                      <w:txbxContent>
                        <w:p w:rsidR="009A593E" w:rsidRDefault="009A593E" w:rsidP="00055061">
                          <w:pPr>
                            <w:pStyle w:val="NormalWeb"/>
                            <w:spacing w:before="0" w:beforeAutospacing="0" w:after="0" w:afterAutospacing="0"/>
                            <w:jc w:val="center"/>
                            <w:textAlignment w:val="baseline"/>
                          </w:pPr>
                          <w:proofErr w:type="gramStart"/>
                          <w:r w:rsidRPr="00055061">
                            <w:rPr>
                              <w:b/>
                              <w:bCs/>
                              <w:color w:val="FFFFFF"/>
                              <w:kern w:val="24"/>
                              <w:sz w:val="28"/>
                              <w:szCs w:val="28"/>
                            </w:rPr>
                            <w:t>b</w:t>
                          </w:r>
                          <w:proofErr w:type="gramEnd"/>
                        </w:p>
                      </w:txbxContent>
                    </v:textbox>
                  </v:shape>
                </v:group>
                <w10:anchorlock/>
              </v:group>
            </w:pict>
          </mc:Fallback>
        </mc:AlternateContent>
      </w:r>
    </w:p>
    <w:p w:rsidR="001B304A" w:rsidRPr="00EA50DF" w:rsidRDefault="001B304A" w:rsidP="00002F05">
      <w:pPr>
        <w:spacing w:after="0"/>
        <w:ind w:left="900" w:hanging="900"/>
        <w:rPr>
          <w:sz w:val="20"/>
        </w:rPr>
      </w:pPr>
      <w:proofErr w:type="gramStart"/>
      <w:r w:rsidRPr="00FF4D35">
        <w:rPr>
          <w:sz w:val="20"/>
        </w:rPr>
        <w:t xml:space="preserve">Figure </w:t>
      </w:r>
      <w:r w:rsidR="00434BED" w:rsidRPr="00FF4D35">
        <w:rPr>
          <w:sz w:val="20"/>
        </w:rPr>
        <w:t>13</w:t>
      </w:r>
      <w:r w:rsidR="00FF4D35">
        <w:rPr>
          <w:sz w:val="20"/>
        </w:rPr>
        <w:t>.</w:t>
      </w:r>
      <w:proofErr w:type="gramEnd"/>
      <w:r w:rsidR="00FF4D35">
        <w:rPr>
          <w:sz w:val="20"/>
        </w:rPr>
        <w:t xml:space="preserve"> </w:t>
      </w:r>
      <w:r w:rsidR="004A4D84" w:rsidRPr="00EA50DF">
        <w:rPr>
          <w:sz w:val="20"/>
        </w:rPr>
        <w:t>Microscope images of CaCO</w:t>
      </w:r>
      <w:r w:rsidR="004A4D84" w:rsidRPr="00EA50DF">
        <w:rPr>
          <w:sz w:val="20"/>
          <w:vertAlign w:val="subscript"/>
        </w:rPr>
        <w:t>3</w:t>
      </w:r>
      <w:r w:rsidR="004A4D84" w:rsidRPr="00EA50DF">
        <w:rPr>
          <w:sz w:val="20"/>
        </w:rPr>
        <w:t xml:space="preserve"> μ-spheres fabricated using </w:t>
      </w:r>
      <w:r w:rsidR="00C066A5" w:rsidRPr="00EA50DF">
        <w:rPr>
          <w:sz w:val="20"/>
        </w:rPr>
        <w:t xml:space="preserve">(a) </w:t>
      </w:r>
      <w:r w:rsidR="00002F05">
        <w:rPr>
          <w:sz w:val="20"/>
        </w:rPr>
        <w:t xml:space="preserve">membrane filtration approach and </w:t>
      </w:r>
      <w:r w:rsidR="00153831" w:rsidRPr="00EA50DF">
        <w:rPr>
          <w:sz w:val="20"/>
        </w:rPr>
        <w:t xml:space="preserve">(b) </w:t>
      </w:r>
      <w:r w:rsidR="006765FC" w:rsidRPr="00EA50DF">
        <w:rPr>
          <w:sz w:val="20"/>
        </w:rPr>
        <w:t>c</w:t>
      </w:r>
      <w:r w:rsidR="00C066A5" w:rsidRPr="00EA50DF">
        <w:rPr>
          <w:sz w:val="20"/>
        </w:rPr>
        <w:t>entrifugation</w:t>
      </w:r>
      <w:r w:rsidR="00FF4D35">
        <w:rPr>
          <w:sz w:val="20"/>
        </w:rPr>
        <w:t xml:space="preserve"> approach (100x magnification</w:t>
      </w:r>
      <w:r w:rsidR="00002F05">
        <w:rPr>
          <w:sz w:val="20"/>
        </w:rPr>
        <w:t>, s</w:t>
      </w:r>
      <w:r w:rsidR="007B3DD2">
        <w:rPr>
          <w:sz w:val="20"/>
        </w:rPr>
        <w:t xml:space="preserve">cale bars indicate 5 </w:t>
      </w:r>
      <w:proofErr w:type="spellStart"/>
      <w:r w:rsidR="007B3DD2">
        <w:rPr>
          <w:sz w:val="20"/>
        </w:rPr>
        <w:t>μm</w:t>
      </w:r>
      <w:proofErr w:type="spellEnd"/>
      <w:r w:rsidR="00FF4D35">
        <w:rPr>
          <w:sz w:val="20"/>
        </w:rPr>
        <w:t>)</w:t>
      </w:r>
    </w:p>
    <w:p w:rsidR="00C843CA" w:rsidRDefault="005427B6" w:rsidP="00B1515E">
      <w:pPr>
        <w:spacing w:after="0"/>
        <w:jc w:val="center"/>
        <w:rPr>
          <w:sz w:val="20"/>
        </w:rPr>
      </w:pPr>
      <w:r>
        <w:rPr>
          <w:noProof/>
          <w:sz w:val="20"/>
          <w:lang w:val="en-US"/>
        </w:rPr>
        <w:lastRenderedPageBreak/>
        <mc:AlternateContent>
          <mc:Choice Requires="wps">
            <w:drawing>
              <wp:anchor distT="0" distB="0" distL="114300" distR="114300" simplePos="0" relativeHeight="251654144" behindDoc="0" locked="0" layoutInCell="1" allowOverlap="1">
                <wp:simplePos x="0" y="0"/>
                <wp:positionH relativeFrom="column">
                  <wp:posOffset>450850</wp:posOffset>
                </wp:positionH>
                <wp:positionV relativeFrom="paragraph">
                  <wp:posOffset>21590</wp:posOffset>
                </wp:positionV>
                <wp:extent cx="309245" cy="322580"/>
                <wp:effectExtent l="3175" t="2540" r="1905" b="0"/>
                <wp:wrapNone/>
                <wp:docPr id="1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4A4507">
                            <w:pPr>
                              <w:jc w:val="center"/>
                              <w:rPr>
                                <w:b/>
                              </w:rPr>
                            </w:pPr>
                            <w:proofErr w:type="gramStart"/>
                            <w:r>
                              <w:rPr>
                                <w:b/>
                              </w:rP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5" o:spid="_x0000_s1100" type="#_x0000_t202" style="position:absolute;left:0;text-align:left;margin-left:35.5pt;margin-top:1.7pt;width:24.35pt;height:2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64vA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" filled="f" stroked="f">
                <v:textbox>
                  <w:txbxContent>
                    <w:p w:rsidR="009A593E" w:rsidRPr="00AD66FE" w:rsidRDefault="009A593E" w:rsidP="004A4507">
                      <w:pPr>
                        <w:jc w:val="center"/>
                        <w:rPr>
                          <w:b/>
                        </w:rPr>
                      </w:pPr>
                      <w:proofErr w:type="gramStart"/>
                      <w:r>
                        <w:rPr>
                          <w:b/>
                        </w:rPr>
                        <w:t>a</w:t>
                      </w:r>
                      <w:proofErr w:type="gramEnd"/>
                    </w:p>
                  </w:txbxContent>
                </v:textbox>
              </v:shape>
            </w:pict>
          </mc:Fallback>
        </mc:AlternateContent>
      </w:r>
      <w:r>
        <w:rPr>
          <w:noProof/>
          <w:sz w:val="20"/>
          <w:lang w:val="en-US"/>
        </w:rPr>
        <mc:AlternateContent>
          <mc:Choice Requires="wps">
            <w:drawing>
              <wp:anchor distT="0" distB="0" distL="114300" distR="114300" simplePos="0" relativeHeight="251653120" behindDoc="0" locked="0" layoutInCell="1" allowOverlap="1">
                <wp:simplePos x="0" y="0"/>
                <wp:positionH relativeFrom="column">
                  <wp:posOffset>3289300</wp:posOffset>
                </wp:positionH>
                <wp:positionV relativeFrom="paragraph">
                  <wp:posOffset>86995</wp:posOffset>
                </wp:positionV>
                <wp:extent cx="309245" cy="322580"/>
                <wp:effectExtent l="3175" t="1270" r="1905" b="0"/>
                <wp:wrapNone/>
                <wp:docPr id="1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93E" w:rsidRPr="00AD66FE" w:rsidRDefault="009A593E" w:rsidP="004A4507">
                            <w:pPr>
                              <w:jc w:val="center"/>
                              <w:rPr>
                                <w:b/>
                              </w:rPr>
                            </w:pPr>
                            <w:proofErr w:type="gramStart"/>
                            <w:r w:rsidRPr="00AD66FE">
                              <w:rPr>
                                <w:b/>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4" o:spid="_x0000_s1101" type="#_x0000_t202" style="position:absolute;left:0;text-align:left;margin-left:259pt;margin-top:6.85pt;width:24.35pt;height:2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k3uwIAAMM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" filled="f" stroked="f">
                <v:textbox>
                  <w:txbxContent>
                    <w:p w:rsidR="009A593E" w:rsidRPr="00AD66FE" w:rsidRDefault="009A593E" w:rsidP="004A4507">
                      <w:pPr>
                        <w:jc w:val="center"/>
                        <w:rPr>
                          <w:b/>
                        </w:rPr>
                      </w:pPr>
                      <w:proofErr w:type="gramStart"/>
                      <w:r w:rsidRPr="00AD66FE">
                        <w:rPr>
                          <w:b/>
                        </w:rPr>
                        <w:t>b</w:t>
                      </w:r>
                      <w:proofErr w:type="gramEnd"/>
                    </w:p>
                  </w:txbxContent>
                </v:textbox>
              </v:shape>
            </w:pict>
          </mc:Fallback>
        </mc:AlternateContent>
      </w:r>
      <w:r>
        <w:rPr>
          <w:noProof/>
          <w:sz w:val="20"/>
          <w:lang w:val="en-US"/>
        </w:rPr>
        <mc:AlternateContent>
          <mc:Choice Requires="wpg">
            <w:drawing>
              <wp:inline distT="0" distB="0" distL="0" distR="0">
                <wp:extent cx="5647055" cy="2302510"/>
                <wp:effectExtent l="0" t="0" r="1270" b="2540"/>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2302510"/>
                          <a:chOff x="0" y="0"/>
                          <a:chExt cx="55634" cy="24609"/>
                        </a:xfrm>
                      </wpg:grpSpPr>
                      <pic:pic xmlns:pic="http://schemas.openxmlformats.org/drawingml/2006/picture">
                        <pic:nvPicPr>
                          <pic:cNvPr id="16" name="Picture 2"/>
                          <pic:cNvPicPr>
                            <a:picLocks noChangeAspect="1" noChangeArrowheads="1"/>
                          </pic:cNvPicPr>
                        </pic:nvPicPr>
                        <pic:blipFill>
                          <a:blip r:embed="rId70">
                            <a:extLst>
                              <a:ext uri="{28A0092B-C50C-407E-A947-70E740481C1C}">
                                <a14:useLocalDpi xmlns:a14="http://schemas.microsoft.com/office/drawing/2010/main" val="0"/>
                              </a:ext>
                            </a:extLst>
                          </a:blip>
                          <a:srcRect t="14499" r="24809" b="2521"/>
                          <a:stretch>
                            <a:fillRect/>
                          </a:stretch>
                        </pic:blipFill>
                        <pic:spPr bwMode="auto">
                          <a:xfrm>
                            <a:off x="28202" y="207"/>
                            <a:ext cx="27432" cy="23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
                          <pic:cNvPicPr>
                            <a:picLocks noChangeAspect="1" noChangeArrowheads="1"/>
                          </pic:cNvPicPr>
                        </pic:nvPicPr>
                        <pic:blipFill>
                          <a:blip r:embed="rId71">
                            <a:extLst>
                              <a:ext uri="{28A0092B-C50C-407E-A947-70E740481C1C}">
                                <a14:useLocalDpi xmlns:a14="http://schemas.microsoft.com/office/drawing/2010/main" val="0"/>
                              </a:ext>
                            </a:extLst>
                          </a:blip>
                          <a:srcRect t="9109" r="23203" b="574"/>
                          <a:stretch>
                            <a:fillRect/>
                          </a:stretch>
                        </pic:blipFill>
                        <pic:spPr bwMode="auto">
                          <a:xfrm>
                            <a:off x="0" y="0"/>
                            <a:ext cx="28341" cy="24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F3AD346" id="Group 3" o:spid="_x0000_s1026" style="width:444.65pt;height:181.3pt;mso-position-horizontal-relative:char;mso-position-vertical-relative:line" coordsize="55634,24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">
                <v:shape id="Picture 2" o:spid="_x0000_s1027" type="#_x0000_t75" style="position:absolute;left:28202;top:207;width:27432;height:2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OoUfAAAAA2wAAAA8AAABkcnMvZG93bnJldi54bWxET0trAjEQvhf8D2GE3mrWHqSsRvGB6KGX&#10;WtHrkIybxc1kTdLd7b9vCoXe5uN7zmI1uEZ0FGLtWcF0UoAg1t7UXCk4f+5f3kDEhGyw8UwKvinC&#10;ajl6WmBpfM8f1J1SJXIIxxIV2JTaUsqoLTmME98SZ+7mg8OUYaikCdjncNfI16KYSYc15waLLW0t&#10;6fvpyym46mJjL+H90E0NP/Qu9Du69Eo9j4f1HESiIf2L/9xHk+fP4PeXfIBc/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6hR8AAAADbAAAADwAAAAAAAAAAAAAAAACfAgAA&#10;ZHJzL2Rvd25yZXYueG1sUEsFBgAAAAAEAAQA9wAAAIwDAAAAAA==&#10;">
                  <v:imagedata r:id="rId72" o:title="" croptop="9502f" cropbottom="1652f" cropright="16259f"/>
                </v:shape>
                <v:shape id="Picture 3" o:spid="_x0000_s1028" type="#_x0000_t75" style="position:absolute;width:28341;height:24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x0a/AAAA2wAAAA8AAABkcnMvZG93bnJldi54bWxET01rg0AQvQf6H5Yp9JasLSERm1WKEvBY&#10;TXufulO1dWfFXRP777uBQG7zeJ9zyBYziDNNrres4HkTgSBurO65VfBxOq5jEM4jaxwsk4I/cpCl&#10;D6sDJtpeuKJz7VsRQtglqKDzfkykdE1HBt3GjsSB+7aTQR/g1Eo94SWEm0G+RNFOGuw5NHQ4Ut5R&#10;81vPRkHZVjnbz/lnG+nCvX81rpjrWKmnx+XtFYSnxd/FN3epw/w9XH8JB8j0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xcdGvwAAANsAAAAPAAAAAAAAAAAAAAAAAJ8CAABk&#10;cnMvZG93bnJldi54bWxQSwUGAAAAAAQABAD3AAAAiwMAAAAA&#10;">
                  <v:imagedata r:id="rId73" o:title="" croptop="5970f" cropbottom="376f" cropright="15206f"/>
                </v:shape>
                <w10:anchorlock/>
              </v:group>
            </w:pict>
          </mc:Fallback>
        </mc:AlternateContent>
      </w:r>
    </w:p>
    <w:p w:rsidR="00B205F6" w:rsidRPr="00EA50DF" w:rsidRDefault="00B205F6" w:rsidP="00B1515E">
      <w:pPr>
        <w:spacing w:after="0"/>
        <w:jc w:val="center"/>
        <w:rPr>
          <w:sz w:val="20"/>
        </w:rPr>
      </w:pPr>
    </w:p>
    <w:p w:rsidR="00FA53D7" w:rsidRDefault="00744CD1" w:rsidP="00002F05">
      <w:pPr>
        <w:spacing w:after="0"/>
        <w:ind w:left="900" w:hanging="900"/>
        <w:rPr>
          <w:sz w:val="20"/>
        </w:rPr>
      </w:pPr>
      <w:proofErr w:type="gramStart"/>
      <w:r w:rsidRPr="00FF4D35">
        <w:rPr>
          <w:sz w:val="20"/>
          <w:lang w:val="en-US"/>
        </w:rPr>
        <w:t xml:space="preserve">Figure </w:t>
      </w:r>
      <w:r w:rsidR="00434BED" w:rsidRPr="00FF4D35">
        <w:rPr>
          <w:sz w:val="20"/>
          <w:lang w:val="en-US"/>
        </w:rPr>
        <w:t>14</w:t>
      </w:r>
      <w:r w:rsidR="00FF4D35">
        <w:rPr>
          <w:sz w:val="20"/>
          <w:lang w:val="en-US"/>
        </w:rPr>
        <w:t>.</w:t>
      </w:r>
      <w:proofErr w:type="gramEnd"/>
      <w:r w:rsidR="00FF4D35">
        <w:rPr>
          <w:sz w:val="20"/>
          <w:lang w:val="en-US"/>
        </w:rPr>
        <w:t xml:space="preserve"> </w:t>
      </w:r>
      <w:r w:rsidR="00BD18D1" w:rsidRPr="00EA50DF">
        <w:rPr>
          <w:sz w:val="20"/>
          <w:lang w:val="en-US"/>
        </w:rPr>
        <w:t xml:space="preserve">Histograms showing size distribution for </w:t>
      </w:r>
      <w:r w:rsidR="00BD18D1" w:rsidRPr="00EA50DF">
        <w:rPr>
          <w:sz w:val="20"/>
        </w:rPr>
        <w:t>CaCO</w:t>
      </w:r>
      <w:r w:rsidR="00BD18D1" w:rsidRPr="00EA50DF">
        <w:rPr>
          <w:sz w:val="20"/>
          <w:vertAlign w:val="subscript"/>
        </w:rPr>
        <w:t>3</w:t>
      </w:r>
      <w:r w:rsidR="00BD18D1" w:rsidRPr="00EA50DF">
        <w:rPr>
          <w:sz w:val="20"/>
        </w:rPr>
        <w:t xml:space="preserve"> μ-spheres</w:t>
      </w:r>
      <w:r w:rsidR="00BD18D1" w:rsidRPr="00EA50DF">
        <w:rPr>
          <w:sz w:val="20"/>
          <w:lang w:val="en-US"/>
        </w:rPr>
        <w:t xml:space="preserve"> </w:t>
      </w:r>
      <w:r w:rsidR="00BD18D1" w:rsidRPr="00EA50DF">
        <w:rPr>
          <w:sz w:val="20"/>
        </w:rPr>
        <w:t>fabricated using</w:t>
      </w:r>
      <w:r w:rsidR="00002F05">
        <w:rPr>
          <w:sz w:val="20"/>
        </w:rPr>
        <w:t xml:space="preserve"> </w:t>
      </w:r>
      <w:r w:rsidRPr="00EA50DF">
        <w:rPr>
          <w:sz w:val="20"/>
        </w:rPr>
        <w:t xml:space="preserve">(a) </w:t>
      </w:r>
      <w:r w:rsidR="00DC0DDB" w:rsidRPr="00EA50DF">
        <w:rPr>
          <w:sz w:val="20"/>
        </w:rPr>
        <w:t xml:space="preserve">Membrane filtration </w:t>
      </w:r>
      <w:r w:rsidRPr="00EA50DF">
        <w:rPr>
          <w:sz w:val="20"/>
        </w:rPr>
        <w:t>approach</w:t>
      </w:r>
      <w:r w:rsidR="00002F05">
        <w:rPr>
          <w:sz w:val="20"/>
        </w:rPr>
        <w:t xml:space="preserve"> and</w:t>
      </w:r>
      <w:r w:rsidR="00EB585B" w:rsidRPr="00EA50DF">
        <w:rPr>
          <w:sz w:val="20"/>
        </w:rPr>
        <w:t xml:space="preserve"> (</w:t>
      </w:r>
      <w:r w:rsidR="00831788" w:rsidRPr="00EA50DF">
        <w:rPr>
          <w:sz w:val="20"/>
        </w:rPr>
        <w:t>b</w:t>
      </w:r>
      <w:r w:rsidR="00EB585B" w:rsidRPr="00EA50DF">
        <w:rPr>
          <w:sz w:val="20"/>
        </w:rPr>
        <w:t>) centrifugation approach</w:t>
      </w:r>
    </w:p>
    <w:p w:rsidR="00FF4D35" w:rsidRDefault="00FF4D35" w:rsidP="00B1515E">
      <w:pPr>
        <w:spacing w:after="0"/>
        <w:jc w:val="center"/>
        <w:rPr>
          <w:sz w:val="20"/>
        </w:rPr>
      </w:pPr>
    </w:p>
    <w:p w:rsidR="00002F05" w:rsidRDefault="00002F05" w:rsidP="00B1515E">
      <w:pPr>
        <w:spacing w:after="0"/>
        <w:jc w:val="center"/>
        <w:rPr>
          <w:sz w:val="20"/>
        </w:rPr>
      </w:pPr>
    </w:p>
    <w:p w:rsidR="00B1515E" w:rsidRDefault="005427B6" w:rsidP="00B1515E">
      <w:pPr>
        <w:jc w:val="center"/>
        <w:rPr>
          <w:sz w:val="20"/>
        </w:rPr>
      </w:pPr>
      <w:r>
        <w:rPr>
          <w:noProof/>
          <w:sz w:val="20"/>
          <w:lang w:val="en-US"/>
        </w:rPr>
        <mc:AlternateContent>
          <mc:Choice Requires="wpg">
            <w:drawing>
              <wp:inline distT="0" distB="0" distL="0" distR="0">
                <wp:extent cx="5589905" cy="3844290"/>
                <wp:effectExtent l="0" t="0" r="1270" b="3810"/>
                <wp:docPr id="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3844290"/>
                          <a:chOff x="0" y="0"/>
                          <a:chExt cx="55897" cy="38440"/>
                        </a:xfrm>
                      </wpg:grpSpPr>
                      <wpg:grpSp>
                        <wpg:cNvPr id="2" name="Group 372"/>
                        <wpg:cNvGrpSpPr>
                          <a:grpSpLocks/>
                        </wpg:cNvGrpSpPr>
                        <wpg:grpSpPr bwMode="auto">
                          <a:xfrm>
                            <a:off x="0" y="34"/>
                            <a:ext cx="26479" cy="18152"/>
                            <a:chOff x="0" y="34"/>
                            <a:chExt cx="31114" cy="22374"/>
                          </a:xfrm>
                        </wpg:grpSpPr>
                        <pic:pic xmlns:pic="http://schemas.openxmlformats.org/drawingml/2006/picture">
                          <pic:nvPicPr>
                            <pic:cNvPr id="3" name="Picture 11" descr="CACO3_2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34"/>
                              <a:ext cx="31114" cy="2237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74"/>
                          <wps:cNvSpPr txBox="1">
                            <a:spLocks noChangeArrowheads="1"/>
                          </wps:cNvSpPr>
                          <wps:spPr bwMode="auto">
                            <a:xfrm>
                              <a:off x="0" y="34"/>
                              <a:ext cx="3372" cy="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a</w:t>
                                </w:r>
                                <w:proofErr w:type="gramEnd"/>
                              </w:p>
                            </w:txbxContent>
                          </wps:txbx>
                          <wps:bodyPr rot="0" vert="horz" wrap="square" lIns="91440" tIns="45720" rIns="91440" bIns="45720" anchor="t" anchorCtr="0" upright="1">
                            <a:spAutoFit/>
                          </wps:bodyPr>
                        </wps:wsp>
                      </wpg:grpSp>
                      <pic:pic xmlns:pic="http://schemas.openxmlformats.org/drawingml/2006/picture">
                        <pic:nvPicPr>
                          <pic:cNvPr id="5" name="Picture 4" descr="CACO3_2iv"/>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314" y="20200"/>
                            <a:ext cx="26583" cy="1824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76"/>
                        <wps:cNvSpPr txBox="1">
                          <a:spLocks noChangeArrowheads="1"/>
                        </wps:cNvSpPr>
                        <wps:spPr bwMode="auto">
                          <a:xfrm>
                            <a:off x="29317" y="20198"/>
                            <a:ext cx="287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d</w:t>
                              </w:r>
                              <w:proofErr w:type="gramEnd"/>
                            </w:p>
                          </w:txbxContent>
                        </wps:txbx>
                        <wps:bodyPr rot="0" vert="horz" wrap="square" lIns="91440" tIns="45720" rIns="91440" bIns="45720" anchor="t" anchorCtr="0" upright="1">
                          <a:spAutoFit/>
                        </wps:bodyPr>
                      </wps:wsp>
                      <pic:pic xmlns:pic="http://schemas.openxmlformats.org/drawingml/2006/picture">
                        <pic:nvPicPr>
                          <pic:cNvPr id="7" name="Picture 6" descr="CACO3_2ii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21" y="20200"/>
                            <a:ext cx="26258" cy="18240"/>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7"/>
                        <wpg:cNvGrpSpPr>
                          <a:grpSpLocks/>
                        </wpg:cNvGrpSpPr>
                        <wpg:grpSpPr bwMode="auto">
                          <a:xfrm>
                            <a:off x="29314" y="0"/>
                            <a:ext cx="26583" cy="18186"/>
                            <a:chOff x="29314" y="0"/>
                            <a:chExt cx="31114" cy="22374"/>
                          </a:xfrm>
                        </wpg:grpSpPr>
                        <pic:pic xmlns:pic="http://schemas.openxmlformats.org/drawingml/2006/picture">
                          <pic:nvPicPr>
                            <pic:cNvPr id="9" name="Picture 9" descr="CACO3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9314" y="0"/>
                              <a:ext cx="31114" cy="2237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80"/>
                          <wps:cNvSpPr txBox="1">
                            <a:spLocks noChangeArrowheads="1"/>
                          </wps:cNvSpPr>
                          <wps:spPr bwMode="auto">
                            <a:xfrm>
                              <a:off x="29314" y="0"/>
                              <a:ext cx="3374"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b</w:t>
                                </w:r>
                                <w:proofErr w:type="gramEnd"/>
                              </w:p>
                            </w:txbxContent>
                          </wps:txbx>
                          <wps:bodyPr rot="0" vert="horz" wrap="square" lIns="91440" tIns="45720" rIns="91440" bIns="45720" anchor="t" anchorCtr="0" upright="1">
                            <a:spAutoFit/>
                          </wps:bodyPr>
                        </wps:wsp>
                      </wpg:grpSp>
                      <wps:wsp>
                        <wps:cNvPr id="11" name="Text Box 381"/>
                        <wps:cNvSpPr txBox="1">
                          <a:spLocks noChangeArrowheads="1"/>
                        </wps:cNvSpPr>
                        <wps:spPr bwMode="auto">
                          <a:xfrm>
                            <a:off x="222" y="20198"/>
                            <a:ext cx="2876" cy="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c</w:t>
                              </w:r>
                              <w:proofErr w:type="gramEnd"/>
                            </w:p>
                            <w:p w:rsidR="009A593E" w:rsidRPr="00914FBB" w:rsidRDefault="009A593E" w:rsidP="00CE49F9">
                              <w:pPr>
                                <w:pStyle w:val="Titleofthepaper"/>
                                <w:spacing w:after="120"/>
                                <w:textAlignment w:val="baseline"/>
                                <w:rPr>
                                  <w:color w:val="FFFFFF"/>
                                </w:rPr>
                              </w:pPr>
                            </w:p>
                          </w:txbxContent>
                        </wps:txbx>
                        <wps:bodyPr rot="0" vert="horz" wrap="square" lIns="91440" tIns="45720" rIns="91440" bIns="45720" anchor="t" anchorCtr="0" upright="1">
                          <a:spAutoFit/>
                        </wps:bodyPr>
                      </wps:wsp>
                    </wpg:wgp>
                  </a:graphicData>
                </a:graphic>
              </wp:inline>
            </w:drawing>
          </mc:Choice>
          <mc:Fallback>
            <w:pict>
              <v:group id="Group 371" o:spid="_x0000_s1102" style="width:440.15pt;height:302.7pt;mso-position-horizontal-relative:char;mso-position-vertical-relative:line" coordsize="55897,3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">
                <v:group id="Group 372" o:spid="_x0000_s1103" style="position:absolute;top:34;width:26479;height:18152" coordorigin=",34" coordsize="31114,2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1" o:spid="_x0000_s1104" type="#_x0000_t75" alt="CACO3_2i" style="position:absolute;top:34;width:31114;height:2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TQsXEAAAA2gAAAA8AAABkcnMvZG93bnJldi54bWxEj0FrwkAUhO+F/oflFXqrm1ppJbqGIpQW&#10;wYCpCN4e2WcSzL4N2U3c/ntXKHgcZuYbZpkF04qRetdYVvA6SUAQl1Y3XCnY/369zEE4j6yxtUwK&#10;/shBtnp8WGKq7YV3NBa+EhHCLkUFtfddKqUrazLoJrYjjt7J9gZ9lH0ldY+XCDetnCbJuzTYcFyo&#10;saN1TeW5GIwCechnu2Gez3y+/cZjNYaPjQ5KPT+FzwUIT8Hfw//tH63gDW5X4g2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TQsXEAAAA2gAAAA8AAAAAAAAAAAAAAAAA&#10;nwIAAGRycy9kb3ducmV2LnhtbFBLBQYAAAAABAAEAPcAAACQAwAAAAA=&#10;">
                    <v:imagedata r:id="rId78" o:title="CACO3_2i"/>
                  </v:shape>
                  <v:shape id="Text Box 374" o:spid="_x0000_s1105" type="#_x0000_t202" style="position:absolute;top:34;width:3372;height:3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7+cMA&#10;AADaAAAADwAAAGRycy9kb3ducmV2LnhtbESPzWvCQBTE74X+D8sreKubShVJXUWEQMhN60Fvz+zL&#10;h2bfhuw2H/+9Wyj0OMzMb5jNbjSN6KlztWUFH/MIBHFudc2lgvN38r4G4TyyxsYyKZjIwW77+rLB&#10;WNuBj9SffCkChF2MCirv21hKl1dk0M1tSxy8wnYGfZBdKXWHQ4CbRi6iaCUN1hwWKmzpUFH+OP0Y&#10;Bff+tpfFyg/3LCmy6/RIl+fbRanZ27j/AuFp9P/hv3aqFXzC75VwA+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7+cMAAADaAAAADwAAAAAAAAAAAAAAAACYAgAAZHJzL2Rv&#10;d25yZXYueG1sUEsFBgAAAAAEAAQA9QAAAIgDAAAAAA==&#10;" filled="f" stroked="f" strokeweight=".25pt">
                    <v:textbox style="mso-fit-shape-to-text:t">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a</w:t>
                          </w:r>
                          <w:proofErr w:type="gramEnd"/>
                        </w:p>
                      </w:txbxContent>
                    </v:textbox>
                  </v:shape>
                </v:group>
                <v:shape id="Picture 4" o:spid="_x0000_s1106" type="#_x0000_t75" alt="CACO3_2iv" style="position:absolute;left:29314;top:20200;width:26583;height:18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w6/DAAAA2gAAAA8AAABkcnMvZG93bnJldi54bWxEj81uwjAQhO+V+g7WVuJWHAqpIGBQhYT4&#10;OVHgAZZ4SSLsdYgNBJ6+rlSpx9HMfKOZzFprxI0aXzlW0OsmIIhzpysuFBz2i/chCB+QNRrHpOBB&#10;HmbT15cJZtrd+Ztuu1CICGGfoYIyhDqT0uclWfRdVxNH7+QaiyHKppC6wXuEWyM/kuRTWqw4LpRY&#10;07yk/Ly7WgWb/vnotgNTrEcGl+nIbNJn76JU5639GoMI1Ib/8F97pRWk8Hsl3gA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DDr8MAAADaAAAADwAAAAAAAAAAAAAAAACf&#10;AgAAZHJzL2Rvd25yZXYueG1sUEsFBgAAAAAEAAQA9wAAAI8DAAAAAA==&#10;">
                  <v:imagedata r:id="rId79" o:title="CACO3_2iv"/>
                </v:shape>
                <v:shape id="Text Box 376" o:spid="_x0000_s1107" type="#_x0000_t202" style="position:absolute;left:29317;top:20198;width:287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AFcEA&#10;AADaAAAADwAAAGRycy9kb3ducmV2LnhtbESPS4vCQBCE7wv+h6EFb+tkFwySdRRZEMSbj4N7azOd&#10;9/SEzGwS/70jCB6LqvqKWm1G04ieOldaVvA1j0AQp1aXnCu4nHefSxDOI2tsLJOCOznYrCcfK0y0&#10;HfhI/cnnIkDYJaig8L5NpHRpQQbd3LbEwctsZ9AH2eVSdzgEuGnkdxTF0mDJYaHAln4LSuvTv1FQ&#10;9betzGI/VIdddvi71/vF5XZVajYdtz8gPI3+HX6191pBDM8r4Qb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LwBXBAAAA2gAAAA8AAAAAAAAAAAAAAAAAmAIAAGRycy9kb3du&#10;cmV2LnhtbFBLBQYAAAAABAAEAPUAAACGAwAAAAA=&#10;" filled="f" stroked="f" strokeweight=".25pt">
                  <v:textbox style="mso-fit-shape-to-text:t">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d</w:t>
                        </w:r>
                        <w:proofErr w:type="gramEnd"/>
                      </w:p>
                    </w:txbxContent>
                  </v:textbox>
                </v:shape>
                <v:shape id="Picture 6" o:spid="_x0000_s1108" type="#_x0000_t75" alt="CACO3_2iii" style="position:absolute;left:221;top:20200;width:26258;height:18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rzrEAAAA2gAAAA8AAABkcnMvZG93bnJldi54bWxEj0FrwkAUhO8F/8PyhF6kbpRqSsxGrGBp&#10;T2pa74/sMwlm34bsGtP++m5B6HGYmW+YdD2YRvTUudqygtk0AkFcWF1zqeDrc/f0AsJ5ZI2NZVLw&#10;TQ7W2eghxUTbGx+pz30pAoRdggoq79tESldUZNBNbUscvLPtDPogu1LqDm8Bbho5j6KlNFhzWKiw&#10;pW1FxSW/GgWH2f4UF28L97M/f7xOYm/n/fZZqcfxsFmB8DT4//C9/a4VxPB3Jdw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KrzrEAAAA2gAAAA8AAAAAAAAAAAAAAAAA&#10;nwIAAGRycy9kb3ducmV2LnhtbFBLBQYAAAAABAAEAPcAAACQAwAAAAA=&#10;">
                  <v:imagedata r:id="rId80" o:title="CACO3_2iii"/>
                </v:shape>
                <v:group id="Group 7" o:spid="_x0000_s1109" style="position:absolute;left:29314;width:26583;height:18186" coordorigin="29314" coordsize="31114,2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110" type="#_x0000_t75" alt="CACO3_2" style="position:absolute;left:29314;width:31114;height:2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u5bCAAAA2gAAAA8AAABkcnMvZG93bnJldi54bWxEj9FqAjEURN8L/kO4gm81a5FSt0YRi2Db&#10;fXHtB1w2t8nWzU3YRF379U2h0MdhZs4wy/XgOnGhPraeFcymBQjixuuWjYKP4+7+CURMyBo7z6Tg&#10;RhHWq9HdEkvtr3ygS52MyBCOJSqwKYVSythYchinPhBn79P3DlOWvZG6x2uGu04+FMWjdNhyXrAY&#10;aGupOdVnp2Be2drg+8vbPOivb6psuFXmVanJeNg8g0g0pP/wX3uvFSzg90q+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7uWwgAAANoAAAAPAAAAAAAAAAAAAAAAAJ8C&#10;AABkcnMvZG93bnJldi54bWxQSwUGAAAAAAQABAD3AAAAjgMAAAAA&#10;">
                    <v:imagedata r:id="rId81" o:title="CACO3_2"/>
                  </v:shape>
                  <v:shape id="Text Box 380" o:spid="_x0000_s1111" type="#_x0000_t202" style="position:absolute;left:29314;width:3374;height: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6MQA&#10;AADbAAAADwAAAGRycy9kb3ducmV2LnhtbESPS4vCQBCE78L+h6GFvenEhRXJOoosCOLNx0Fvbabz&#10;0ExPyIxJ/PfbhwVv3VR11dfL9eBq1VEbKs8GZtMEFHHmbcWFgfNpO1mAChHZYu2ZDLwowHr1MVpi&#10;an3PB+qOsVASwiFFA2WMTap1yEpyGKa+IRYt963DKGtbaNtiL+Gu1l9JMtcOK5aGEhv6LSl7HJ/O&#10;wL27bXQ+j/19v83319dj932+XYz5HA+bH1CRhvg2/1/vrOALvfwiA+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6ujEAAAA2wAAAA8AAAAAAAAAAAAAAAAAmAIAAGRycy9k&#10;b3ducmV2LnhtbFBLBQYAAAAABAAEAPUAAACJAwAAAAA=&#10;" filled="f" stroked="f" strokeweight=".25pt">
                    <v:textbox style="mso-fit-shape-to-text:t">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b</w:t>
                          </w:r>
                          <w:proofErr w:type="gramEnd"/>
                        </w:p>
                      </w:txbxContent>
                    </v:textbox>
                  </v:shape>
                </v:group>
                <v:shape id="Text Box 381" o:spid="_x0000_s1112" type="#_x0000_t202" style="position:absolute;left:222;top:20198;width:287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Pc8EA&#10;AADbAAAADwAAAGRycy9kb3ducmV2LnhtbERPS2vCQBC+F/wPywje6kahUqJrECEQvNV6qLcxO3mY&#10;7GzIrkn8926h0Nt8fM/ZJZNpxUC9qy0rWC0jEMS51TWXCi7f6fsnCOeRNbaWScGTHCT72dsOY21H&#10;/qLh7EsRQtjFqKDyvouldHlFBt3SdsSBK2xv0AfYl1L3OIZw08p1FG2kwZpDQ4UdHSvKm/PDKLgP&#10;t4MsNn68n9LidH022cfl9qPUYj4dtiA8Tf5f/OfOdJi/gt9fwg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T3PBAAAA2wAAAA8AAAAAAAAAAAAAAAAAmAIAAGRycy9kb3du&#10;cmV2LnhtbFBLBQYAAAAABAAEAPUAAACGAwAAAAA=&#10;" filled="f" stroked="f" strokeweight=".25pt">
                  <v:textbox style="mso-fit-shape-to-text:t">
                    <w:txbxContent>
                      <w:p w:rsidR="009A593E" w:rsidRDefault="009A593E" w:rsidP="007245BF">
                        <w:pPr>
                          <w:pStyle w:val="NormalWeb"/>
                          <w:spacing w:before="0" w:beforeAutospacing="0" w:after="0" w:afterAutospacing="0"/>
                          <w:jc w:val="center"/>
                          <w:textAlignment w:val="baseline"/>
                        </w:pPr>
                        <w:proofErr w:type="gramStart"/>
                        <w:r w:rsidRPr="007245BF">
                          <w:rPr>
                            <w:b/>
                            <w:bCs/>
                            <w:color w:val="FFFFFF"/>
                            <w:kern w:val="24"/>
                            <w:sz w:val="28"/>
                            <w:szCs w:val="28"/>
                          </w:rPr>
                          <w:t>c</w:t>
                        </w:r>
                        <w:proofErr w:type="gramEnd"/>
                      </w:p>
                      <w:p w:rsidR="009A593E" w:rsidRPr="00914FBB" w:rsidRDefault="009A593E" w:rsidP="00CE49F9">
                        <w:pPr>
                          <w:pStyle w:val="Titleofthepaper"/>
                          <w:spacing w:after="120"/>
                          <w:textAlignment w:val="baseline"/>
                          <w:rPr>
                            <w:color w:val="FFFFFF"/>
                          </w:rPr>
                        </w:pPr>
                      </w:p>
                    </w:txbxContent>
                  </v:textbox>
                </v:shape>
                <w10:anchorlock/>
              </v:group>
            </w:pict>
          </mc:Fallback>
        </mc:AlternateContent>
      </w:r>
    </w:p>
    <w:p w:rsidR="00FA53D7" w:rsidRPr="00EA50DF" w:rsidRDefault="00FA53D7" w:rsidP="00B1515E">
      <w:pPr>
        <w:jc w:val="center"/>
        <w:rPr>
          <w:sz w:val="20"/>
        </w:rPr>
      </w:pPr>
      <w:r w:rsidRPr="00FF4D35">
        <w:rPr>
          <w:sz w:val="20"/>
        </w:rPr>
        <w:t>Figure 15</w:t>
      </w:r>
      <w:r w:rsidR="00FF4D35">
        <w:rPr>
          <w:sz w:val="20"/>
        </w:rPr>
        <w:t xml:space="preserve">. </w:t>
      </w:r>
      <w:r w:rsidRPr="00EA50DF">
        <w:rPr>
          <w:sz w:val="20"/>
        </w:rPr>
        <w:t>SEM images of CaCO</w:t>
      </w:r>
      <w:r w:rsidRPr="00EA50DF">
        <w:rPr>
          <w:sz w:val="20"/>
          <w:vertAlign w:val="subscript"/>
        </w:rPr>
        <w:t>3</w:t>
      </w:r>
      <w:r w:rsidR="00002F05">
        <w:rPr>
          <w:sz w:val="20"/>
        </w:rPr>
        <w:t xml:space="preserve"> μ-spheres</w:t>
      </w:r>
      <w:r w:rsidRPr="00EA50DF">
        <w:rPr>
          <w:sz w:val="20"/>
        </w:rPr>
        <w:t xml:space="preserve"> (a, b) taken usin</w:t>
      </w:r>
      <w:r w:rsidR="00002F05">
        <w:rPr>
          <w:sz w:val="20"/>
        </w:rPr>
        <w:t>g 10kV, and</w:t>
      </w:r>
      <w:r w:rsidR="00FF4D35">
        <w:rPr>
          <w:sz w:val="20"/>
        </w:rPr>
        <w:t>(c, d) taken using 20kV</w:t>
      </w:r>
    </w:p>
    <w:p w:rsidR="00B205F6" w:rsidRDefault="00214723" w:rsidP="008B08CF">
      <w:pPr>
        <w:tabs>
          <w:tab w:val="left" w:pos="567"/>
        </w:tabs>
        <w:spacing w:after="0"/>
        <w:rPr>
          <w:sz w:val="20"/>
        </w:rPr>
      </w:pPr>
      <w:r w:rsidRPr="00EA50DF">
        <w:rPr>
          <w:sz w:val="20"/>
        </w:rPr>
        <w:t>Overall, the results indicate that the centrifugation approach can yield better CaCO</w:t>
      </w:r>
      <w:r w:rsidRPr="00EA50DF">
        <w:rPr>
          <w:sz w:val="20"/>
          <w:vertAlign w:val="subscript"/>
        </w:rPr>
        <w:t>3</w:t>
      </w:r>
      <w:r w:rsidRPr="00EA50DF">
        <w:rPr>
          <w:sz w:val="20"/>
        </w:rPr>
        <w:t xml:space="preserve"> μ-spheres as compared to the membrane filtration approach in terms of </w:t>
      </w:r>
      <w:r w:rsidR="00D8009C">
        <w:rPr>
          <w:sz w:val="20"/>
        </w:rPr>
        <w:t xml:space="preserve">uniform </w:t>
      </w:r>
      <w:r w:rsidRPr="00EA50DF">
        <w:rPr>
          <w:sz w:val="20"/>
        </w:rPr>
        <w:t xml:space="preserve">spherical shape and narrow size distribution of μ-spheres. These two are </w:t>
      </w:r>
      <w:r w:rsidR="00B72136">
        <w:rPr>
          <w:sz w:val="20"/>
        </w:rPr>
        <w:t xml:space="preserve">the </w:t>
      </w:r>
      <w:r w:rsidRPr="00EA50DF">
        <w:rPr>
          <w:sz w:val="20"/>
        </w:rPr>
        <w:t>desired characteristics for the CaCO</w:t>
      </w:r>
      <w:r w:rsidRPr="00EA50DF">
        <w:rPr>
          <w:sz w:val="20"/>
          <w:vertAlign w:val="subscript"/>
        </w:rPr>
        <w:t>3</w:t>
      </w:r>
      <w:r w:rsidRPr="00EA50DF">
        <w:rPr>
          <w:sz w:val="20"/>
        </w:rPr>
        <w:t xml:space="preserve"> μ-spheres that would be used as templates for fabricating </w:t>
      </w:r>
      <w:proofErr w:type="spellStart"/>
      <w:r w:rsidRPr="00EA50DF">
        <w:rPr>
          <w:sz w:val="20"/>
        </w:rPr>
        <w:t>nano</w:t>
      </w:r>
      <w:proofErr w:type="spellEnd"/>
      <w:r w:rsidRPr="00EA50DF">
        <w:rPr>
          <w:sz w:val="20"/>
        </w:rPr>
        <w:t>-engineered microcapsules.</w:t>
      </w:r>
    </w:p>
    <w:p w:rsidR="008B08CF" w:rsidRDefault="008B08CF" w:rsidP="008B08CF">
      <w:pPr>
        <w:tabs>
          <w:tab w:val="left" w:pos="567"/>
        </w:tabs>
        <w:spacing w:after="0"/>
        <w:rPr>
          <w:sz w:val="20"/>
        </w:rPr>
      </w:pPr>
    </w:p>
    <w:p w:rsidR="00DB4F61" w:rsidRPr="00EA50DF" w:rsidRDefault="006275F7" w:rsidP="005576DA">
      <w:pPr>
        <w:spacing w:after="0"/>
        <w:jc w:val="center"/>
        <w:rPr>
          <w:b/>
          <w:sz w:val="20"/>
        </w:rPr>
      </w:pPr>
      <w:r w:rsidRPr="00EA50DF">
        <w:rPr>
          <w:b/>
          <w:sz w:val="20"/>
        </w:rPr>
        <w:t>Conclusions</w:t>
      </w:r>
    </w:p>
    <w:p w:rsidR="00DB4F61" w:rsidRPr="00EA50DF" w:rsidRDefault="00DE63BC" w:rsidP="006275F7">
      <w:pPr>
        <w:spacing w:after="0"/>
        <w:rPr>
          <w:sz w:val="20"/>
        </w:rPr>
      </w:pPr>
      <w:r>
        <w:rPr>
          <w:sz w:val="20"/>
        </w:rPr>
        <w:t>F</w:t>
      </w:r>
      <w:r w:rsidR="0076357D" w:rsidRPr="00EA50DF">
        <w:rPr>
          <w:sz w:val="20"/>
        </w:rPr>
        <w:t>abrication of CaCO</w:t>
      </w:r>
      <w:r w:rsidR="0076357D" w:rsidRPr="00EA50DF">
        <w:rPr>
          <w:sz w:val="20"/>
          <w:vertAlign w:val="subscript"/>
        </w:rPr>
        <w:t>3</w:t>
      </w:r>
      <w:r w:rsidR="0076357D" w:rsidRPr="00EA50DF">
        <w:rPr>
          <w:sz w:val="20"/>
        </w:rPr>
        <w:t xml:space="preserve"> </w:t>
      </w:r>
      <w:r w:rsidR="00960A19" w:rsidRPr="00EA50DF">
        <w:rPr>
          <w:sz w:val="20"/>
        </w:rPr>
        <w:t>μ-spheres</w:t>
      </w:r>
      <w:r w:rsidR="0076357D" w:rsidRPr="00EA50DF">
        <w:rPr>
          <w:sz w:val="20"/>
        </w:rPr>
        <w:t xml:space="preserve"> using precipitation reaction between CaCl</w:t>
      </w:r>
      <w:r w:rsidR="0076357D" w:rsidRPr="00EA50DF">
        <w:rPr>
          <w:sz w:val="20"/>
          <w:vertAlign w:val="subscript"/>
        </w:rPr>
        <w:t>2</w:t>
      </w:r>
      <w:r w:rsidR="0076357D" w:rsidRPr="00EA50DF">
        <w:rPr>
          <w:sz w:val="20"/>
        </w:rPr>
        <w:t xml:space="preserve"> and Na</w:t>
      </w:r>
      <w:r w:rsidR="0076357D" w:rsidRPr="00EA50DF">
        <w:rPr>
          <w:sz w:val="20"/>
          <w:vertAlign w:val="subscript"/>
        </w:rPr>
        <w:t>2</w:t>
      </w:r>
      <w:r w:rsidR="0076357D" w:rsidRPr="00EA50DF">
        <w:rPr>
          <w:sz w:val="20"/>
        </w:rPr>
        <w:t>CO</w:t>
      </w:r>
      <w:r w:rsidR="0076357D" w:rsidRPr="00EA50DF">
        <w:rPr>
          <w:sz w:val="20"/>
          <w:vertAlign w:val="subscript"/>
        </w:rPr>
        <w:t>3</w:t>
      </w:r>
      <w:r w:rsidR="0076357D" w:rsidRPr="00EA50DF">
        <w:rPr>
          <w:sz w:val="20"/>
        </w:rPr>
        <w:t xml:space="preserve"> solutions </w:t>
      </w:r>
      <w:r w:rsidR="00A621C6" w:rsidRPr="00EA50DF">
        <w:rPr>
          <w:sz w:val="20"/>
        </w:rPr>
        <w:t xml:space="preserve">was carried out </w:t>
      </w:r>
      <w:r w:rsidR="00196F36" w:rsidRPr="00EA50DF">
        <w:rPr>
          <w:sz w:val="20"/>
        </w:rPr>
        <w:t>using membrane filtration and centrifugation approaches b</w:t>
      </w:r>
      <w:r w:rsidR="00A621C6" w:rsidRPr="00EA50DF">
        <w:rPr>
          <w:sz w:val="20"/>
        </w:rPr>
        <w:t>y varying</w:t>
      </w:r>
      <w:r w:rsidR="0076357D" w:rsidRPr="00EA50DF">
        <w:rPr>
          <w:sz w:val="20"/>
        </w:rPr>
        <w:t xml:space="preserve"> different experimental factors </w:t>
      </w:r>
      <w:r w:rsidR="00716D7E" w:rsidRPr="00EA50DF">
        <w:rPr>
          <w:sz w:val="20"/>
        </w:rPr>
        <w:t xml:space="preserve">that have </w:t>
      </w:r>
      <w:r w:rsidR="00716D7E" w:rsidRPr="00EA50DF">
        <w:rPr>
          <w:sz w:val="20"/>
        </w:rPr>
        <w:lastRenderedPageBreak/>
        <w:t xml:space="preserve">important </w:t>
      </w:r>
      <w:r w:rsidR="0076357D" w:rsidRPr="00EA50DF">
        <w:rPr>
          <w:sz w:val="20"/>
        </w:rPr>
        <w:t xml:space="preserve">roles </w:t>
      </w:r>
      <w:r w:rsidR="00A621C6" w:rsidRPr="00EA50DF">
        <w:rPr>
          <w:sz w:val="20"/>
        </w:rPr>
        <w:t>in the</w:t>
      </w:r>
      <w:r w:rsidR="0076357D" w:rsidRPr="00EA50DF">
        <w:rPr>
          <w:sz w:val="20"/>
        </w:rPr>
        <w:t xml:space="preserve"> formation of CaCO</w:t>
      </w:r>
      <w:r w:rsidR="0076357D" w:rsidRPr="00EA50DF">
        <w:rPr>
          <w:sz w:val="20"/>
          <w:vertAlign w:val="subscript"/>
        </w:rPr>
        <w:t>3</w:t>
      </w:r>
      <w:r w:rsidR="0076357D" w:rsidRPr="00EA50DF">
        <w:rPr>
          <w:sz w:val="20"/>
        </w:rPr>
        <w:t xml:space="preserve"> </w:t>
      </w:r>
      <w:r w:rsidR="00960A19" w:rsidRPr="00EA50DF">
        <w:rPr>
          <w:sz w:val="20"/>
        </w:rPr>
        <w:t>μ-spheres</w:t>
      </w:r>
      <w:r w:rsidR="002478EF">
        <w:rPr>
          <w:sz w:val="20"/>
        </w:rPr>
        <w:t>; with d</w:t>
      </w:r>
      <w:r w:rsidR="00B72136" w:rsidRPr="00B72136">
        <w:rPr>
          <w:sz w:val="20"/>
        </w:rPr>
        <w:t>istilled water used throughout the experiments</w:t>
      </w:r>
      <w:r w:rsidR="00B72136">
        <w:rPr>
          <w:sz w:val="20"/>
        </w:rPr>
        <w:t>.</w:t>
      </w:r>
      <w:r w:rsidR="002478EF">
        <w:rPr>
          <w:sz w:val="20"/>
        </w:rPr>
        <w:t xml:space="preserve"> </w:t>
      </w:r>
      <w:r w:rsidR="000A3010" w:rsidRPr="00EA50DF">
        <w:rPr>
          <w:sz w:val="20"/>
        </w:rPr>
        <w:t>Better size distribution of CaCO</w:t>
      </w:r>
      <w:r w:rsidR="000A3010" w:rsidRPr="00EA50DF">
        <w:rPr>
          <w:sz w:val="20"/>
          <w:vertAlign w:val="subscript"/>
        </w:rPr>
        <w:t>3</w:t>
      </w:r>
      <w:r w:rsidR="000A3010" w:rsidRPr="00EA50DF">
        <w:rPr>
          <w:sz w:val="20"/>
        </w:rPr>
        <w:t xml:space="preserve"> </w:t>
      </w:r>
      <w:r w:rsidR="00960A19" w:rsidRPr="00EA50DF">
        <w:rPr>
          <w:sz w:val="20"/>
        </w:rPr>
        <w:t>μ-spheres</w:t>
      </w:r>
      <w:r w:rsidR="000A3010" w:rsidRPr="00EA50DF">
        <w:rPr>
          <w:sz w:val="20"/>
        </w:rPr>
        <w:t xml:space="preserve"> </w:t>
      </w:r>
      <w:r w:rsidR="00B72136">
        <w:rPr>
          <w:sz w:val="20"/>
        </w:rPr>
        <w:t>was</w:t>
      </w:r>
      <w:r w:rsidR="000A3010" w:rsidRPr="00EA50DF">
        <w:rPr>
          <w:sz w:val="20"/>
        </w:rPr>
        <w:t xml:space="preserve"> </w:t>
      </w:r>
      <w:r w:rsidR="00B72136">
        <w:rPr>
          <w:sz w:val="20"/>
        </w:rPr>
        <w:t>obtained</w:t>
      </w:r>
      <w:r w:rsidR="000A3010" w:rsidRPr="00EA50DF">
        <w:rPr>
          <w:sz w:val="20"/>
        </w:rPr>
        <w:t xml:space="preserve"> </w:t>
      </w:r>
      <w:r w:rsidR="00196F36" w:rsidRPr="00EA50DF">
        <w:rPr>
          <w:sz w:val="20"/>
        </w:rPr>
        <w:t xml:space="preserve">through </w:t>
      </w:r>
      <w:r w:rsidR="000A3010" w:rsidRPr="00EA50DF">
        <w:rPr>
          <w:sz w:val="20"/>
        </w:rPr>
        <w:t>direct mixing procedure of solutions, 1200 rpm of stirring speed, and dr</w:t>
      </w:r>
      <w:r w:rsidR="00196F36" w:rsidRPr="00EA50DF">
        <w:rPr>
          <w:sz w:val="20"/>
        </w:rPr>
        <w:t>ying</w:t>
      </w:r>
      <w:r w:rsidR="000A3010" w:rsidRPr="00EA50DF">
        <w:rPr>
          <w:sz w:val="20"/>
        </w:rPr>
        <w:t xml:space="preserve"> in air </w:t>
      </w:r>
      <w:r w:rsidR="00957775" w:rsidRPr="00EA50DF">
        <w:rPr>
          <w:sz w:val="20"/>
        </w:rPr>
        <w:t>for</w:t>
      </w:r>
      <w:r w:rsidR="00196F36" w:rsidRPr="00EA50DF">
        <w:rPr>
          <w:sz w:val="20"/>
        </w:rPr>
        <w:t xml:space="preserve"> </w:t>
      </w:r>
      <w:r w:rsidR="00957775" w:rsidRPr="00EA50DF">
        <w:rPr>
          <w:sz w:val="20"/>
        </w:rPr>
        <w:t xml:space="preserve">both </w:t>
      </w:r>
      <w:r w:rsidR="00A54FAA">
        <w:rPr>
          <w:sz w:val="20"/>
        </w:rPr>
        <w:t xml:space="preserve">the </w:t>
      </w:r>
      <w:r w:rsidR="00957775" w:rsidRPr="00EA50DF">
        <w:rPr>
          <w:sz w:val="20"/>
        </w:rPr>
        <w:t xml:space="preserve">approaches. Also, better size </w:t>
      </w:r>
      <w:r w:rsidR="00C843CA" w:rsidRPr="00EA50DF">
        <w:rPr>
          <w:sz w:val="20"/>
        </w:rPr>
        <w:t>distribution of CaCO</w:t>
      </w:r>
      <w:r w:rsidR="00C843CA" w:rsidRPr="00EA50DF">
        <w:rPr>
          <w:sz w:val="20"/>
          <w:vertAlign w:val="subscript"/>
        </w:rPr>
        <w:t>3</w:t>
      </w:r>
      <w:r w:rsidR="00C843CA" w:rsidRPr="00EA50DF">
        <w:rPr>
          <w:sz w:val="20"/>
        </w:rPr>
        <w:t xml:space="preserve"> </w:t>
      </w:r>
      <w:r w:rsidR="00960A19" w:rsidRPr="00EA50DF">
        <w:rPr>
          <w:sz w:val="20"/>
        </w:rPr>
        <w:t>μ-spheres</w:t>
      </w:r>
      <w:r w:rsidR="00C843CA" w:rsidRPr="00EA50DF">
        <w:rPr>
          <w:sz w:val="20"/>
        </w:rPr>
        <w:t xml:space="preserve"> was</w:t>
      </w:r>
      <w:r w:rsidR="00FF475B" w:rsidRPr="00EA50DF">
        <w:rPr>
          <w:sz w:val="20"/>
        </w:rPr>
        <w:t xml:space="preserve"> </w:t>
      </w:r>
      <w:r w:rsidR="00B72136">
        <w:rPr>
          <w:sz w:val="20"/>
        </w:rPr>
        <w:t>obtained</w:t>
      </w:r>
      <w:r w:rsidR="00FF475B" w:rsidRPr="00EA50DF">
        <w:rPr>
          <w:sz w:val="20"/>
        </w:rPr>
        <w:t xml:space="preserve"> through using </w:t>
      </w:r>
      <w:r w:rsidR="00957775" w:rsidRPr="00EA50DF">
        <w:rPr>
          <w:sz w:val="20"/>
        </w:rPr>
        <w:t>Smith fil</w:t>
      </w:r>
      <w:r w:rsidR="001F43F5" w:rsidRPr="00EA50DF">
        <w:rPr>
          <w:sz w:val="20"/>
        </w:rPr>
        <w:t xml:space="preserve">ter paper </w:t>
      </w:r>
      <w:r w:rsidR="007C14EA">
        <w:rPr>
          <w:sz w:val="20"/>
        </w:rPr>
        <w:t>in the case of</w:t>
      </w:r>
      <w:r w:rsidR="00FF475B" w:rsidRPr="00EA50DF">
        <w:rPr>
          <w:sz w:val="20"/>
        </w:rPr>
        <w:t xml:space="preserve"> </w:t>
      </w:r>
      <w:r w:rsidR="007C14EA">
        <w:rPr>
          <w:sz w:val="20"/>
        </w:rPr>
        <w:t xml:space="preserve">the </w:t>
      </w:r>
      <w:r w:rsidR="00957775" w:rsidRPr="00EA50DF">
        <w:rPr>
          <w:sz w:val="20"/>
        </w:rPr>
        <w:t>membrane filtration approach and at 1000 rpm</w:t>
      </w:r>
      <w:r w:rsidR="00FF475B" w:rsidRPr="00EA50DF">
        <w:rPr>
          <w:sz w:val="20"/>
        </w:rPr>
        <w:t xml:space="preserve"> for</w:t>
      </w:r>
      <w:r w:rsidR="00957775" w:rsidRPr="00EA50DF">
        <w:rPr>
          <w:sz w:val="20"/>
        </w:rPr>
        <w:t xml:space="preserve"> 1 min </w:t>
      </w:r>
      <w:r w:rsidR="00AC78FD" w:rsidRPr="00EA50DF">
        <w:rPr>
          <w:sz w:val="20"/>
        </w:rPr>
        <w:t>centrifugation</w:t>
      </w:r>
      <w:r w:rsidR="00314BC3" w:rsidRPr="00EA50DF">
        <w:rPr>
          <w:sz w:val="20"/>
        </w:rPr>
        <w:t xml:space="preserve"> time</w:t>
      </w:r>
      <w:r w:rsidR="00FF475B" w:rsidRPr="00EA50DF">
        <w:rPr>
          <w:sz w:val="20"/>
        </w:rPr>
        <w:t>,</w:t>
      </w:r>
      <w:r w:rsidR="00957775" w:rsidRPr="00EA50DF">
        <w:rPr>
          <w:sz w:val="20"/>
        </w:rPr>
        <w:t xml:space="preserve"> </w:t>
      </w:r>
      <w:r w:rsidR="007C14EA">
        <w:rPr>
          <w:sz w:val="20"/>
        </w:rPr>
        <w:t xml:space="preserve">using </w:t>
      </w:r>
      <w:r w:rsidR="00957775" w:rsidRPr="00EA50DF">
        <w:rPr>
          <w:sz w:val="20"/>
        </w:rPr>
        <w:t xml:space="preserve">25 mL of washing agents </w:t>
      </w:r>
      <w:r w:rsidR="007C14EA">
        <w:rPr>
          <w:sz w:val="20"/>
        </w:rPr>
        <w:t>in the case of t</w:t>
      </w:r>
      <w:r w:rsidR="00FF475B" w:rsidRPr="00EA50DF">
        <w:rPr>
          <w:sz w:val="20"/>
        </w:rPr>
        <w:t>he</w:t>
      </w:r>
      <w:r w:rsidR="00957775" w:rsidRPr="00EA50DF">
        <w:rPr>
          <w:sz w:val="20"/>
        </w:rPr>
        <w:t xml:space="preserve"> centrifugation approach. </w:t>
      </w:r>
      <w:r w:rsidR="00A842B5" w:rsidRPr="00EA50DF">
        <w:rPr>
          <w:sz w:val="20"/>
        </w:rPr>
        <w:t xml:space="preserve">Overall, </w:t>
      </w:r>
      <w:r w:rsidR="003E54E0" w:rsidRPr="00EA50DF">
        <w:rPr>
          <w:sz w:val="20"/>
        </w:rPr>
        <w:t>our</w:t>
      </w:r>
      <w:r w:rsidR="00A842B5" w:rsidRPr="00EA50DF">
        <w:rPr>
          <w:sz w:val="20"/>
        </w:rPr>
        <w:t xml:space="preserve"> r</w:t>
      </w:r>
      <w:r w:rsidR="00B45328" w:rsidRPr="00EA50DF">
        <w:rPr>
          <w:sz w:val="20"/>
        </w:rPr>
        <w:t xml:space="preserve">esults indicate that the </w:t>
      </w:r>
      <w:r w:rsidR="0050231A" w:rsidRPr="00EA50DF">
        <w:rPr>
          <w:sz w:val="20"/>
        </w:rPr>
        <w:t>centrifugation</w:t>
      </w:r>
      <w:r w:rsidR="00DC0DDB" w:rsidRPr="00EA50DF">
        <w:rPr>
          <w:sz w:val="20"/>
        </w:rPr>
        <w:t xml:space="preserve"> </w:t>
      </w:r>
      <w:r w:rsidR="00B45328" w:rsidRPr="00EA50DF">
        <w:rPr>
          <w:sz w:val="20"/>
        </w:rPr>
        <w:t>approach can yield better CaCO</w:t>
      </w:r>
      <w:r w:rsidR="00B45328" w:rsidRPr="00EA50DF">
        <w:rPr>
          <w:sz w:val="20"/>
          <w:vertAlign w:val="subscript"/>
        </w:rPr>
        <w:t>3</w:t>
      </w:r>
      <w:r w:rsidR="00B45328" w:rsidRPr="00EA50DF">
        <w:rPr>
          <w:sz w:val="20"/>
        </w:rPr>
        <w:t xml:space="preserve"> </w:t>
      </w:r>
      <w:r w:rsidR="00960A19" w:rsidRPr="00EA50DF">
        <w:rPr>
          <w:sz w:val="20"/>
        </w:rPr>
        <w:t>μ-spheres</w:t>
      </w:r>
      <w:r w:rsidR="00B45328" w:rsidRPr="00EA50DF">
        <w:rPr>
          <w:sz w:val="20"/>
        </w:rPr>
        <w:t xml:space="preserve"> as compared to the </w:t>
      </w:r>
      <w:r w:rsidR="0050231A" w:rsidRPr="00EA50DF">
        <w:rPr>
          <w:sz w:val="20"/>
        </w:rPr>
        <w:t xml:space="preserve">membrane filtration </w:t>
      </w:r>
      <w:r w:rsidR="00B45328" w:rsidRPr="00EA50DF">
        <w:rPr>
          <w:sz w:val="20"/>
        </w:rPr>
        <w:t>approach in terms</w:t>
      </w:r>
      <w:r w:rsidR="00D4785C" w:rsidRPr="00EA50DF">
        <w:rPr>
          <w:sz w:val="20"/>
        </w:rPr>
        <w:t xml:space="preserve"> of</w:t>
      </w:r>
      <w:r w:rsidR="00C843CA" w:rsidRPr="00EA50DF">
        <w:rPr>
          <w:sz w:val="20"/>
        </w:rPr>
        <w:t xml:space="preserve"> </w:t>
      </w:r>
      <w:r w:rsidR="00D8009C">
        <w:rPr>
          <w:sz w:val="20"/>
        </w:rPr>
        <w:t xml:space="preserve">uniform </w:t>
      </w:r>
      <w:r w:rsidR="00B45328" w:rsidRPr="00EA50DF">
        <w:rPr>
          <w:sz w:val="20"/>
        </w:rPr>
        <w:t>spherical shape</w:t>
      </w:r>
      <w:r w:rsidR="00D4785C" w:rsidRPr="00EA50DF">
        <w:rPr>
          <w:sz w:val="20"/>
        </w:rPr>
        <w:t xml:space="preserve"> and </w:t>
      </w:r>
      <w:r w:rsidR="00C843CA" w:rsidRPr="00EA50DF">
        <w:rPr>
          <w:sz w:val="20"/>
        </w:rPr>
        <w:t>narrow size distribution</w:t>
      </w:r>
      <w:r w:rsidR="00D4785C" w:rsidRPr="00EA50DF">
        <w:rPr>
          <w:sz w:val="20"/>
        </w:rPr>
        <w:t xml:space="preserve"> of </w:t>
      </w:r>
      <w:r w:rsidR="00960A19" w:rsidRPr="00EA50DF">
        <w:rPr>
          <w:sz w:val="20"/>
        </w:rPr>
        <w:t>μ-spheres</w:t>
      </w:r>
      <w:r w:rsidR="00D4785C" w:rsidRPr="00EA50DF">
        <w:rPr>
          <w:sz w:val="20"/>
        </w:rPr>
        <w:t>.</w:t>
      </w:r>
      <w:r w:rsidR="00AD01B2" w:rsidRPr="00EA50DF">
        <w:rPr>
          <w:sz w:val="20"/>
        </w:rPr>
        <w:t xml:space="preserve"> Th</w:t>
      </w:r>
      <w:r w:rsidR="009910CB" w:rsidRPr="00EA50DF">
        <w:rPr>
          <w:sz w:val="20"/>
        </w:rPr>
        <w:t>e</w:t>
      </w:r>
      <w:r w:rsidR="00B45328" w:rsidRPr="00EA50DF">
        <w:rPr>
          <w:sz w:val="20"/>
        </w:rPr>
        <w:t xml:space="preserve"> </w:t>
      </w:r>
      <w:r w:rsidR="009910CB" w:rsidRPr="00EA50DF">
        <w:rPr>
          <w:sz w:val="20"/>
        </w:rPr>
        <w:t>knowledge from this study will be use</w:t>
      </w:r>
      <w:r w:rsidR="003C5266">
        <w:rPr>
          <w:sz w:val="20"/>
        </w:rPr>
        <w:t xml:space="preserve">d </w:t>
      </w:r>
      <w:r w:rsidR="00C134FC">
        <w:rPr>
          <w:sz w:val="20"/>
        </w:rPr>
        <w:t xml:space="preserve">to prepare </w:t>
      </w:r>
      <w:r w:rsidR="00B45328" w:rsidRPr="00EA50DF">
        <w:rPr>
          <w:sz w:val="20"/>
        </w:rPr>
        <w:t>CaCO</w:t>
      </w:r>
      <w:r w:rsidR="00B45328" w:rsidRPr="00EA50DF">
        <w:rPr>
          <w:sz w:val="20"/>
          <w:vertAlign w:val="subscript"/>
        </w:rPr>
        <w:t>3</w:t>
      </w:r>
      <w:r w:rsidR="00B45328" w:rsidRPr="00EA50DF">
        <w:rPr>
          <w:sz w:val="20"/>
        </w:rPr>
        <w:t xml:space="preserve"> </w:t>
      </w:r>
      <w:r w:rsidR="00960A19" w:rsidRPr="00EA50DF">
        <w:rPr>
          <w:sz w:val="20"/>
        </w:rPr>
        <w:t>μ-spheres</w:t>
      </w:r>
      <w:r w:rsidR="00B45328" w:rsidRPr="00EA50DF">
        <w:rPr>
          <w:sz w:val="20"/>
        </w:rPr>
        <w:t xml:space="preserve"> </w:t>
      </w:r>
      <w:r w:rsidR="00C134FC">
        <w:rPr>
          <w:sz w:val="20"/>
        </w:rPr>
        <w:t xml:space="preserve">that will act </w:t>
      </w:r>
      <w:r w:rsidR="00B45328" w:rsidRPr="00EA50DF">
        <w:rPr>
          <w:sz w:val="20"/>
        </w:rPr>
        <w:t>as templates for fabricating nano-engineered microcapsules.</w:t>
      </w:r>
    </w:p>
    <w:p w:rsidR="002554E2" w:rsidRPr="00EA50DF" w:rsidRDefault="002554E2" w:rsidP="006275F7">
      <w:pPr>
        <w:spacing w:after="0"/>
        <w:ind w:firstLine="720"/>
        <w:rPr>
          <w:sz w:val="20"/>
        </w:rPr>
      </w:pPr>
    </w:p>
    <w:p w:rsidR="002554E2" w:rsidRPr="00EA50DF" w:rsidRDefault="006275F7" w:rsidP="006275F7">
      <w:pPr>
        <w:spacing w:after="0"/>
        <w:jc w:val="center"/>
        <w:rPr>
          <w:b/>
          <w:sz w:val="20"/>
        </w:rPr>
      </w:pPr>
      <w:r w:rsidRPr="00EA50DF">
        <w:rPr>
          <w:b/>
          <w:sz w:val="20"/>
        </w:rPr>
        <w:t>Acknowledgments</w:t>
      </w:r>
    </w:p>
    <w:p w:rsidR="00095568" w:rsidRDefault="002554E2" w:rsidP="001A2A7C">
      <w:pPr>
        <w:spacing w:after="0"/>
        <w:rPr>
          <w:sz w:val="20"/>
        </w:rPr>
      </w:pPr>
      <w:r w:rsidRPr="00EA50DF">
        <w:rPr>
          <w:sz w:val="20"/>
        </w:rPr>
        <w:t xml:space="preserve">This work was supported by </w:t>
      </w:r>
      <w:r w:rsidR="00F77CD1" w:rsidRPr="00EA50DF">
        <w:rPr>
          <w:sz w:val="20"/>
        </w:rPr>
        <w:t xml:space="preserve">Ministry of </w:t>
      </w:r>
      <w:r w:rsidR="00461FF3">
        <w:rPr>
          <w:sz w:val="20"/>
        </w:rPr>
        <w:t xml:space="preserve">Higher </w:t>
      </w:r>
      <w:r w:rsidR="00F77CD1" w:rsidRPr="00EA50DF">
        <w:rPr>
          <w:sz w:val="20"/>
        </w:rPr>
        <w:t>Education (MO</w:t>
      </w:r>
      <w:r w:rsidR="00461FF3">
        <w:rPr>
          <w:sz w:val="20"/>
        </w:rPr>
        <w:t>H</w:t>
      </w:r>
      <w:r w:rsidR="00F77CD1" w:rsidRPr="00EA50DF">
        <w:rPr>
          <w:sz w:val="20"/>
        </w:rPr>
        <w:t>E), Malaysia under the</w:t>
      </w:r>
      <w:r w:rsidRPr="00EA50DF">
        <w:rPr>
          <w:sz w:val="20"/>
        </w:rPr>
        <w:t xml:space="preserve"> Fundamental Research Grant Scheme (FRGS)</w:t>
      </w:r>
      <w:r w:rsidR="00A24265">
        <w:rPr>
          <w:sz w:val="20"/>
        </w:rPr>
        <w:t xml:space="preserve">, Grant no.: </w:t>
      </w:r>
      <w:r w:rsidRPr="00EA50DF">
        <w:rPr>
          <w:sz w:val="20"/>
        </w:rPr>
        <w:t>FRGS/1/2014/TK04/UNISZA/02/1.</w:t>
      </w:r>
    </w:p>
    <w:p w:rsidR="006275F7" w:rsidRPr="006275F7" w:rsidRDefault="006275F7" w:rsidP="006275F7">
      <w:pPr>
        <w:spacing w:after="0"/>
        <w:ind w:firstLine="567"/>
        <w:rPr>
          <w:sz w:val="20"/>
        </w:rPr>
      </w:pPr>
    </w:p>
    <w:p w:rsidR="000B2EBB" w:rsidRDefault="006275F7" w:rsidP="00364AA2">
      <w:pPr>
        <w:spacing w:after="0"/>
        <w:jc w:val="center"/>
        <w:rPr>
          <w:b/>
          <w:sz w:val="20"/>
        </w:rPr>
      </w:pPr>
      <w:r w:rsidRPr="006275F7">
        <w:rPr>
          <w:b/>
          <w:sz w:val="20"/>
        </w:rPr>
        <w:t>References</w:t>
      </w:r>
    </w:p>
    <w:p w:rsidR="008B08CF" w:rsidRDefault="008B08CF" w:rsidP="00364AA2">
      <w:pPr>
        <w:spacing w:after="0"/>
        <w:jc w:val="center"/>
        <w:rPr>
          <w:b/>
          <w:sz w:val="20"/>
        </w:rPr>
      </w:pPr>
    </w:p>
    <w:p w:rsidR="00CC2E2A" w:rsidRDefault="00CC2E2A" w:rsidP="009E412F">
      <w:pPr>
        <w:pStyle w:val="Bibliography"/>
        <w:numPr>
          <w:ilvl w:val="0"/>
          <w:numId w:val="12"/>
        </w:numPr>
        <w:tabs>
          <w:tab w:val="clear" w:pos="504"/>
          <w:tab w:val="left" w:pos="720"/>
        </w:tabs>
        <w:ind w:hanging="720"/>
        <w:rPr>
          <w:sz w:val="20"/>
        </w:rPr>
      </w:pPr>
      <w:r>
        <w:rPr>
          <w:sz w:val="20"/>
        </w:rPr>
        <w:fldChar w:fldCharType="begin"/>
      </w:r>
      <w:r>
        <w:rPr>
          <w:sz w:val="20"/>
        </w:rPr>
        <w:instrText xml:space="preserve"> ADDIN ZOTERO_BIBL {"custom":[]} CSL_BIBLIOGRAPHY </w:instrText>
      </w:r>
      <w:r>
        <w:rPr>
          <w:sz w:val="20"/>
        </w:rPr>
        <w:fldChar w:fldCharType="separate"/>
      </w:r>
      <w:proofErr w:type="spellStart"/>
      <w:r w:rsidR="00002F05">
        <w:rPr>
          <w:sz w:val="20"/>
        </w:rPr>
        <w:t>Petrov</w:t>
      </w:r>
      <w:proofErr w:type="spellEnd"/>
      <w:r w:rsidR="00002F05">
        <w:rPr>
          <w:sz w:val="20"/>
        </w:rPr>
        <w:t>, A. I., Volodkin, D. V. and</w:t>
      </w:r>
      <w:r>
        <w:rPr>
          <w:sz w:val="20"/>
        </w:rPr>
        <w:t xml:space="preserve"> Su</w:t>
      </w:r>
      <w:r w:rsidR="00195F78">
        <w:rPr>
          <w:sz w:val="20"/>
        </w:rPr>
        <w:t>khorukov, G. B. (2005). Protein-</w:t>
      </w:r>
      <w:r>
        <w:rPr>
          <w:sz w:val="20"/>
        </w:rPr>
        <w:t>calc</w:t>
      </w:r>
      <w:r w:rsidR="00195F78">
        <w:rPr>
          <w:sz w:val="20"/>
        </w:rPr>
        <w:t xml:space="preserve">ium </w:t>
      </w:r>
      <w:proofErr w:type="gramStart"/>
      <w:r w:rsidR="00195F78">
        <w:rPr>
          <w:sz w:val="20"/>
        </w:rPr>
        <w:t>carbonate</w:t>
      </w:r>
      <w:proofErr w:type="gramEnd"/>
      <w:r w:rsidR="00195F78">
        <w:rPr>
          <w:sz w:val="20"/>
        </w:rPr>
        <w:t xml:space="preserve"> coprecipitation: A</w:t>
      </w:r>
      <w:r>
        <w:rPr>
          <w:sz w:val="20"/>
        </w:rPr>
        <w:t xml:space="preserve"> tool for protein encapsulation. </w:t>
      </w:r>
      <w:r w:rsidR="00002F05">
        <w:rPr>
          <w:i/>
          <w:iCs/>
          <w:sz w:val="20"/>
        </w:rPr>
        <w:t>Biotechnology Progress,</w:t>
      </w:r>
      <w:r>
        <w:rPr>
          <w:sz w:val="20"/>
        </w:rPr>
        <w:t xml:space="preserve"> </w:t>
      </w:r>
      <w:r w:rsidR="00002F05">
        <w:rPr>
          <w:bCs/>
          <w:sz w:val="20"/>
        </w:rPr>
        <w:t>21:</w:t>
      </w:r>
      <w:r>
        <w:rPr>
          <w:sz w:val="20"/>
        </w:rPr>
        <w:t xml:space="preserve"> 918</w:t>
      </w:r>
      <w:r w:rsidR="008B08CF">
        <w:rPr>
          <w:sz w:val="20"/>
        </w:rPr>
        <w:t xml:space="preserve"> </w:t>
      </w:r>
      <w:r>
        <w:rPr>
          <w:sz w:val="20"/>
        </w:rPr>
        <w:t>–</w:t>
      </w:r>
      <w:r w:rsidR="008B08CF">
        <w:rPr>
          <w:sz w:val="20"/>
        </w:rPr>
        <w:t xml:space="preserve"> </w:t>
      </w:r>
      <w:r>
        <w:rPr>
          <w:sz w:val="20"/>
        </w:rPr>
        <w:t>925.</w:t>
      </w:r>
    </w:p>
    <w:p w:rsidR="00CC2E2A" w:rsidRDefault="00CC2E2A" w:rsidP="00D51644">
      <w:pPr>
        <w:pStyle w:val="Bibliography"/>
        <w:tabs>
          <w:tab w:val="clear" w:pos="504"/>
          <w:tab w:val="left" w:pos="720"/>
        </w:tabs>
        <w:ind w:left="720" w:hanging="720"/>
        <w:rPr>
          <w:sz w:val="20"/>
        </w:rPr>
      </w:pPr>
      <w:proofErr w:type="gramStart"/>
      <w:r>
        <w:rPr>
          <w:sz w:val="20"/>
        </w:rPr>
        <w:t>2.</w:t>
      </w:r>
      <w:r>
        <w:rPr>
          <w:sz w:val="20"/>
        </w:rPr>
        <w:tab/>
        <w:t>De Temmerman, M.</w:t>
      </w:r>
      <w:r w:rsidR="00002F05">
        <w:rPr>
          <w:sz w:val="20"/>
        </w:rPr>
        <w:t>-L., Demeester, J., De Vos, F. and</w:t>
      </w:r>
      <w:r>
        <w:rPr>
          <w:sz w:val="20"/>
        </w:rPr>
        <w:t xml:space="preserve"> De Smedt, S. C. (2011).</w:t>
      </w:r>
      <w:proofErr w:type="gramEnd"/>
      <w:r>
        <w:rPr>
          <w:sz w:val="20"/>
        </w:rPr>
        <w:t xml:space="preserve"> Encapsulation performance of layer-by-layer microcapsules for proteins. </w:t>
      </w:r>
      <w:proofErr w:type="spellStart"/>
      <w:r>
        <w:rPr>
          <w:i/>
          <w:iCs/>
          <w:sz w:val="20"/>
        </w:rPr>
        <w:t>Biomacromolecules</w:t>
      </w:r>
      <w:proofErr w:type="spellEnd"/>
      <w:r w:rsidR="00002F05">
        <w:rPr>
          <w:i/>
          <w:iCs/>
          <w:sz w:val="20"/>
        </w:rPr>
        <w:t>,</w:t>
      </w:r>
      <w:r>
        <w:rPr>
          <w:sz w:val="20"/>
        </w:rPr>
        <w:t xml:space="preserve"> </w:t>
      </w:r>
      <w:r w:rsidR="00002F05">
        <w:rPr>
          <w:bCs/>
          <w:sz w:val="20"/>
        </w:rPr>
        <w:t>12:</w:t>
      </w:r>
      <w:r>
        <w:rPr>
          <w:sz w:val="20"/>
        </w:rPr>
        <w:t xml:space="preserve"> 1283</w:t>
      </w:r>
      <w:r w:rsidR="008B08CF">
        <w:rPr>
          <w:sz w:val="20"/>
        </w:rPr>
        <w:t xml:space="preserve"> </w:t>
      </w:r>
      <w:r>
        <w:rPr>
          <w:sz w:val="20"/>
        </w:rPr>
        <w:t>–</w:t>
      </w:r>
      <w:r w:rsidR="008B08CF">
        <w:rPr>
          <w:sz w:val="20"/>
        </w:rPr>
        <w:t xml:space="preserve"> </w:t>
      </w:r>
      <w:r>
        <w:rPr>
          <w:sz w:val="20"/>
        </w:rPr>
        <w:t>1289.</w:t>
      </w:r>
    </w:p>
    <w:p w:rsidR="00CC2E2A" w:rsidRDefault="00CC2E2A" w:rsidP="00D51644">
      <w:pPr>
        <w:pStyle w:val="Bibliography"/>
        <w:tabs>
          <w:tab w:val="clear" w:pos="504"/>
          <w:tab w:val="left" w:pos="720"/>
        </w:tabs>
        <w:ind w:left="720" w:hanging="720"/>
        <w:rPr>
          <w:sz w:val="20"/>
        </w:rPr>
      </w:pPr>
      <w:r>
        <w:rPr>
          <w:sz w:val="20"/>
        </w:rPr>
        <w:t>3.</w:t>
      </w:r>
      <w:r>
        <w:rPr>
          <w:sz w:val="20"/>
        </w:rPr>
        <w:tab/>
      </w:r>
      <w:r w:rsidR="00002F05">
        <w:rPr>
          <w:sz w:val="20"/>
        </w:rPr>
        <w:t>Chapel, J.-P. and</w:t>
      </w:r>
      <w:r>
        <w:rPr>
          <w:sz w:val="20"/>
        </w:rPr>
        <w:t xml:space="preserve"> Berret, J.-F. (2012). Versatile electrostatic assembly of nanoparticles and polyelectrolytes: Coating, clustering and layer-by-layer processes. </w:t>
      </w:r>
      <w:r w:rsidR="00002F05">
        <w:rPr>
          <w:i/>
          <w:iCs/>
          <w:sz w:val="20"/>
        </w:rPr>
        <w:t>Current</w:t>
      </w:r>
      <w:r>
        <w:rPr>
          <w:i/>
          <w:iCs/>
          <w:sz w:val="20"/>
        </w:rPr>
        <w:t xml:space="preserve"> Opin</w:t>
      </w:r>
      <w:r w:rsidR="00002F05">
        <w:rPr>
          <w:i/>
          <w:iCs/>
          <w:sz w:val="20"/>
        </w:rPr>
        <w:t>ion in</w:t>
      </w:r>
      <w:r>
        <w:rPr>
          <w:i/>
          <w:iCs/>
          <w:sz w:val="20"/>
        </w:rPr>
        <w:t xml:space="preserve"> Colloid </w:t>
      </w:r>
      <w:r w:rsidR="00002F05">
        <w:rPr>
          <w:i/>
          <w:iCs/>
          <w:sz w:val="20"/>
        </w:rPr>
        <w:t xml:space="preserve">and </w:t>
      </w:r>
      <w:r w:rsidR="009A593E">
        <w:rPr>
          <w:i/>
          <w:iCs/>
          <w:sz w:val="20"/>
        </w:rPr>
        <w:t>Interface Science</w:t>
      </w:r>
      <w:r w:rsidR="009A593E">
        <w:rPr>
          <w:sz w:val="20"/>
        </w:rPr>
        <w:t>,</w:t>
      </w:r>
      <w:r>
        <w:rPr>
          <w:sz w:val="20"/>
        </w:rPr>
        <w:t xml:space="preserve"> </w:t>
      </w:r>
      <w:r w:rsidR="009A593E">
        <w:rPr>
          <w:bCs/>
          <w:sz w:val="20"/>
        </w:rPr>
        <w:t>17:</w:t>
      </w:r>
      <w:r>
        <w:rPr>
          <w:sz w:val="20"/>
        </w:rPr>
        <w:t xml:space="preserve"> 97</w:t>
      </w:r>
      <w:r w:rsidR="008B08CF">
        <w:rPr>
          <w:sz w:val="20"/>
        </w:rPr>
        <w:t xml:space="preserve"> </w:t>
      </w:r>
      <w:r>
        <w:rPr>
          <w:sz w:val="20"/>
        </w:rPr>
        <w:t>–</w:t>
      </w:r>
      <w:r w:rsidR="008B08CF">
        <w:rPr>
          <w:sz w:val="20"/>
        </w:rPr>
        <w:t xml:space="preserve"> </w:t>
      </w:r>
      <w:r>
        <w:rPr>
          <w:sz w:val="20"/>
        </w:rPr>
        <w:t>105.</w:t>
      </w:r>
    </w:p>
    <w:p w:rsidR="00CC2E2A" w:rsidRDefault="009A593E" w:rsidP="00D51644">
      <w:pPr>
        <w:pStyle w:val="Bibliography"/>
        <w:tabs>
          <w:tab w:val="clear" w:pos="504"/>
          <w:tab w:val="left" w:pos="720"/>
        </w:tabs>
        <w:ind w:left="720" w:hanging="720"/>
        <w:rPr>
          <w:sz w:val="20"/>
        </w:rPr>
      </w:pPr>
      <w:r>
        <w:rPr>
          <w:sz w:val="20"/>
        </w:rPr>
        <w:t>4.</w:t>
      </w:r>
      <w:r>
        <w:rPr>
          <w:sz w:val="20"/>
        </w:rPr>
        <w:tab/>
        <w:t>Shimpi, N. and</w:t>
      </w:r>
      <w:r w:rsidR="00CC2E2A">
        <w:rPr>
          <w:sz w:val="20"/>
        </w:rPr>
        <w:t xml:space="preserve"> Mishra, S. (2010). Synthesis of nanoparticles and its effect on properties of elastomeric nanocomposites. </w:t>
      </w:r>
      <w:r>
        <w:rPr>
          <w:i/>
          <w:iCs/>
          <w:sz w:val="20"/>
        </w:rPr>
        <w:t>Journal of</w:t>
      </w:r>
      <w:r w:rsidR="00CC2E2A">
        <w:rPr>
          <w:i/>
          <w:iCs/>
          <w:sz w:val="20"/>
        </w:rPr>
        <w:t xml:space="preserve"> Nanoparticle Res</w:t>
      </w:r>
      <w:r>
        <w:rPr>
          <w:i/>
          <w:iCs/>
          <w:sz w:val="20"/>
        </w:rPr>
        <w:t>earch</w:t>
      </w:r>
      <w:r>
        <w:rPr>
          <w:sz w:val="20"/>
        </w:rPr>
        <w:t>,</w:t>
      </w:r>
      <w:r w:rsidR="00CC2E2A">
        <w:rPr>
          <w:sz w:val="20"/>
        </w:rPr>
        <w:t xml:space="preserve"> </w:t>
      </w:r>
      <w:r>
        <w:rPr>
          <w:bCs/>
          <w:sz w:val="20"/>
        </w:rPr>
        <w:t>12:</w:t>
      </w:r>
      <w:r w:rsidR="00CC2E2A">
        <w:rPr>
          <w:sz w:val="20"/>
        </w:rPr>
        <w:t xml:space="preserve"> 2093</w:t>
      </w:r>
      <w:r w:rsidR="008B08CF">
        <w:rPr>
          <w:sz w:val="20"/>
        </w:rPr>
        <w:t xml:space="preserve"> </w:t>
      </w:r>
      <w:r w:rsidR="00CC2E2A">
        <w:rPr>
          <w:sz w:val="20"/>
        </w:rPr>
        <w:t>–</w:t>
      </w:r>
      <w:r w:rsidR="008B08CF">
        <w:rPr>
          <w:sz w:val="20"/>
        </w:rPr>
        <w:t xml:space="preserve"> </w:t>
      </w:r>
      <w:r w:rsidR="00CC2E2A">
        <w:rPr>
          <w:sz w:val="20"/>
        </w:rPr>
        <w:t>2099.</w:t>
      </w:r>
    </w:p>
    <w:p w:rsidR="00CC2E2A" w:rsidRDefault="009A593E" w:rsidP="008B08CF">
      <w:pPr>
        <w:pStyle w:val="Bibliography"/>
        <w:tabs>
          <w:tab w:val="clear" w:pos="504"/>
          <w:tab w:val="left" w:pos="720"/>
        </w:tabs>
        <w:ind w:left="720" w:hanging="720"/>
        <w:rPr>
          <w:sz w:val="20"/>
        </w:rPr>
      </w:pPr>
      <w:r>
        <w:rPr>
          <w:sz w:val="20"/>
        </w:rPr>
        <w:t>5.</w:t>
      </w:r>
      <w:r>
        <w:rPr>
          <w:sz w:val="20"/>
        </w:rPr>
        <w:tab/>
        <w:t>Mishra, S. and</w:t>
      </w:r>
      <w:r w:rsidR="00CC2E2A">
        <w:rPr>
          <w:sz w:val="20"/>
        </w:rPr>
        <w:t xml:space="preserve"> Shimpi, N. (2005). Comparison of nano CaCO</w:t>
      </w:r>
      <w:r w:rsidR="00CC2E2A">
        <w:rPr>
          <w:sz w:val="20"/>
          <w:vertAlign w:val="subscript"/>
        </w:rPr>
        <w:t>3</w:t>
      </w:r>
      <w:r w:rsidR="00CC2E2A">
        <w:rPr>
          <w:sz w:val="20"/>
        </w:rPr>
        <w:t xml:space="preserve"> and flyash filled with styrene butadiene rubber on mechanical and thermal properties. </w:t>
      </w:r>
      <w:r w:rsidRPr="009A593E">
        <w:rPr>
          <w:i/>
          <w:iCs/>
          <w:sz w:val="20"/>
        </w:rPr>
        <w:t xml:space="preserve">Journal of Scientific &amp; Industrial </w:t>
      </w:r>
      <w:r w:rsidRPr="008B08CF">
        <w:rPr>
          <w:i/>
          <w:sz w:val="20"/>
        </w:rPr>
        <w:t>Research</w:t>
      </w:r>
      <w:r>
        <w:rPr>
          <w:sz w:val="20"/>
        </w:rPr>
        <w:t xml:space="preserve">, </w:t>
      </w:r>
      <w:r w:rsidR="00CC2E2A" w:rsidRPr="009A593E">
        <w:rPr>
          <w:bCs/>
          <w:sz w:val="20"/>
        </w:rPr>
        <w:t>64</w:t>
      </w:r>
      <w:r>
        <w:rPr>
          <w:bCs/>
          <w:sz w:val="20"/>
        </w:rPr>
        <w:t>:</w:t>
      </w:r>
      <w:r w:rsidR="00CC2E2A">
        <w:rPr>
          <w:sz w:val="20"/>
        </w:rPr>
        <w:t xml:space="preserve"> 744</w:t>
      </w:r>
      <w:r w:rsidR="008B08CF">
        <w:rPr>
          <w:sz w:val="20"/>
        </w:rPr>
        <w:t xml:space="preserve"> - 751</w:t>
      </w:r>
      <w:r w:rsidR="00CC2E2A">
        <w:rPr>
          <w:sz w:val="20"/>
        </w:rPr>
        <w:t>.</w:t>
      </w:r>
    </w:p>
    <w:p w:rsidR="00CC2E2A" w:rsidRDefault="00CC2E2A" w:rsidP="00D51644">
      <w:pPr>
        <w:pStyle w:val="Bibliography"/>
        <w:tabs>
          <w:tab w:val="clear" w:pos="504"/>
          <w:tab w:val="left" w:pos="720"/>
        </w:tabs>
        <w:ind w:left="720" w:hanging="720"/>
        <w:rPr>
          <w:sz w:val="20"/>
        </w:rPr>
      </w:pPr>
      <w:r>
        <w:rPr>
          <w:sz w:val="20"/>
        </w:rPr>
        <w:t>6.</w:t>
      </w:r>
      <w:r>
        <w:rPr>
          <w:sz w:val="20"/>
        </w:rPr>
        <w:tab/>
        <w:t>Gumfekar, S., K</w:t>
      </w:r>
      <w:r w:rsidR="009A593E">
        <w:rPr>
          <w:sz w:val="20"/>
        </w:rPr>
        <w:t>unte, K., Ramjee, L., Kate, K. and</w:t>
      </w:r>
      <w:r>
        <w:rPr>
          <w:sz w:val="20"/>
        </w:rPr>
        <w:t xml:space="preserve"> Sonawane, S. (2011). Synthesis of CaCO 3–P (MMA–BA) nanocomposite and its application in water based alkyd emulsion coating. </w:t>
      </w:r>
      <w:r w:rsidR="009A593E" w:rsidRPr="009A593E">
        <w:rPr>
          <w:i/>
          <w:iCs/>
          <w:sz w:val="20"/>
        </w:rPr>
        <w:t>Progress in Organic Coatings</w:t>
      </w:r>
      <w:r w:rsidR="009A593E">
        <w:rPr>
          <w:sz w:val="20"/>
        </w:rPr>
        <w:t>,</w:t>
      </w:r>
      <w:r w:rsidR="009A593E">
        <w:rPr>
          <w:i/>
          <w:iCs/>
          <w:sz w:val="20"/>
        </w:rPr>
        <w:t xml:space="preserve"> </w:t>
      </w:r>
      <w:r>
        <w:rPr>
          <w:bCs/>
          <w:sz w:val="20"/>
        </w:rPr>
        <w:t>72</w:t>
      </w:r>
      <w:r w:rsidR="009A593E">
        <w:rPr>
          <w:bCs/>
          <w:sz w:val="20"/>
        </w:rPr>
        <w:t>:</w:t>
      </w:r>
      <w:r>
        <w:rPr>
          <w:sz w:val="20"/>
        </w:rPr>
        <w:t xml:space="preserve"> 632</w:t>
      </w:r>
      <w:r w:rsidR="008B08CF">
        <w:rPr>
          <w:sz w:val="20"/>
        </w:rPr>
        <w:t xml:space="preserve"> </w:t>
      </w:r>
      <w:r>
        <w:rPr>
          <w:sz w:val="20"/>
        </w:rPr>
        <w:t>–</w:t>
      </w:r>
      <w:r w:rsidR="008B08CF">
        <w:rPr>
          <w:sz w:val="20"/>
        </w:rPr>
        <w:t xml:space="preserve"> </w:t>
      </w:r>
      <w:r>
        <w:rPr>
          <w:sz w:val="20"/>
        </w:rPr>
        <w:t>637.</w:t>
      </w:r>
    </w:p>
    <w:p w:rsidR="00CC2E2A" w:rsidRDefault="009A593E" w:rsidP="00D51644">
      <w:pPr>
        <w:pStyle w:val="Bibliography"/>
        <w:tabs>
          <w:tab w:val="clear" w:pos="504"/>
          <w:tab w:val="left" w:pos="720"/>
        </w:tabs>
        <w:ind w:left="720" w:hanging="720"/>
        <w:rPr>
          <w:sz w:val="20"/>
        </w:rPr>
      </w:pPr>
      <w:r>
        <w:rPr>
          <w:sz w:val="20"/>
        </w:rPr>
        <w:t>7.</w:t>
      </w:r>
      <w:r>
        <w:rPr>
          <w:sz w:val="20"/>
        </w:rPr>
        <w:tab/>
        <w:t>Kirboga, S. and</w:t>
      </w:r>
      <w:r w:rsidR="00CC2E2A">
        <w:rPr>
          <w:sz w:val="20"/>
        </w:rPr>
        <w:t xml:space="preserve"> Oner, M. (2013). Effect of the experimental parameters on calcium carbonate precipitation. </w:t>
      </w:r>
      <w:r w:rsidRPr="009A593E">
        <w:rPr>
          <w:i/>
          <w:iCs/>
          <w:sz w:val="20"/>
        </w:rPr>
        <w:t>Chemical Engineering Transactions</w:t>
      </w:r>
      <w:r>
        <w:rPr>
          <w:sz w:val="20"/>
        </w:rPr>
        <w:t>,</w:t>
      </w:r>
      <w:r w:rsidR="00CC2E2A">
        <w:rPr>
          <w:sz w:val="20"/>
        </w:rPr>
        <w:t xml:space="preserve"> </w:t>
      </w:r>
      <w:r>
        <w:rPr>
          <w:bCs/>
          <w:sz w:val="20"/>
        </w:rPr>
        <w:t>32:</w:t>
      </w:r>
      <w:r w:rsidR="00CC2E2A">
        <w:rPr>
          <w:sz w:val="20"/>
        </w:rPr>
        <w:t xml:space="preserve"> 2119</w:t>
      </w:r>
      <w:r w:rsidR="008B08CF">
        <w:rPr>
          <w:sz w:val="20"/>
        </w:rPr>
        <w:t xml:space="preserve"> </w:t>
      </w:r>
      <w:r w:rsidR="00CC2E2A">
        <w:rPr>
          <w:sz w:val="20"/>
        </w:rPr>
        <w:t>–</w:t>
      </w:r>
      <w:r w:rsidR="008B08CF">
        <w:rPr>
          <w:sz w:val="20"/>
        </w:rPr>
        <w:t xml:space="preserve"> </w:t>
      </w:r>
      <w:r w:rsidR="00CC2E2A">
        <w:rPr>
          <w:sz w:val="20"/>
        </w:rPr>
        <w:t>2124.</w:t>
      </w:r>
    </w:p>
    <w:p w:rsidR="00CC2E2A" w:rsidRDefault="009A593E" w:rsidP="00D51644">
      <w:pPr>
        <w:pStyle w:val="Bibliography"/>
        <w:tabs>
          <w:tab w:val="clear" w:pos="504"/>
          <w:tab w:val="left" w:pos="720"/>
        </w:tabs>
        <w:ind w:left="720" w:hanging="720"/>
        <w:rPr>
          <w:sz w:val="20"/>
        </w:rPr>
      </w:pPr>
      <w:r>
        <w:rPr>
          <w:sz w:val="20"/>
        </w:rPr>
        <w:t>8.</w:t>
      </w:r>
      <w:r>
        <w:rPr>
          <w:sz w:val="20"/>
        </w:rPr>
        <w:tab/>
        <w:t>Tai, C. Y. and</w:t>
      </w:r>
      <w:r w:rsidR="00CC2E2A">
        <w:rPr>
          <w:sz w:val="20"/>
        </w:rPr>
        <w:t xml:space="preserve"> Chen, C. (2008). Particle morphology, habit, and size control of CaCO</w:t>
      </w:r>
      <w:r w:rsidR="00CC2E2A">
        <w:rPr>
          <w:sz w:val="20"/>
          <w:vertAlign w:val="subscript"/>
        </w:rPr>
        <w:t>3</w:t>
      </w:r>
      <w:r w:rsidR="00CC2E2A">
        <w:rPr>
          <w:sz w:val="20"/>
        </w:rPr>
        <w:t xml:space="preserve"> using reverse microemulsion technique. </w:t>
      </w:r>
      <w:proofErr w:type="gramStart"/>
      <w:r>
        <w:rPr>
          <w:i/>
          <w:iCs/>
          <w:sz w:val="20"/>
        </w:rPr>
        <w:t>Chemical Engineering</w:t>
      </w:r>
      <w:r w:rsidR="00CC2E2A">
        <w:rPr>
          <w:i/>
          <w:iCs/>
          <w:sz w:val="20"/>
        </w:rPr>
        <w:t xml:space="preserve"> Sc</w:t>
      </w:r>
      <w:r>
        <w:rPr>
          <w:i/>
          <w:iCs/>
          <w:sz w:val="20"/>
        </w:rPr>
        <w:t>ience</w:t>
      </w:r>
      <w:r>
        <w:rPr>
          <w:sz w:val="20"/>
        </w:rPr>
        <w:t>,</w:t>
      </w:r>
      <w:r w:rsidR="00CC2E2A">
        <w:rPr>
          <w:sz w:val="20"/>
        </w:rPr>
        <w:t xml:space="preserve"> </w:t>
      </w:r>
      <w:r>
        <w:rPr>
          <w:bCs/>
          <w:sz w:val="20"/>
        </w:rPr>
        <w:t>63:</w:t>
      </w:r>
      <w:r w:rsidR="00CC2E2A">
        <w:rPr>
          <w:sz w:val="20"/>
        </w:rPr>
        <w:t xml:space="preserve"> 3632</w:t>
      </w:r>
      <w:r w:rsidR="008B08CF">
        <w:rPr>
          <w:sz w:val="20"/>
        </w:rPr>
        <w:t xml:space="preserve"> </w:t>
      </w:r>
      <w:r w:rsidR="00CC2E2A">
        <w:rPr>
          <w:sz w:val="20"/>
        </w:rPr>
        <w:t>–</w:t>
      </w:r>
      <w:r w:rsidR="008B08CF">
        <w:rPr>
          <w:sz w:val="20"/>
        </w:rPr>
        <w:t xml:space="preserve"> </w:t>
      </w:r>
      <w:r w:rsidR="00CC2E2A">
        <w:rPr>
          <w:sz w:val="20"/>
        </w:rPr>
        <w:t>3642.</w:t>
      </w:r>
      <w:proofErr w:type="gramEnd"/>
    </w:p>
    <w:p w:rsidR="00CC2E2A" w:rsidRDefault="00CC2E2A" w:rsidP="00D51644">
      <w:pPr>
        <w:pStyle w:val="Bibliography"/>
        <w:tabs>
          <w:tab w:val="clear" w:pos="504"/>
          <w:tab w:val="left" w:pos="720"/>
        </w:tabs>
        <w:ind w:left="720" w:hanging="720"/>
        <w:rPr>
          <w:sz w:val="20"/>
        </w:rPr>
      </w:pPr>
      <w:r>
        <w:rPr>
          <w:sz w:val="20"/>
        </w:rPr>
        <w:t>9.</w:t>
      </w:r>
      <w:r>
        <w:rPr>
          <w:sz w:val="20"/>
        </w:rPr>
        <w:tab/>
        <w:t xml:space="preserve">Hanafy, N. A. N., De Giorgi, </w:t>
      </w:r>
      <w:r w:rsidR="009A593E">
        <w:rPr>
          <w:sz w:val="20"/>
        </w:rPr>
        <w:t>M. L., Nobile, C., Rinaldi, R. and</w:t>
      </w:r>
      <w:r>
        <w:rPr>
          <w:sz w:val="20"/>
        </w:rPr>
        <w:t xml:space="preserve"> Leporatti, S. (2015). Control of colloidal CaCO</w:t>
      </w:r>
      <w:r>
        <w:rPr>
          <w:sz w:val="20"/>
          <w:vertAlign w:val="subscript"/>
        </w:rPr>
        <w:t>3</w:t>
      </w:r>
      <w:r>
        <w:rPr>
          <w:sz w:val="20"/>
        </w:rPr>
        <w:t xml:space="preserve"> suspension by using biodegradable polymers during fabrication. </w:t>
      </w:r>
      <w:r w:rsidR="009A593E" w:rsidRPr="009A593E">
        <w:rPr>
          <w:i/>
          <w:iCs/>
          <w:sz w:val="20"/>
        </w:rPr>
        <w:t>Beni-Suef University Journ</w:t>
      </w:r>
      <w:r w:rsidR="009A593E">
        <w:rPr>
          <w:i/>
          <w:iCs/>
          <w:sz w:val="20"/>
        </w:rPr>
        <w:t>al of Basic and Applied Sciences</w:t>
      </w:r>
      <w:r w:rsidR="009A593E">
        <w:rPr>
          <w:sz w:val="20"/>
        </w:rPr>
        <w:t>,</w:t>
      </w:r>
      <w:r w:rsidR="009A593E">
        <w:rPr>
          <w:i/>
          <w:iCs/>
          <w:sz w:val="20"/>
        </w:rPr>
        <w:t xml:space="preserve"> </w:t>
      </w:r>
      <w:r w:rsidR="009A593E">
        <w:rPr>
          <w:bCs/>
          <w:sz w:val="20"/>
        </w:rPr>
        <w:t>4:</w:t>
      </w:r>
      <w:r>
        <w:rPr>
          <w:sz w:val="20"/>
        </w:rPr>
        <w:t xml:space="preserve"> 60</w:t>
      </w:r>
      <w:r w:rsidR="008B08CF">
        <w:rPr>
          <w:sz w:val="20"/>
        </w:rPr>
        <w:t xml:space="preserve"> </w:t>
      </w:r>
      <w:r>
        <w:rPr>
          <w:sz w:val="20"/>
        </w:rPr>
        <w:t>–</w:t>
      </w:r>
      <w:r w:rsidR="008B08CF">
        <w:rPr>
          <w:sz w:val="20"/>
        </w:rPr>
        <w:t xml:space="preserve"> </w:t>
      </w:r>
      <w:r>
        <w:rPr>
          <w:sz w:val="20"/>
        </w:rPr>
        <w:t>70.</w:t>
      </w:r>
    </w:p>
    <w:p w:rsidR="00CC2E2A" w:rsidRDefault="00CC2E2A" w:rsidP="00D51644">
      <w:pPr>
        <w:pStyle w:val="Bibliography"/>
        <w:tabs>
          <w:tab w:val="clear" w:pos="504"/>
          <w:tab w:val="left" w:pos="720"/>
        </w:tabs>
        <w:ind w:left="720" w:hanging="720"/>
        <w:rPr>
          <w:sz w:val="20"/>
        </w:rPr>
      </w:pPr>
      <w:r>
        <w:rPr>
          <w:sz w:val="20"/>
        </w:rPr>
        <w:t>10.</w:t>
      </w:r>
      <w:r>
        <w:rPr>
          <w:sz w:val="20"/>
        </w:rPr>
        <w:tab/>
        <w:t>Kitamura, M</w:t>
      </w:r>
      <w:r w:rsidR="009A593E">
        <w:rPr>
          <w:sz w:val="20"/>
        </w:rPr>
        <w:t>., Konno, H., Yasui, A. and</w:t>
      </w:r>
      <w:r>
        <w:rPr>
          <w:sz w:val="20"/>
        </w:rPr>
        <w:t xml:space="preserve"> Masuoka, H. (2002). Controlling factors and mechanism of reactive crystallization of calcium carbonate polymorphs from calcium hydroxide suspensions. </w:t>
      </w:r>
      <w:r w:rsidR="009A593E">
        <w:rPr>
          <w:i/>
          <w:iCs/>
          <w:sz w:val="20"/>
        </w:rPr>
        <w:t>Journal of Crystal</w:t>
      </w:r>
      <w:r>
        <w:rPr>
          <w:i/>
          <w:iCs/>
          <w:sz w:val="20"/>
        </w:rPr>
        <w:t xml:space="preserve"> Growth</w:t>
      </w:r>
      <w:r w:rsidR="009A593E">
        <w:rPr>
          <w:sz w:val="20"/>
        </w:rPr>
        <w:t>,</w:t>
      </w:r>
      <w:r>
        <w:rPr>
          <w:sz w:val="20"/>
        </w:rPr>
        <w:t xml:space="preserve"> </w:t>
      </w:r>
      <w:r w:rsidR="009A593E">
        <w:rPr>
          <w:bCs/>
          <w:sz w:val="20"/>
        </w:rPr>
        <w:t>236:</w:t>
      </w:r>
      <w:r>
        <w:rPr>
          <w:sz w:val="20"/>
        </w:rPr>
        <w:t xml:space="preserve"> 323</w:t>
      </w:r>
      <w:r w:rsidR="008B08CF">
        <w:rPr>
          <w:sz w:val="20"/>
        </w:rPr>
        <w:t xml:space="preserve"> </w:t>
      </w:r>
      <w:r>
        <w:rPr>
          <w:sz w:val="20"/>
        </w:rPr>
        <w:t>–</w:t>
      </w:r>
      <w:r w:rsidR="008B08CF">
        <w:rPr>
          <w:sz w:val="20"/>
        </w:rPr>
        <w:t xml:space="preserve"> </w:t>
      </w:r>
      <w:r>
        <w:rPr>
          <w:sz w:val="20"/>
        </w:rPr>
        <w:t>332.</w:t>
      </w:r>
    </w:p>
    <w:p w:rsidR="00CC2E2A" w:rsidRDefault="009A593E" w:rsidP="00D51644">
      <w:pPr>
        <w:pStyle w:val="Bibliography"/>
        <w:tabs>
          <w:tab w:val="clear" w:pos="504"/>
          <w:tab w:val="left" w:pos="720"/>
        </w:tabs>
        <w:ind w:left="720" w:hanging="720"/>
        <w:rPr>
          <w:sz w:val="20"/>
        </w:rPr>
      </w:pPr>
      <w:r>
        <w:rPr>
          <w:sz w:val="20"/>
        </w:rPr>
        <w:t>11.</w:t>
      </w:r>
      <w:r>
        <w:rPr>
          <w:sz w:val="20"/>
        </w:rPr>
        <w:tab/>
        <w:t>Koris, A. and</w:t>
      </w:r>
      <w:r w:rsidR="00CC2E2A">
        <w:rPr>
          <w:sz w:val="20"/>
        </w:rPr>
        <w:t xml:space="preserve"> Vatai, G. (2002). Dry degumming of vegetable oils by membrane filtration. </w:t>
      </w:r>
      <w:r w:rsidR="00CC2E2A">
        <w:rPr>
          <w:i/>
          <w:iCs/>
          <w:sz w:val="20"/>
        </w:rPr>
        <w:t>Desalination</w:t>
      </w:r>
      <w:r>
        <w:rPr>
          <w:sz w:val="20"/>
        </w:rPr>
        <w:t>,</w:t>
      </w:r>
      <w:r w:rsidR="00CC2E2A">
        <w:rPr>
          <w:sz w:val="20"/>
        </w:rPr>
        <w:t xml:space="preserve"> </w:t>
      </w:r>
      <w:r>
        <w:rPr>
          <w:bCs/>
          <w:sz w:val="20"/>
        </w:rPr>
        <w:t>148:</w:t>
      </w:r>
      <w:r w:rsidR="00CC2E2A">
        <w:rPr>
          <w:sz w:val="20"/>
        </w:rPr>
        <w:t xml:space="preserve"> 149</w:t>
      </w:r>
      <w:r w:rsidR="008B08CF">
        <w:rPr>
          <w:sz w:val="20"/>
        </w:rPr>
        <w:t xml:space="preserve"> </w:t>
      </w:r>
      <w:r w:rsidR="00CC2E2A">
        <w:rPr>
          <w:sz w:val="20"/>
        </w:rPr>
        <w:t>–</w:t>
      </w:r>
      <w:r w:rsidR="008B08CF">
        <w:rPr>
          <w:sz w:val="20"/>
        </w:rPr>
        <w:t xml:space="preserve"> </w:t>
      </w:r>
      <w:r w:rsidR="00CC2E2A">
        <w:rPr>
          <w:sz w:val="20"/>
        </w:rPr>
        <w:t>153.</w:t>
      </w:r>
    </w:p>
    <w:p w:rsidR="00CC2E2A" w:rsidRDefault="00CC2E2A" w:rsidP="00D51644">
      <w:pPr>
        <w:pStyle w:val="Bibliography"/>
        <w:tabs>
          <w:tab w:val="clear" w:pos="504"/>
          <w:tab w:val="left" w:pos="720"/>
        </w:tabs>
        <w:ind w:left="720" w:hanging="720"/>
        <w:rPr>
          <w:sz w:val="20"/>
        </w:rPr>
      </w:pPr>
      <w:r>
        <w:rPr>
          <w:sz w:val="20"/>
        </w:rPr>
        <w:t>12.</w:t>
      </w:r>
      <w:r>
        <w:rPr>
          <w:sz w:val="20"/>
        </w:rPr>
        <w:tab/>
        <w:t xml:space="preserve">Majekodunmi, S. O. (2015). A </w:t>
      </w:r>
      <w:r w:rsidR="00D51644">
        <w:rPr>
          <w:sz w:val="20"/>
        </w:rPr>
        <w:t>review on centrifugation in the pharmaceutical industry</w:t>
      </w:r>
      <w:r>
        <w:rPr>
          <w:sz w:val="20"/>
        </w:rPr>
        <w:t xml:space="preserve">. </w:t>
      </w:r>
      <w:r w:rsidR="009A593E" w:rsidRPr="009A593E">
        <w:rPr>
          <w:i/>
          <w:iCs/>
          <w:sz w:val="20"/>
        </w:rPr>
        <w:t>Annals of Biomedical Engineering</w:t>
      </w:r>
      <w:r w:rsidR="009A593E">
        <w:rPr>
          <w:sz w:val="20"/>
        </w:rPr>
        <w:t>,</w:t>
      </w:r>
      <w:r w:rsidR="009A593E">
        <w:rPr>
          <w:i/>
          <w:iCs/>
          <w:sz w:val="20"/>
        </w:rPr>
        <w:t xml:space="preserve"> </w:t>
      </w:r>
      <w:r>
        <w:rPr>
          <w:bCs/>
          <w:sz w:val="20"/>
        </w:rPr>
        <w:t>5</w:t>
      </w:r>
      <w:r w:rsidR="009A593E">
        <w:rPr>
          <w:bCs/>
          <w:sz w:val="20"/>
        </w:rPr>
        <w:t>:</w:t>
      </w:r>
      <w:r>
        <w:rPr>
          <w:sz w:val="20"/>
        </w:rPr>
        <w:t xml:space="preserve"> 67</w:t>
      </w:r>
      <w:r w:rsidR="008B08CF">
        <w:rPr>
          <w:sz w:val="20"/>
        </w:rPr>
        <w:t xml:space="preserve"> </w:t>
      </w:r>
      <w:r>
        <w:rPr>
          <w:sz w:val="20"/>
        </w:rPr>
        <w:t>–</w:t>
      </w:r>
      <w:r w:rsidR="008B08CF">
        <w:rPr>
          <w:sz w:val="20"/>
        </w:rPr>
        <w:t xml:space="preserve"> </w:t>
      </w:r>
      <w:r>
        <w:rPr>
          <w:sz w:val="20"/>
        </w:rPr>
        <w:t>78.</w:t>
      </w:r>
    </w:p>
    <w:p w:rsidR="00CC2E2A" w:rsidRDefault="009A593E" w:rsidP="00D51644">
      <w:pPr>
        <w:pStyle w:val="Bibliography"/>
        <w:tabs>
          <w:tab w:val="clear" w:pos="504"/>
          <w:tab w:val="left" w:pos="720"/>
        </w:tabs>
        <w:ind w:left="720" w:hanging="720"/>
        <w:rPr>
          <w:sz w:val="20"/>
        </w:rPr>
      </w:pPr>
      <w:r>
        <w:rPr>
          <w:sz w:val="20"/>
        </w:rPr>
        <w:t>13.</w:t>
      </w:r>
      <w:r>
        <w:rPr>
          <w:sz w:val="20"/>
        </w:rPr>
        <w:tab/>
        <w:t>Trippa, G. and</w:t>
      </w:r>
      <w:r w:rsidR="00CC2E2A">
        <w:rPr>
          <w:sz w:val="20"/>
        </w:rPr>
        <w:t xml:space="preserve"> Jachuck, R. (2003). Process intensification: precipitation of calcium carbonate using narrow channel reactors. </w:t>
      </w:r>
      <w:proofErr w:type="gramStart"/>
      <w:r w:rsidRPr="009A593E">
        <w:rPr>
          <w:i/>
          <w:iCs/>
          <w:sz w:val="20"/>
        </w:rPr>
        <w:t xml:space="preserve">Chemical </w:t>
      </w:r>
      <w:r>
        <w:rPr>
          <w:i/>
          <w:iCs/>
          <w:sz w:val="20"/>
        </w:rPr>
        <w:t>Engineering Research and Design</w:t>
      </w:r>
      <w:r>
        <w:rPr>
          <w:sz w:val="20"/>
        </w:rPr>
        <w:t>,</w:t>
      </w:r>
      <w:r w:rsidR="00CC2E2A">
        <w:rPr>
          <w:sz w:val="20"/>
        </w:rPr>
        <w:t xml:space="preserve"> </w:t>
      </w:r>
      <w:r>
        <w:rPr>
          <w:bCs/>
          <w:sz w:val="20"/>
        </w:rPr>
        <w:t>81:</w:t>
      </w:r>
      <w:r w:rsidR="00CC2E2A">
        <w:rPr>
          <w:sz w:val="20"/>
        </w:rPr>
        <w:t xml:space="preserve"> 766</w:t>
      </w:r>
      <w:r w:rsidR="008B08CF">
        <w:rPr>
          <w:sz w:val="20"/>
        </w:rPr>
        <w:t xml:space="preserve"> </w:t>
      </w:r>
      <w:r w:rsidR="00CC2E2A">
        <w:rPr>
          <w:sz w:val="20"/>
        </w:rPr>
        <w:t>–772.</w:t>
      </w:r>
      <w:proofErr w:type="gramEnd"/>
    </w:p>
    <w:p w:rsidR="00CC2E2A" w:rsidRDefault="00CC2E2A" w:rsidP="00D51644">
      <w:pPr>
        <w:pStyle w:val="Bibliography"/>
        <w:tabs>
          <w:tab w:val="clear" w:pos="504"/>
          <w:tab w:val="left" w:pos="720"/>
        </w:tabs>
        <w:ind w:left="720" w:hanging="720"/>
        <w:rPr>
          <w:sz w:val="20"/>
        </w:rPr>
      </w:pPr>
      <w:r>
        <w:rPr>
          <w:sz w:val="20"/>
        </w:rPr>
        <w:t>14.</w:t>
      </w:r>
      <w:r>
        <w:rPr>
          <w:sz w:val="20"/>
        </w:rPr>
        <w:tab/>
        <w:t>Prabu, S. B., Kar</w:t>
      </w:r>
      <w:r w:rsidR="009A593E">
        <w:rPr>
          <w:sz w:val="20"/>
        </w:rPr>
        <w:t>unamoorthy, L., Kathiresan, S. and</w:t>
      </w:r>
      <w:r>
        <w:rPr>
          <w:sz w:val="20"/>
        </w:rPr>
        <w:t xml:space="preserve"> Mohan, B. (2006). Influence of stirring speed and stirring time on distribution of particles in cast metal matrix composite. </w:t>
      </w:r>
      <w:r w:rsidR="009A593E" w:rsidRPr="009A593E">
        <w:rPr>
          <w:i/>
          <w:iCs/>
          <w:sz w:val="20"/>
        </w:rPr>
        <w:t>Journal of Materials Processing Technology</w:t>
      </w:r>
      <w:r w:rsidR="00D51644">
        <w:rPr>
          <w:sz w:val="20"/>
        </w:rPr>
        <w:t>,</w:t>
      </w:r>
      <w:r>
        <w:rPr>
          <w:sz w:val="20"/>
        </w:rPr>
        <w:t xml:space="preserve"> </w:t>
      </w:r>
      <w:r w:rsidR="00D51644">
        <w:rPr>
          <w:bCs/>
          <w:sz w:val="20"/>
        </w:rPr>
        <w:t>171:</w:t>
      </w:r>
      <w:r>
        <w:rPr>
          <w:sz w:val="20"/>
        </w:rPr>
        <w:t xml:space="preserve"> 268</w:t>
      </w:r>
      <w:r w:rsidR="008B08CF">
        <w:rPr>
          <w:sz w:val="20"/>
        </w:rPr>
        <w:t xml:space="preserve"> </w:t>
      </w:r>
      <w:r>
        <w:rPr>
          <w:sz w:val="20"/>
        </w:rPr>
        <w:t>–</w:t>
      </w:r>
      <w:r w:rsidR="008B08CF">
        <w:rPr>
          <w:sz w:val="20"/>
        </w:rPr>
        <w:t xml:space="preserve"> </w:t>
      </w:r>
      <w:r>
        <w:rPr>
          <w:sz w:val="20"/>
        </w:rPr>
        <w:t>273.</w:t>
      </w:r>
    </w:p>
    <w:p w:rsidR="00CC2E2A" w:rsidRDefault="00D51644" w:rsidP="00D51644">
      <w:pPr>
        <w:pStyle w:val="Bibliography"/>
        <w:tabs>
          <w:tab w:val="clear" w:pos="504"/>
          <w:tab w:val="left" w:pos="720"/>
        </w:tabs>
        <w:ind w:left="720" w:hanging="720"/>
        <w:rPr>
          <w:sz w:val="20"/>
        </w:rPr>
      </w:pPr>
      <w:r>
        <w:rPr>
          <w:sz w:val="20"/>
        </w:rPr>
        <w:t>15.</w:t>
      </w:r>
      <w:r>
        <w:rPr>
          <w:sz w:val="20"/>
        </w:rPr>
        <w:tab/>
        <w:t xml:space="preserve">Kowalczyk, B., Lagzi, I. and </w:t>
      </w:r>
      <w:r w:rsidR="00CC2E2A">
        <w:rPr>
          <w:sz w:val="20"/>
        </w:rPr>
        <w:t xml:space="preserve">Grzybowski, B. A. (2011). Nanoseparations: </w:t>
      </w:r>
      <w:r>
        <w:rPr>
          <w:sz w:val="20"/>
        </w:rPr>
        <w:t>S</w:t>
      </w:r>
      <w:r w:rsidR="00CC2E2A">
        <w:rPr>
          <w:sz w:val="20"/>
        </w:rPr>
        <w:t xml:space="preserve">trategies for size and/or shape-selective purification of nanoparticles. </w:t>
      </w:r>
      <w:r>
        <w:rPr>
          <w:i/>
          <w:iCs/>
          <w:sz w:val="20"/>
        </w:rPr>
        <w:t>Current Opinion in Colloid and Interface Science</w:t>
      </w:r>
      <w:r>
        <w:rPr>
          <w:sz w:val="20"/>
        </w:rPr>
        <w:t>,</w:t>
      </w:r>
      <w:r w:rsidR="00CC2E2A">
        <w:rPr>
          <w:sz w:val="20"/>
        </w:rPr>
        <w:t xml:space="preserve"> </w:t>
      </w:r>
      <w:r>
        <w:rPr>
          <w:bCs/>
          <w:sz w:val="20"/>
        </w:rPr>
        <w:t>16:</w:t>
      </w:r>
      <w:r w:rsidR="00CC2E2A">
        <w:rPr>
          <w:sz w:val="20"/>
        </w:rPr>
        <w:t xml:space="preserve"> 135</w:t>
      </w:r>
      <w:r w:rsidR="008B08CF">
        <w:rPr>
          <w:sz w:val="20"/>
        </w:rPr>
        <w:t xml:space="preserve"> </w:t>
      </w:r>
      <w:r w:rsidR="00CC2E2A">
        <w:rPr>
          <w:sz w:val="20"/>
        </w:rPr>
        <w:t>–</w:t>
      </w:r>
      <w:r w:rsidR="008B08CF">
        <w:rPr>
          <w:sz w:val="20"/>
        </w:rPr>
        <w:t xml:space="preserve"> </w:t>
      </w:r>
      <w:r w:rsidR="00CC2E2A">
        <w:rPr>
          <w:sz w:val="20"/>
        </w:rPr>
        <w:t>148.</w:t>
      </w:r>
    </w:p>
    <w:p w:rsidR="00CC2E2A" w:rsidRDefault="00CC2E2A" w:rsidP="00D51644">
      <w:pPr>
        <w:pStyle w:val="Bibliography"/>
        <w:tabs>
          <w:tab w:val="clear" w:pos="504"/>
          <w:tab w:val="left" w:pos="720"/>
        </w:tabs>
        <w:ind w:left="720" w:hanging="720"/>
        <w:rPr>
          <w:sz w:val="20"/>
        </w:rPr>
      </w:pPr>
      <w:r>
        <w:rPr>
          <w:sz w:val="20"/>
        </w:rPr>
        <w:t>16.</w:t>
      </w:r>
      <w:r>
        <w:rPr>
          <w:sz w:val="20"/>
        </w:rPr>
        <w:tab/>
        <w:t>Volodkin, D.</w:t>
      </w:r>
      <w:r w:rsidR="00D51644">
        <w:rPr>
          <w:sz w:val="20"/>
        </w:rPr>
        <w:t xml:space="preserve"> V., Petrov, A. I., Prevot, M. and</w:t>
      </w:r>
      <w:r>
        <w:rPr>
          <w:sz w:val="20"/>
        </w:rPr>
        <w:t xml:space="preserve"> Sukhorukov, G. B. (2004). Matrix polyelectrolyte microcapsules: new system for macromolecule encapsulation. </w:t>
      </w:r>
      <w:proofErr w:type="gramStart"/>
      <w:r>
        <w:rPr>
          <w:i/>
          <w:iCs/>
          <w:sz w:val="20"/>
        </w:rPr>
        <w:t>Langmuir</w:t>
      </w:r>
      <w:r w:rsidR="00D51644">
        <w:rPr>
          <w:i/>
          <w:iCs/>
          <w:sz w:val="20"/>
        </w:rPr>
        <w:t>,</w:t>
      </w:r>
      <w:r>
        <w:rPr>
          <w:sz w:val="20"/>
        </w:rPr>
        <w:t xml:space="preserve"> </w:t>
      </w:r>
      <w:r w:rsidR="00D51644">
        <w:rPr>
          <w:bCs/>
          <w:sz w:val="20"/>
        </w:rPr>
        <w:t>20:</w:t>
      </w:r>
      <w:r>
        <w:rPr>
          <w:sz w:val="20"/>
        </w:rPr>
        <w:t xml:space="preserve"> 3398</w:t>
      </w:r>
      <w:r w:rsidR="008B08CF">
        <w:rPr>
          <w:sz w:val="20"/>
        </w:rPr>
        <w:t xml:space="preserve"> </w:t>
      </w:r>
      <w:r>
        <w:rPr>
          <w:sz w:val="20"/>
        </w:rPr>
        <w:t>–</w:t>
      </w:r>
      <w:r w:rsidR="008B08CF">
        <w:rPr>
          <w:sz w:val="20"/>
        </w:rPr>
        <w:t xml:space="preserve"> </w:t>
      </w:r>
      <w:r>
        <w:rPr>
          <w:sz w:val="20"/>
        </w:rPr>
        <w:t>3406.</w:t>
      </w:r>
      <w:proofErr w:type="gramEnd"/>
    </w:p>
    <w:p w:rsidR="00CC2E2A" w:rsidRDefault="00CC2E2A" w:rsidP="00D51644">
      <w:pPr>
        <w:pStyle w:val="Bibliography"/>
        <w:tabs>
          <w:tab w:val="clear" w:pos="504"/>
          <w:tab w:val="left" w:pos="720"/>
        </w:tabs>
        <w:ind w:left="720" w:hanging="720"/>
        <w:rPr>
          <w:sz w:val="20"/>
        </w:rPr>
      </w:pPr>
      <w:r>
        <w:rPr>
          <w:sz w:val="20"/>
        </w:rPr>
        <w:t>17.</w:t>
      </w:r>
      <w:r>
        <w:rPr>
          <w:sz w:val="20"/>
        </w:rPr>
        <w:tab/>
        <w:t>Volodkin, D. V., Larionova, N. I. &amp; Sukhorukov, G. B. (2004). Protein encapsulation via porous CaCO</w:t>
      </w:r>
      <w:r>
        <w:rPr>
          <w:sz w:val="20"/>
          <w:vertAlign w:val="subscript"/>
        </w:rPr>
        <w:t xml:space="preserve">3 </w:t>
      </w:r>
      <w:r>
        <w:rPr>
          <w:sz w:val="20"/>
        </w:rPr>
        <w:t xml:space="preserve">microparticles templating. </w:t>
      </w:r>
      <w:proofErr w:type="spellStart"/>
      <w:r>
        <w:rPr>
          <w:i/>
          <w:iCs/>
          <w:sz w:val="20"/>
        </w:rPr>
        <w:t>Biomacromolecules</w:t>
      </w:r>
      <w:proofErr w:type="spellEnd"/>
      <w:r w:rsidR="00D51644">
        <w:rPr>
          <w:i/>
          <w:iCs/>
          <w:sz w:val="20"/>
        </w:rPr>
        <w:t>,</w:t>
      </w:r>
      <w:r>
        <w:rPr>
          <w:sz w:val="20"/>
        </w:rPr>
        <w:t xml:space="preserve"> </w:t>
      </w:r>
      <w:r w:rsidR="00D51644">
        <w:rPr>
          <w:bCs/>
          <w:sz w:val="20"/>
        </w:rPr>
        <w:t>5:</w:t>
      </w:r>
      <w:r>
        <w:rPr>
          <w:sz w:val="20"/>
        </w:rPr>
        <w:t xml:space="preserve"> 1962</w:t>
      </w:r>
      <w:r w:rsidR="008B08CF">
        <w:rPr>
          <w:sz w:val="20"/>
        </w:rPr>
        <w:t xml:space="preserve"> </w:t>
      </w:r>
      <w:r>
        <w:rPr>
          <w:sz w:val="20"/>
        </w:rPr>
        <w:t>–</w:t>
      </w:r>
      <w:r w:rsidR="008B08CF">
        <w:rPr>
          <w:sz w:val="20"/>
        </w:rPr>
        <w:t xml:space="preserve"> </w:t>
      </w:r>
      <w:r>
        <w:rPr>
          <w:sz w:val="20"/>
        </w:rPr>
        <w:t>1972.</w:t>
      </w:r>
    </w:p>
    <w:p w:rsidR="00CC2E2A" w:rsidRDefault="00CC2E2A" w:rsidP="00D51644">
      <w:pPr>
        <w:pStyle w:val="Bibliography"/>
        <w:tabs>
          <w:tab w:val="clear" w:pos="504"/>
          <w:tab w:val="left" w:pos="720"/>
        </w:tabs>
        <w:ind w:left="720" w:hanging="720"/>
        <w:rPr>
          <w:sz w:val="20"/>
        </w:rPr>
      </w:pPr>
      <w:r>
        <w:rPr>
          <w:sz w:val="20"/>
        </w:rPr>
        <w:t>18.</w:t>
      </w:r>
      <w:r>
        <w:rPr>
          <w:sz w:val="20"/>
        </w:rPr>
        <w:tab/>
      </w:r>
      <w:r w:rsidR="00D51644">
        <w:rPr>
          <w:sz w:val="20"/>
        </w:rPr>
        <w:t>Lee, S., Park, J.-H., Kwak, D. and</w:t>
      </w:r>
      <w:r>
        <w:rPr>
          <w:sz w:val="20"/>
        </w:rPr>
        <w:t xml:space="preserve"> Cho, K. (2010). Coral mineralization inspired CaCO</w:t>
      </w:r>
      <w:r>
        <w:rPr>
          <w:sz w:val="20"/>
          <w:vertAlign w:val="subscript"/>
        </w:rPr>
        <w:t>3</w:t>
      </w:r>
      <w:r>
        <w:rPr>
          <w:sz w:val="20"/>
        </w:rPr>
        <w:t xml:space="preserve"> deposition via CO</w:t>
      </w:r>
      <w:r>
        <w:rPr>
          <w:sz w:val="20"/>
          <w:vertAlign w:val="subscript"/>
        </w:rPr>
        <w:t>2</w:t>
      </w:r>
      <w:r>
        <w:rPr>
          <w:sz w:val="20"/>
        </w:rPr>
        <w:t xml:space="preserve"> sequestration from the atmosphere. </w:t>
      </w:r>
      <w:r w:rsidR="00D51644" w:rsidRPr="00D51644">
        <w:rPr>
          <w:i/>
          <w:iCs/>
          <w:sz w:val="20"/>
        </w:rPr>
        <w:t>Crystal Growth &amp; Design</w:t>
      </w:r>
      <w:r w:rsidR="00D51644">
        <w:rPr>
          <w:sz w:val="20"/>
        </w:rPr>
        <w:t>,</w:t>
      </w:r>
      <w:r>
        <w:rPr>
          <w:sz w:val="20"/>
        </w:rPr>
        <w:t xml:space="preserve"> </w:t>
      </w:r>
      <w:r w:rsidR="00D51644">
        <w:rPr>
          <w:bCs/>
          <w:sz w:val="20"/>
        </w:rPr>
        <w:t>10:</w:t>
      </w:r>
      <w:r>
        <w:rPr>
          <w:sz w:val="20"/>
        </w:rPr>
        <w:t xml:space="preserve"> 851</w:t>
      </w:r>
      <w:r w:rsidR="008B08CF">
        <w:rPr>
          <w:sz w:val="20"/>
        </w:rPr>
        <w:t xml:space="preserve"> </w:t>
      </w:r>
      <w:r>
        <w:rPr>
          <w:sz w:val="20"/>
        </w:rPr>
        <w:t>–</w:t>
      </w:r>
      <w:r w:rsidR="008B08CF">
        <w:rPr>
          <w:sz w:val="20"/>
        </w:rPr>
        <w:t xml:space="preserve"> </w:t>
      </w:r>
      <w:r>
        <w:rPr>
          <w:sz w:val="20"/>
        </w:rPr>
        <w:t>855.</w:t>
      </w:r>
    </w:p>
    <w:p w:rsidR="00CC2E2A" w:rsidRDefault="00CC2E2A" w:rsidP="00D51644">
      <w:pPr>
        <w:pStyle w:val="Bibliography"/>
        <w:tabs>
          <w:tab w:val="clear" w:pos="504"/>
          <w:tab w:val="left" w:pos="720"/>
        </w:tabs>
        <w:ind w:left="720" w:hanging="720"/>
        <w:rPr>
          <w:sz w:val="20"/>
        </w:rPr>
      </w:pPr>
      <w:r>
        <w:rPr>
          <w:sz w:val="20"/>
        </w:rPr>
        <w:lastRenderedPageBreak/>
        <w:t>19.</w:t>
      </w:r>
      <w:r>
        <w:rPr>
          <w:sz w:val="20"/>
        </w:rPr>
        <w:tab/>
        <w:t xml:space="preserve">Ouhenia, S., Chateigner, D., Belkhir, M., Guilmeau, E. &amp; Krauss, C. (2008). Synthesis of calcium carbonate polymorphs in the presence of polyacrylic acid. </w:t>
      </w:r>
      <w:r w:rsidR="00D51644">
        <w:rPr>
          <w:i/>
          <w:iCs/>
          <w:sz w:val="20"/>
        </w:rPr>
        <w:t>Journal of Crystal Growth</w:t>
      </w:r>
      <w:r w:rsidR="00D51644">
        <w:rPr>
          <w:sz w:val="20"/>
        </w:rPr>
        <w:t>,</w:t>
      </w:r>
      <w:r w:rsidR="00D51644">
        <w:rPr>
          <w:bCs/>
          <w:sz w:val="20"/>
        </w:rPr>
        <w:t xml:space="preserve"> </w:t>
      </w:r>
      <w:r>
        <w:rPr>
          <w:bCs/>
          <w:sz w:val="20"/>
        </w:rPr>
        <w:t>310</w:t>
      </w:r>
      <w:r w:rsidR="00D51644">
        <w:rPr>
          <w:bCs/>
          <w:sz w:val="20"/>
        </w:rPr>
        <w:t>:</w:t>
      </w:r>
      <w:r>
        <w:rPr>
          <w:sz w:val="20"/>
        </w:rPr>
        <w:t xml:space="preserve"> 2832</w:t>
      </w:r>
      <w:r w:rsidR="008B08CF">
        <w:rPr>
          <w:sz w:val="20"/>
        </w:rPr>
        <w:t xml:space="preserve"> </w:t>
      </w:r>
      <w:r>
        <w:rPr>
          <w:sz w:val="20"/>
        </w:rPr>
        <w:t>–</w:t>
      </w:r>
      <w:bookmarkStart w:id="0" w:name="_GoBack"/>
      <w:bookmarkEnd w:id="0"/>
      <w:r>
        <w:rPr>
          <w:sz w:val="20"/>
        </w:rPr>
        <w:t>2841.</w:t>
      </w:r>
    </w:p>
    <w:p w:rsidR="000C3BD1" w:rsidRPr="000C3BD1" w:rsidRDefault="00CC2E2A" w:rsidP="00D51644">
      <w:pPr>
        <w:pStyle w:val="Bibliography"/>
        <w:tabs>
          <w:tab w:val="clear" w:pos="504"/>
          <w:tab w:val="left" w:pos="360"/>
          <w:tab w:val="left" w:pos="720"/>
        </w:tabs>
        <w:ind w:left="720" w:hanging="720"/>
        <w:rPr>
          <w:sz w:val="20"/>
        </w:rPr>
      </w:pPr>
      <w:r>
        <w:rPr>
          <w:sz w:val="20"/>
        </w:rPr>
        <w:fldChar w:fldCharType="end"/>
      </w:r>
    </w:p>
    <w:sectPr w:rsidR="000C3BD1" w:rsidRPr="000C3BD1" w:rsidSect="00E33685">
      <w:footerReference w:type="default" r:id="rId82"/>
      <w:headerReference w:type="first" r:id="rId83"/>
      <w:footerReference w:type="first" r:id="rId84"/>
      <w:pgSz w:w="11906" w:h="16838" w:code="9"/>
      <w:pgMar w:top="1440" w:right="1440" w:bottom="1440" w:left="1440" w:header="907" w:footer="90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2F" w:rsidRDefault="009E412F">
      <w:r>
        <w:separator/>
      </w:r>
    </w:p>
  </w:endnote>
  <w:endnote w:type="continuationSeparator" w:id="0">
    <w:p w:rsidR="009E412F" w:rsidRDefault="009E4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3E" w:rsidRPr="001D3412" w:rsidRDefault="009A593E" w:rsidP="00D9372E">
    <w:pPr>
      <w:pStyle w:val="Footer"/>
      <w:jc w:val="center"/>
      <w:rPr>
        <w:rFonts w:ascii="Calibri" w:hAnsi="Calibri"/>
      </w:rPr>
    </w:pPr>
  </w:p>
  <w:p w:rsidR="009A593E" w:rsidRDefault="009A593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3E" w:rsidRPr="003E1BE1" w:rsidRDefault="009A593E" w:rsidP="003E1BE1">
    <w:pPr>
      <w:pStyle w:val="Footer"/>
      <w:jc w:val="center"/>
      <w:rPr>
        <w:rFonts w:ascii="Calibri" w:hAnsi="Calibr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2F" w:rsidRDefault="009E412F">
      <w:r>
        <w:separator/>
      </w:r>
    </w:p>
  </w:footnote>
  <w:footnote w:type="continuationSeparator" w:id="0">
    <w:p w:rsidR="009E412F" w:rsidRDefault="009E4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3E" w:rsidRPr="00EA50DF" w:rsidRDefault="009A593E" w:rsidP="003F222A">
    <w:pPr>
      <w:pStyle w:val="Footer"/>
      <w:tabs>
        <w:tab w:val="clear" w:pos="4153"/>
        <w:tab w:val="clear" w:pos="8306"/>
      </w:tabs>
      <w:rPr>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88F062F"/>
    <w:multiLevelType w:val="multilevel"/>
    <w:tmpl w:val="4F0AB03C"/>
    <w:lvl w:ilvl="0">
      <w:start w:val="1"/>
      <w:numFmt w:val="decimal"/>
      <w:pStyle w:val="Heading1"/>
      <w:lvlText w:val="%1"/>
      <w:lvlJc w:val="left"/>
      <w:pPr>
        <w:tabs>
          <w:tab w:val="num" w:pos="289"/>
        </w:tabs>
        <w:ind w:left="289" w:hanging="289"/>
      </w:pPr>
      <w:rPr>
        <w:rFonts w:hint="default"/>
      </w:rPr>
    </w:lvl>
    <w:lvl w:ilvl="1">
      <w:start w:val="1"/>
      <w:numFmt w:val="decimal"/>
      <w:pStyle w:val="Heading2"/>
      <w:lvlText w:val="%1.%2"/>
      <w:lvlJc w:val="left"/>
      <w:pPr>
        <w:tabs>
          <w:tab w:val="num" w:pos="4735"/>
        </w:tabs>
        <w:ind w:left="4735" w:hanging="482"/>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71243FE5"/>
    <w:multiLevelType w:val="hybridMultilevel"/>
    <w:tmpl w:val="019E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4"/>
  </w:num>
  <w:num w:numId="6">
    <w:abstractNumId w:val="8"/>
  </w:num>
  <w:num w:numId="7">
    <w:abstractNumId w:val="3"/>
  </w:num>
  <w:num w:numId="8">
    <w:abstractNumId w:val="2"/>
  </w:num>
  <w:num w:numId="9">
    <w:abstractNumId w:val="1"/>
  </w:num>
  <w:num w:numId="10">
    <w:abstractNumId w:val="0"/>
  </w:num>
  <w:num w:numId="11">
    <w:abstractNumId w:val="5"/>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882"/>
    <w:rsid w:val="000004CB"/>
    <w:rsid w:val="00001BC1"/>
    <w:rsid w:val="00001DAF"/>
    <w:rsid w:val="00001FA0"/>
    <w:rsid w:val="00002F05"/>
    <w:rsid w:val="00007820"/>
    <w:rsid w:val="00011E80"/>
    <w:rsid w:val="00013EB9"/>
    <w:rsid w:val="00015105"/>
    <w:rsid w:val="00016422"/>
    <w:rsid w:val="00020D7C"/>
    <w:rsid w:val="00022FE5"/>
    <w:rsid w:val="00023777"/>
    <w:rsid w:val="00026B55"/>
    <w:rsid w:val="000311BC"/>
    <w:rsid w:val="0003530E"/>
    <w:rsid w:val="00041582"/>
    <w:rsid w:val="0004169C"/>
    <w:rsid w:val="00042BAF"/>
    <w:rsid w:val="00042ECD"/>
    <w:rsid w:val="000431DB"/>
    <w:rsid w:val="00044EF6"/>
    <w:rsid w:val="00047C70"/>
    <w:rsid w:val="00050E41"/>
    <w:rsid w:val="00053DF6"/>
    <w:rsid w:val="00054F80"/>
    <w:rsid w:val="00055061"/>
    <w:rsid w:val="00055765"/>
    <w:rsid w:val="00056D56"/>
    <w:rsid w:val="000642B1"/>
    <w:rsid w:val="00064CD5"/>
    <w:rsid w:val="00066E0A"/>
    <w:rsid w:val="00067079"/>
    <w:rsid w:val="00067217"/>
    <w:rsid w:val="000704D9"/>
    <w:rsid w:val="00071C53"/>
    <w:rsid w:val="000721BB"/>
    <w:rsid w:val="00073409"/>
    <w:rsid w:val="000741CC"/>
    <w:rsid w:val="00076F47"/>
    <w:rsid w:val="00080C4C"/>
    <w:rsid w:val="00085377"/>
    <w:rsid w:val="000862B5"/>
    <w:rsid w:val="00091247"/>
    <w:rsid w:val="00091C04"/>
    <w:rsid w:val="00092A10"/>
    <w:rsid w:val="0009304E"/>
    <w:rsid w:val="00093FA4"/>
    <w:rsid w:val="00095568"/>
    <w:rsid w:val="00095812"/>
    <w:rsid w:val="000A27DB"/>
    <w:rsid w:val="000A3010"/>
    <w:rsid w:val="000A57BD"/>
    <w:rsid w:val="000A736A"/>
    <w:rsid w:val="000A7F86"/>
    <w:rsid w:val="000B1263"/>
    <w:rsid w:val="000B19CF"/>
    <w:rsid w:val="000B2EBB"/>
    <w:rsid w:val="000B6552"/>
    <w:rsid w:val="000C0CE8"/>
    <w:rsid w:val="000C1F93"/>
    <w:rsid w:val="000C2FF2"/>
    <w:rsid w:val="000C3BD1"/>
    <w:rsid w:val="000C437E"/>
    <w:rsid w:val="000D00CB"/>
    <w:rsid w:val="000E1472"/>
    <w:rsid w:val="000F0B1C"/>
    <w:rsid w:val="000F2689"/>
    <w:rsid w:val="000F3C28"/>
    <w:rsid w:val="001043D2"/>
    <w:rsid w:val="001074BD"/>
    <w:rsid w:val="0011106E"/>
    <w:rsid w:val="001169FF"/>
    <w:rsid w:val="001175BA"/>
    <w:rsid w:val="0012199F"/>
    <w:rsid w:val="001258C5"/>
    <w:rsid w:val="00126A90"/>
    <w:rsid w:val="0013569B"/>
    <w:rsid w:val="0013650F"/>
    <w:rsid w:val="0014112A"/>
    <w:rsid w:val="0014190E"/>
    <w:rsid w:val="0014194D"/>
    <w:rsid w:val="001435B0"/>
    <w:rsid w:val="00144047"/>
    <w:rsid w:val="0014672F"/>
    <w:rsid w:val="00146F03"/>
    <w:rsid w:val="00147434"/>
    <w:rsid w:val="00153831"/>
    <w:rsid w:val="0015388E"/>
    <w:rsid w:val="00155219"/>
    <w:rsid w:val="00155EBF"/>
    <w:rsid w:val="00163509"/>
    <w:rsid w:val="00164130"/>
    <w:rsid w:val="00171D0D"/>
    <w:rsid w:val="00171D9B"/>
    <w:rsid w:val="001803A3"/>
    <w:rsid w:val="001948E9"/>
    <w:rsid w:val="001949F9"/>
    <w:rsid w:val="0019505F"/>
    <w:rsid w:val="00195F78"/>
    <w:rsid w:val="00196F36"/>
    <w:rsid w:val="00196F80"/>
    <w:rsid w:val="001970EC"/>
    <w:rsid w:val="00197326"/>
    <w:rsid w:val="00197D26"/>
    <w:rsid w:val="001A231E"/>
    <w:rsid w:val="001A2A7C"/>
    <w:rsid w:val="001A322E"/>
    <w:rsid w:val="001A3E01"/>
    <w:rsid w:val="001A4FC1"/>
    <w:rsid w:val="001A522F"/>
    <w:rsid w:val="001A5838"/>
    <w:rsid w:val="001A68F2"/>
    <w:rsid w:val="001B2DF6"/>
    <w:rsid w:val="001B304A"/>
    <w:rsid w:val="001B4289"/>
    <w:rsid w:val="001C10AE"/>
    <w:rsid w:val="001C1AB8"/>
    <w:rsid w:val="001C42D4"/>
    <w:rsid w:val="001C4BDE"/>
    <w:rsid w:val="001C5675"/>
    <w:rsid w:val="001D0537"/>
    <w:rsid w:val="001D15E3"/>
    <w:rsid w:val="001D2E10"/>
    <w:rsid w:val="001D2FB7"/>
    <w:rsid w:val="001D3412"/>
    <w:rsid w:val="001D4700"/>
    <w:rsid w:val="001D617B"/>
    <w:rsid w:val="001D79BF"/>
    <w:rsid w:val="001E28F6"/>
    <w:rsid w:val="001E2AF4"/>
    <w:rsid w:val="001E5A71"/>
    <w:rsid w:val="001E5ADA"/>
    <w:rsid w:val="001F208D"/>
    <w:rsid w:val="001F2F24"/>
    <w:rsid w:val="001F43F5"/>
    <w:rsid w:val="001F4C3D"/>
    <w:rsid w:val="001F7C20"/>
    <w:rsid w:val="002006B9"/>
    <w:rsid w:val="00201A1F"/>
    <w:rsid w:val="00202027"/>
    <w:rsid w:val="0020246A"/>
    <w:rsid w:val="002030DF"/>
    <w:rsid w:val="00204CEF"/>
    <w:rsid w:val="00206772"/>
    <w:rsid w:val="00207BA4"/>
    <w:rsid w:val="002113FB"/>
    <w:rsid w:val="002118D3"/>
    <w:rsid w:val="0021404A"/>
    <w:rsid w:val="00214723"/>
    <w:rsid w:val="00215320"/>
    <w:rsid w:val="00217227"/>
    <w:rsid w:val="00221D85"/>
    <w:rsid w:val="0022293E"/>
    <w:rsid w:val="00225270"/>
    <w:rsid w:val="00225DE0"/>
    <w:rsid w:val="00226020"/>
    <w:rsid w:val="00226858"/>
    <w:rsid w:val="00226DDD"/>
    <w:rsid w:val="00237F18"/>
    <w:rsid w:val="00242524"/>
    <w:rsid w:val="00245CF8"/>
    <w:rsid w:val="00246261"/>
    <w:rsid w:val="002478EF"/>
    <w:rsid w:val="00247D33"/>
    <w:rsid w:val="00250295"/>
    <w:rsid w:val="002510A3"/>
    <w:rsid w:val="00254CB4"/>
    <w:rsid w:val="002554E2"/>
    <w:rsid w:val="002573E0"/>
    <w:rsid w:val="002608AB"/>
    <w:rsid w:val="002615F1"/>
    <w:rsid w:val="002619DA"/>
    <w:rsid w:val="00262859"/>
    <w:rsid w:val="00263F46"/>
    <w:rsid w:val="00265964"/>
    <w:rsid w:val="00266D33"/>
    <w:rsid w:val="00272C8F"/>
    <w:rsid w:val="002746CE"/>
    <w:rsid w:val="002746EA"/>
    <w:rsid w:val="002751C3"/>
    <w:rsid w:val="002763E5"/>
    <w:rsid w:val="00280779"/>
    <w:rsid w:val="00285CE2"/>
    <w:rsid w:val="002865F0"/>
    <w:rsid w:val="002870D4"/>
    <w:rsid w:val="00287A07"/>
    <w:rsid w:val="0029246E"/>
    <w:rsid w:val="002A0A37"/>
    <w:rsid w:val="002A15E5"/>
    <w:rsid w:val="002A20BB"/>
    <w:rsid w:val="002A2828"/>
    <w:rsid w:val="002A2885"/>
    <w:rsid w:val="002A3D17"/>
    <w:rsid w:val="002A4549"/>
    <w:rsid w:val="002A4FD7"/>
    <w:rsid w:val="002A5153"/>
    <w:rsid w:val="002A64EA"/>
    <w:rsid w:val="002A6AF0"/>
    <w:rsid w:val="002B0F22"/>
    <w:rsid w:val="002B0F54"/>
    <w:rsid w:val="002B32A1"/>
    <w:rsid w:val="002B38A6"/>
    <w:rsid w:val="002B7DF1"/>
    <w:rsid w:val="002C6404"/>
    <w:rsid w:val="002C731D"/>
    <w:rsid w:val="002C7EB5"/>
    <w:rsid w:val="002D155E"/>
    <w:rsid w:val="002D2B01"/>
    <w:rsid w:val="002D43F2"/>
    <w:rsid w:val="002E17BD"/>
    <w:rsid w:val="002E4BBC"/>
    <w:rsid w:val="002E63C6"/>
    <w:rsid w:val="002E6901"/>
    <w:rsid w:val="002E72F7"/>
    <w:rsid w:val="002F49CE"/>
    <w:rsid w:val="0030251D"/>
    <w:rsid w:val="003035DA"/>
    <w:rsid w:val="003064B5"/>
    <w:rsid w:val="00312884"/>
    <w:rsid w:val="0031490C"/>
    <w:rsid w:val="00314BC3"/>
    <w:rsid w:val="00320488"/>
    <w:rsid w:val="00322836"/>
    <w:rsid w:val="00323BE1"/>
    <w:rsid w:val="00323F64"/>
    <w:rsid w:val="003261F9"/>
    <w:rsid w:val="003268A0"/>
    <w:rsid w:val="00327A30"/>
    <w:rsid w:val="00327D8C"/>
    <w:rsid w:val="0033183B"/>
    <w:rsid w:val="00334CA2"/>
    <w:rsid w:val="00335006"/>
    <w:rsid w:val="0033670E"/>
    <w:rsid w:val="0034133C"/>
    <w:rsid w:val="00342E15"/>
    <w:rsid w:val="00342E53"/>
    <w:rsid w:val="00343289"/>
    <w:rsid w:val="0034348E"/>
    <w:rsid w:val="00343729"/>
    <w:rsid w:val="003442C4"/>
    <w:rsid w:val="00347461"/>
    <w:rsid w:val="003528EC"/>
    <w:rsid w:val="00354642"/>
    <w:rsid w:val="00364AA2"/>
    <w:rsid w:val="003670DE"/>
    <w:rsid w:val="00372BE1"/>
    <w:rsid w:val="003763C8"/>
    <w:rsid w:val="00376CD9"/>
    <w:rsid w:val="00382BA8"/>
    <w:rsid w:val="0038475C"/>
    <w:rsid w:val="00386D45"/>
    <w:rsid w:val="0039022C"/>
    <w:rsid w:val="00391772"/>
    <w:rsid w:val="00393F1D"/>
    <w:rsid w:val="00394120"/>
    <w:rsid w:val="003B0606"/>
    <w:rsid w:val="003B60DF"/>
    <w:rsid w:val="003B665C"/>
    <w:rsid w:val="003C148A"/>
    <w:rsid w:val="003C1735"/>
    <w:rsid w:val="003C4D0E"/>
    <w:rsid w:val="003C4FDF"/>
    <w:rsid w:val="003C5266"/>
    <w:rsid w:val="003C593B"/>
    <w:rsid w:val="003C70F8"/>
    <w:rsid w:val="003D0009"/>
    <w:rsid w:val="003D09A6"/>
    <w:rsid w:val="003D0F0B"/>
    <w:rsid w:val="003D50EF"/>
    <w:rsid w:val="003E0630"/>
    <w:rsid w:val="003E189B"/>
    <w:rsid w:val="003E1BE1"/>
    <w:rsid w:val="003E2B81"/>
    <w:rsid w:val="003E360B"/>
    <w:rsid w:val="003E54E0"/>
    <w:rsid w:val="003E6A7C"/>
    <w:rsid w:val="003F0336"/>
    <w:rsid w:val="003F222A"/>
    <w:rsid w:val="003F617A"/>
    <w:rsid w:val="004023A7"/>
    <w:rsid w:val="004035B5"/>
    <w:rsid w:val="00403B43"/>
    <w:rsid w:val="00404776"/>
    <w:rsid w:val="004213E2"/>
    <w:rsid w:val="00424EAF"/>
    <w:rsid w:val="0043084A"/>
    <w:rsid w:val="00431DD7"/>
    <w:rsid w:val="004334AC"/>
    <w:rsid w:val="00433D29"/>
    <w:rsid w:val="00434BED"/>
    <w:rsid w:val="00434F4A"/>
    <w:rsid w:val="004357E5"/>
    <w:rsid w:val="0044200B"/>
    <w:rsid w:val="004423CA"/>
    <w:rsid w:val="0044544F"/>
    <w:rsid w:val="00445799"/>
    <w:rsid w:val="00447B73"/>
    <w:rsid w:val="00450563"/>
    <w:rsid w:val="00450AD8"/>
    <w:rsid w:val="00451568"/>
    <w:rsid w:val="00452CFF"/>
    <w:rsid w:val="00454029"/>
    <w:rsid w:val="00457F94"/>
    <w:rsid w:val="00460468"/>
    <w:rsid w:val="00461FF3"/>
    <w:rsid w:val="0046364E"/>
    <w:rsid w:val="00465E30"/>
    <w:rsid w:val="004679A4"/>
    <w:rsid w:val="00467D2D"/>
    <w:rsid w:val="004727EE"/>
    <w:rsid w:val="00474C97"/>
    <w:rsid w:val="004803D8"/>
    <w:rsid w:val="0048211A"/>
    <w:rsid w:val="00484CC7"/>
    <w:rsid w:val="00484E3F"/>
    <w:rsid w:val="004852B0"/>
    <w:rsid w:val="004864E0"/>
    <w:rsid w:val="0049045F"/>
    <w:rsid w:val="00493991"/>
    <w:rsid w:val="004A16D5"/>
    <w:rsid w:val="004A4507"/>
    <w:rsid w:val="004A4A88"/>
    <w:rsid w:val="004A4D84"/>
    <w:rsid w:val="004A534A"/>
    <w:rsid w:val="004A5825"/>
    <w:rsid w:val="004A6757"/>
    <w:rsid w:val="004A69AA"/>
    <w:rsid w:val="004B0736"/>
    <w:rsid w:val="004B1340"/>
    <w:rsid w:val="004B146D"/>
    <w:rsid w:val="004B53B6"/>
    <w:rsid w:val="004B642D"/>
    <w:rsid w:val="004C49B4"/>
    <w:rsid w:val="004D3547"/>
    <w:rsid w:val="004D3663"/>
    <w:rsid w:val="004D3683"/>
    <w:rsid w:val="004D58E6"/>
    <w:rsid w:val="004E1F71"/>
    <w:rsid w:val="004F2FFB"/>
    <w:rsid w:val="004F439C"/>
    <w:rsid w:val="004F547A"/>
    <w:rsid w:val="004F6332"/>
    <w:rsid w:val="004F6D10"/>
    <w:rsid w:val="004F7EB0"/>
    <w:rsid w:val="0050137B"/>
    <w:rsid w:val="0050231A"/>
    <w:rsid w:val="00505A86"/>
    <w:rsid w:val="005103A1"/>
    <w:rsid w:val="0051097C"/>
    <w:rsid w:val="00511C81"/>
    <w:rsid w:val="00512B4D"/>
    <w:rsid w:val="0051483D"/>
    <w:rsid w:val="00515042"/>
    <w:rsid w:val="005159AA"/>
    <w:rsid w:val="00515B73"/>
    <w:rsid w:val="00516D4C"/>
    <w:rsid w:val="0052031B"/>
    <w:rsid w:val="0052042B"/>
    <w:rsid w:val="0052298D"/>
    <w:rsid w:val="00523AEB"/>
    <w:rsid w:val="00531125"/>
    <w:rsid w:val="00531165"/>
    <w:rsid w:val="00531D6B"/>
    <w:rsid w:val="00535459"/>
    <w:rsid w:val="005368F8"/>
    <w:rsid w:val="00540CC6"/>
    <w:rsid w:val="00542146"/>
    <w:rsid w:val="005427B6"/>
    <w:rsid w:val="005428A7"/>
    <w:rsid w:val="005442E6"/>
    <w:rsid w:val="00546828"/>
    <w:rsid w:val="005472B4"/>
    <w:rsid w:val="00547AD0"/>
    <w:rsid w:val="00550906"/>
    <w:rsid w:val="0055414D"/>
    <w:rsid w:val="005576DA"/>
    <w:rsid w:val="0056030B"/>
    <w:rsid w:val="005629F6"/>
    <w:rsid w:val="005662FF"/>
    <w:rsid w:val="00567079"/>
    <w:rsid w:val="00567A43"/>
    <w:rsid w:val="005706A3"/>
    <w:rsid w:val="005750B2"/>
    <w:rsid w:val="00577A55"/>
    <w:rsid w:val="00584210"/>
    <w:rsid w:val="00596883"/>
    <w:rsid w:val="005A30D4"/>
    <w:rsid w:val="005A538D"/>
    <w:rsid w:val="005A5B2E"/>
    <w:rsid w:val="005B4C91"/>
    <w:rsid w:val="005B5A1C"/>
    <w:rsid w:val="005B60FB"/>
    <w:rsid w:val="005B698E"/>
    <w:rsid w:val="005B6C6F"/>
    <w:rsid w:val="005D152E"/>
    <w:rsid w:val="005D33EC"/>
    <w:rsid w:val="005D55D7"/>
    <w:rsid w:val="005D6578"/>
    <w:rsid w:val="005E1B38"/>
    <w:rsid w:val="005E6621"/>
    <w:rsid w:val="005E7C9E"/>
    <w:rsid w:val="005E7FAD"/>
    <w:rsid w:val="005F20E0"/>
    <w:rsid w:val="005F315D"/>
    <w:rsid w:val="005F5044"/>
    <w:rsid w:val="005F5298"/>
    <w:rsid w:val="006010B9"/>
    <w:rsid w:val="00601B1E"/>
    <w:rsid w:val="00603F5F"/>
    <w:rsid w:val="00604831"/>
    <w:rsid w:val="00607D78"/>
    <w:rsid w:val="00611F1D"/>
    <w:rsid w:val="0062139A"/>
    <w:rsid w:val="00622D41"/>
    <w:rsid w:val="00622D60"/>
    <w:rsid w:val="00625088"/>
    <w:rsid w:val="0062591F"/>
    <w:rsid w:val="006275F7"/>
    <w:rsid w:val="00627AC8"/>
    <w:rsid w:val="0063160F"/>
    <w:rsid w:val="00632670"/>
    <w:rsid w:val="00634096"/>
    <w:rsid w:val="006354A1"/>
    <w:rsid w:val="00643C31"/>
    <w:rsid w:val="006455A6"/>
    <w:rsid w:val="00646951"/>
    <w:rsid w:val="00650851"/>
    <w:rsid w:val="006535A2"/>
    <w:rsid w:val="0066018E"/>
    <w:rsid w:val="0066187A"/>
    <w:rsid w:val="006622B8"/>
    <w:rsid w:val="006633D2"/>
    <w:rsid w:val="0066343A"/>
    <w:rsid w:val="00666797"/>
    <w:rsid w:val="006706A9"/>
    <w:rsid w:val="006726C8"/>
    <w:rsid w:val="0067288B"/>
    <w:rsid w:val="00673804"/>
    <w:rsid w:val="00673A37"/>
    <w:rsid w:val="0067506C"/>
    <w:rsid w:val="006765FC"/>
    <w:rsid w:val="006806B8"/>
    <w:rsid w:val="006817D1"/>
    <w:rsid w:val="00682BE2"/>
    <w:rsid w:val="00685067"/>
    <w:rsid w:val="00691C20"/>
    <w:rsid w:val="00691C56"/>
    <w:rsid w:val="00692307"/>
    <w:rsid w:val="00694165"/>
    <w:rsid w:val="00694B98"/>
    <w:rsid w:val="006953D7"/>
    <w:rsid w:val="00696805"/>
    <w:rsid w:val="006A1F0E"/>
    <w:rsid w:val="006A5768"/>
    <w:rsid w:val="006A5E1C"/>
    <w:rsid w:val="006A7043"/>
    <w:rsid w:val="006A7C6E"/>
    <w:rsid w:val="006B1718"/>
    <w:rsid w:val="006B2267"/>
    <w:rsid w:val="006B49E0"/>
    <w:rsid w:val="006C0D43"/>
    <w:rsid w:val="006C1E76"/>
    <w:rsid w:val="006C2AD4"/>
    <w:rsid w:val="006C4640"/>
    <w:rsid w:val="006D18CF"/>
    <w:rsid w:val="006D1CBF"/>
    <w:rsid w:val="006D281C"/>
    <w:rsid w:val="006D3DFA"/>
    <w:rsid w:val="006D552F"/>
    <w:rsid w:val="006E1609"/>
    <w:rsid w:val="006E1E33"/>
    <w:rsid w:val="006E3CD1"/>
    <w:rsid w:val="006E4D4F"/>
    <w:rsid w:val="006F4134"/>
    <w:rsid w:val="006F6EE7"/>
    <w:rsid w:val="006F706F"/>
    <w:rsid w:val="006F7216"/>
    <w:rsid w:val="00700388"/>
    <w:rsid w:val="007009DB"/>
    <w:rsid w:val="0070363D"/>
    <w:rsid w:val="007044E9"/>
    <w:rsid w:val="00704AAB"/>
    <w:rsid w:val="00705420"/>
    <w:rsid w:val="00705845"/>
    <w:rsid w:val="00707900"/>
    <w:rsid w:val="0071362E"/>
    <w:rsid w:val="00713C42"/>
    <w:rsid w:val="0071454A"/>
    <w:rsid w:val="00714909"/>
    <w:rsid w:val="00714A5B"/>
    <w:rsid w:val="0071571F"/>
    <w:rsid w:val="00716D7E"/>
    <w:rsid w:val="0071750B"/>
    <w:rsid w:val="0072162B"/>
    <w:rsid w:val="00721EBB"/>
    <w:rsid w:val="00722671"/>
    <w:rsid w:val="007245BF"/>
    <w:rsid w:val="007269F0"/>
    <w:rsid w:val="00730FA5"/>
    <w:rsid w:val="00731FEF"/>
    <w:rsid w:val="0073606B"/>
    <w:rsid w:val="007377E7"/>
    <w:rsid w:val="00740518"/>
    <w:rsid w:val="00740581"/>
    <w:rsid w:val="0074068C"/>
    <w:rsid w:val="00740E9E"/>
    <w:rsid w:val="00744CD1"/>
    <w:rsid w:val="00754029"/>
    <w:rsid w:val="0075511D"/>
    <w:rsid w:val="00756E64"/>
    <w:rsid w:val="00756F39"/>
    <w:rsid w:val="00757870"/>
    <w:rsid w:val="007622FC"/>
    <w:rsid w:val="0076357D"/>
    <w:rsid w:val="00766121"/>
    <w:rsid w:val="00767001"/>
    <w:rsid w:val="00771259"/>
    <w:rsid w:val="00771E55"/>
    <w:rsid w:val="0077262A"/>
    <w:rsid w:val="00774612"/>
    <w:rsid w:val="00774EB7"/>
    <w:rsid w:val="00775795"/>
    <w:rsid w:val="0077798C"/>
    <w:rsid w:val="00780266"/>
    <w:rsid w:val="007808C1"/>
    <w:rsid w:val="00781B2B"/>
    <w:rsid w:val="00783577"/>
    <w:rsid w:val="00784B40"/>
    <w:rsid w:val="00784F9C"/>
    <w:rsid w:val="00787A47"/>
    <w:rsid w:val="00792DF5"/>
    <w:rsid w:val="007932D0"/>
    <w:rsid w:val="00793523"/>
    <w:rsid w:val="00795164"/>
    <w:rsid w:val="0079542B"/>
    <w:rsid w:val="00796FDD"/>
    <w:rsid w:val="007A135D"/>
    <w:rsid w:val="007A137A"/>
    <w:rsid w:val="007A23C1"/>
    <w:rsid w:val="007A2C2E"/>
    <w:rsid w:val="007A510F"/>
    <w:rsid w:val="007B289F"/>
    <w:rsid w:val="007B3DD2"/>
    <w:rsid w:val="007C0AEF"/>
    <w:rsid w:val="007C14EA"/>
    <w:rsid w:val="007C3449"/>
    <w:rsid w:val="007C6BB2"/>
    <w:rsid w:val="007D369E"/>
    <w:rsid w:val="007D5D3E"/>
    <w:rsid w:val="007D7687"/>
    <w:rsid w:val="007D76E7"/>
    <w:rsid w:val="007E2FAC"/>
    <w:rsid w:val="007E3796"/>
    <w:rsid w:val="007E449C"/>
    <w:rsid w:val="007E5184"/>
    <w:rsid w:val="007E7F45"/>
    <w:rsid w:val="007F7A48"/>
    <w:rsid w:val="007F7A8A"/>
    <w:rsid w:val="00804C48"/>
    <w:rsid w:val="00812283"/>
    <w:rsid w:val="008221B2"/>
    <w:rsid w:val="00822312"/>
    <w:rsid w:val="0082465A"/>
    <w:rsid w:val="0082499A"/>
    <w:rsid w:val="00825442"/>
    <w:rsid w:val="0082632C"/>
    <w:rsid w:val="00827188"/>
    <w:rsid w:val="008275ED"/>
    <w:rsid w:val="00831788"/>
    <w:rsid w:val="008326CA"/>
    <w:rsid w:val="00836424"/>
    <w:rsid w:val="00840738"/>
    <w:rsid w:val="0084540C"/>
    <w:rsid w:val="00846DB3"/>
    <w:rsid w:val="00847BE7"/>
    <w:rsid w:val="008512F9"/>
    <w:rsid w:val="00851C3D"/>
    <w:rsid w:val="00853C5B"/>
    <w:rsid w:val="00856746"/>
    <w:rsid w:val="008603E3"/>
    <w:rsid w:val="0086220C"/>
    <w:rsid w:val="0086422A"/>
    <w:rsid w:val="00865F9D"/>
    <w:rsid w:val="0086692A"/>
    <w:rsid w:val="00874874"/>
    <w:rsid w:val="008768F8"/>
    <w:rsid w:val="008772F6"/>
    <w:rsid w:val="00877C46"/>
    <w:rsid w:val="00882AA2"/>
    <w:rsid w:val="008841D0"/>
    <w:rsid w:val="008859C5"/>
    <w:rsid w:val="008921EE"/>
    <w:rsid w:val="0089422A"/>
    <w:rsid w:val="0089692A"/>
    <w:rsid w:val="00897771"/>
    <w:rsid w:val="00897999"/>
    <w:rsid w:val="008A186E"/>
    <w:rsid w:val="008A18DC"/>
    <w:rsid w:val="008A2EEC"/>
    <w:rsid w:val="008B08A9"/>
    <w:rsid w:val="008B08CF"/>
    <w:rsid w:val="008B0B00"/>
    <w:rsid w:val="008B1E91"/>
    <w:rsid w:val="008B37B7"/>
    <w:rsid w:val="008B58A0"/>
    <w:rsid w:val="008C048F"/>
    <w:rsid w:val="008C0DB9"/>
    <w:rsid w:val="008C1F72"/>
    <w:rsid w:val="008C2242"/>
    <w:rsid w:val="008C4360"/>
    <w:rsid w:val="008C50F2"/>
    <w:rsid w:val="008D14FF"/>
    <w:rsid w:val="008D328C"/>
    <w:rsid w:val="008D4347"/>
    <w:rsid w:val="008D4882"/>
    <w:rsid w:val="008D5DAB"/>
    <w:rsid w:val="008D67A1"/>
    <w:rsid w:val="008D79AE"/>
    <w:rsid w:val="008E3AC0"/>
    <w:rsid w:val="008E7CC0"/>
    <w:rsid w:val="008F4608"/>
    <w:rsid w:val="008F69DF"/>
    <w:rsid w:val="00900C7C"/>
    <w:rsid w:val="00901BAC"/>
    <w:rsid w:val="00902A3E"/>
    <w:rsid w:val="009034D5"/>
    <w:rsid w:val="00904F13"/>
    <w:rsid w:val="0090572F"/>
    <w:rsid w:val="00905A83"/>
    <w:rsid w:val="0091141C"/>
    <w:rsid w:val="00912486"/>
    <w:rsid w:val="00912704"/>
    <w:rsid w:val="00914905"/>
    <w:rsid w:val="00914FBB"/>
    <w:rsid w:val="009165D9"/>
    <w:rsid w:val="0091701B"/>
    <w:rsid w:val="0092290D"/>
    <w:rsid w:val="00922A38"/>
    <w:rsid w:val="009242C5"/>
    <w:rsid w:val="00925CFE"/>
    <w:rsid w:val="00931871"/>
    <w:rsid w:val="00933FD7"/>
    <w:rsid w:val="00936D83"/>
    <w:rsid w:val="0093796D"/>
    <w:rsid w:val="00941CB8"/>
    <w:rsid w:val="009468A2"/>
    <w:rsid w:val="0095140D"/>
    <w:rsid w:val="00957775"/>
    <w:rsid w:val="00960A19"/>
    <w:rsid w:val="00960FF8"/>
    <w:rsid w:val="00963B02"/>
    <w:rsid w:val="00965CA0"/>
    <w:rsid w:val="00966D39"/>
    <w:rsid w:val="0097123E"/>
    <w:rsid w:val="00973F0A"/>
    <w:rsid w:val="00974146"/>
    <w:rsid w:val="00974B40"/>
    <w:rsid w:val="009765D2"/>
    <w:rsid w:val="0097709C"/>
    <w:rsid w:val="009823BE"/>
    <w:rsid w:val="00985092"/>
    <w:rsid w:val="009910CB"/>
    <w:rsid w:val="0099149B"/>
    <w:rsid w:val="009936B5"/>
    <w:rsid w:val="00993EC4"/>
    <w:rsid w:val="009957E2"/>
    <w:rsid w:val="0099727D"/>
    <w:rsid w:val="009A058E"/>
    <w:rsid w:val="009A51B2"/>
    <w:rsid w:val="009A593E"/>
    <w:rsid w:val="009A64F2"/>
    <w:rsid w:val="009B1103"/>
    <w:rsid w:val="009B13E6"/>
    <w:rsid w:val="009B1C36"/>
    <w:rsid w:val="009B4F59"/>
    <w:rsid w:val="009B65EF"/>
    <w:rsid w:val="009B68EE"/>
    <w:rsid w:val="009B70DA"/>
    <w:rsid w:val="009C02FD"/>
    <w:rsid w:val="009C191C"/>
    <w:rsid w:val="009C465D"/>
    <w:rsid w:val="009C4FD2"/>
    <w:rsid w:val="009C7C12"/>
    <w:rsid w:val="009D51EA"/>
    <w:rsid w:val="009D66DD"/>
    <w:rsid w:val="009D778B"/>
    <w:rsid w:val="009E1603"/>
    <w:rsid w:val="009E2276"/>
    <w:rsid w:val="009E22A3"/>
    <w:rsid w:val="009E2387"/>
    <w:rsid w:val="009E412F"/>
    <w:rsid w:val="009E756C"/>
    <w:rsid w:val="009F098F"/>
    <w:rsid w:val="009F1A94"/>
    <w:rsid w:val="009F6E09"/>
    <w:rsid w:val="00A00D4A"/>
    <w:rsid w:val="00A04563"/>
    <w:rsid w:val="00A05CE5"/>
    <w:rsid w:val="00A05DD8"/>
    <w:rsid w:val="00A07876"/>
    <w:rsid w:val="00A106A5"/>
    <w:rsid w:val="00A134F7"/>
    <w:rsid w:val="00A15A31"/>
    <w:rsid w:val="00A20774"/>
    <w:rsid w:val="00A213A6"/>
    <w:rsid w:val="00A23269"/>
    <w:rsid w:val="00A2391D"/>
    <w:rsid w:val="00A24265"/>
    <w:rsid w:val="00A272B6"/>
    <w:rsid w:val="00A30949"/>
    <w:rsid w:val="00A32331"/>
    <w:rsid w:val="00A333D3"/>
    <w:rsid w:val="00A35CD1"/>
    <w:rsid w:val="00A35DCE"/>
    <w:rsid w:val="00A42786"/>
    <w:rsid w:val="00A42BEA"/>
    <w:rsid w:val="00A43689"/>
    <w:rsid w:val="00A46D9B"/>
    <w:rsid w:val="00A46DA4"/>
    <w:rsid w:val="00A47C1A"/>
    <w:rsid w:val="00A53BE7"/>
    <w:rsid w:val="00A54FAA"/>
    <w:rsid w:val="00A561CE"/>
    <w:rsid w:val="00A572F8"/>
    <w:rsid w:val="00A621C6"/>
    <w:rsid w:val="00A622D2"/>
    <w:rsid w:val="00A678B5"/>
    <w:rsid w:val="00A74ADD"/>
    <w:rsid w:val="00A75BC2"/>
    <w:rsid w:val="00A76545"/>
    <w:rsid w:val="00A77868"/>
    <w:rsid w:val="00A809B9"/>
    <w:rsid w:val="00A80D7A"/>
    <w:rsid w:val="00A842B5"/>
    <w:rsid w:val="00A849DD"/>
    <w:rsid w:val="00A84A0C"/>
    <w:rsid w:val="00A86710"/>
    <w:rsid w:val="00A879A3"/>
    <w:rsid w:val="00A903BA"/>
    <w:rsid w:val="00A90F31"/>
    <w:rsid w:val="00A93556"/>
    <w:rsid w:val="00A95FD1"/>
    <w:rsid w:val="00A97D7D"/>
    <w:rsid w:val="00A97E44"/>
    <w:rsid w:val="00AA06F9"/>
    <w:rsid w:val="00AA2F6D"/>
    <w:rsid w:val="00AA4DF7"/>
    <w:rsid w:val="00AB0942"/>
    <w:rsid w:val="00AB12CF"/>
    <w:rsid w:val="00AB452C"/>
    <w:rsid w:val="00AB4E67"/>
    <w:rsid w:val="00AB67FE"/>
    <w:rsid w:val="00AC219A"/>
    <w:rsid w:val="00AC3B2D"/>
    <w:rsid w:val="00AC5019"/>
    <w:rsid w:val="00AC50A5"/>
    <w:rsid w:val="00AC67B6"/>
    <w:rsid w:val="00AC6ACB"/>
    <w:rsid w:val="00AC6BD6"/>
    <w:rsid w:val="00AC78FD"/>
    <w:rsid w:val="00AC7AF1"/>
    <w:rsid w:val="00AC7F61"/>
    <w:rsid w:val="00AD01B2"/>
    <w:rsid w:val="00AD29A3"/>
    <w:rsid w:val="00AD3E96"/>
    <w:rsid w:val="00AD66FE"/>
    <w:rsid w:val="00AE3362"/>
    <w:rsid w:val="00AE3496"/>
    <w:rsid w:val="00AE75C7"/>
    <w:rsid w:val="00AF2110"/>
    <w:rsid w:val="00AF2A93"/>
    <w:rsid w:val="00AF59FA"/>
    <w:rsid w:val="00AF6CDC"/>
    <w:rsid w:val="00B007FC"/>
    <w:rsid w:val="00B03954"/>
    <w:rsid w:val="00B05A67"/>
    <w:rsid w:val="00B10556"/>
    <w:rsid w:val="00B122EC"/>
    <w:rsid w:val="00B12529"/>
    <w:rsid w:val="00B1515E"/>
    <w:rsid w:val="00B205F6"/>
    <w:rsid w:val="00B21086"/>
    <w:rsid w:val="00B23EBE"/>
    <w:rsid w:val="00B31B5A"/>
    <w:rsid w:val="00B33AEF"/>
    <w:rsid w:val="00B35E18"/>
    <w:rsid w:val="00B37B34"/>
    <w:rsid w:val="00B42E16"/>
    <w:rsid w:val="00B43031"/>
    <w:rsid w:val="00B45328"/>
    <w:rsid w:val="00B461CB"/>
    <w:rsid w:val="00B508F6"/>
    <w:rsid w:val="00B50B48"/>
    <w:rsid w:val="00B52895"/>
    <w:rsid w:val="00B5713D"/>
    <w:rsid w:val="00B61E84"/>
    <w:rsid w:val="00B63A52"/>
    <w:rsid w:val="00B65843"/>
    <w:rsid w:val="00B6632E"/>
    <w:rsid w:val="00B66416"/>
    <w:rsid w:val="00B671BF"/>
    <w:rsid w:val="00B71A66"/>
    <w:rsid w:val="00B72136"/>
    <w:rsid w:val="00B72C1C"/>
    <w:rsid w:val="00B74715"/>
    <w:rsid w:val="00B74EC9"/>
    <w:rsid w:val="00B758F3"/>
    <w:rsid w:val="00B7705F"/>
    <w:rsid w:val="00B77D9E"/>
    <w:rsid w:val="00B80E8A"/>
    <w:rsid w:val="00B81B3D"/>
    <w:rsid w:val="00B83363"/>
    <w:rsid w:val="00B8551B"/>
    <w:rsid w:val="00B91262"/>
    <w:rsid w:val="00B9403B"/>
    <w:rsid w:val="00B943C0"/>
    <w:rsid w:val="00B94AD9"/>
    <w:rsid w:val="00BA1011"/>
    <w:rsid w:val="00BA1245"/>
    <w:rsid w:val="00BA1851"/>
    <w:rsid w:val="00BA3769"/>
    <w:rsid w:val="00BA645B"/>
    <w:rsid w:val="00BA70B8"/>
    <w:rsid w:val="00BA75FC"/>
    <w:rsid w:val="00BB1993"/>
    <w:rsid w:val="00BB3221"/>
    <w:rsid w:val="00BB4B1E"/>
    <w:rsid w:val="00BC1081"/>
    <w:rsid w:val="00BC1323"/>
    <w:rsid w:val="00BC4259"/>
    <w:rsid w:val="00BC4442"/>
    <w:rsid w:val="00BD0414"/>
    <w:rsid w:val="00BD0E1D"/>
    <w:rsid w:val="00BD18D1"/>
    <w:rsid w:val="00BD1A0A"/>
    <w:rsid w:val="00BD1BC6"/>
    <w:rsid w:val="00BD29E3"/>
    <w:rsid w:val="00BD3B64"/>
    <w:rsid w:val="00BD3CE1"/>
    <w:rsid w:val="00BD491C"/>
    <w:rsid w:val="00BD5CE5"/>
    <w:rsid w:val="00BE1056"/>
    <w:rsid w:val="00BE42B1"/>
    <w:rsid w:val="00BE4505"/>
    <w:rsid w:val="00BE6E0C"/>
    <w:rsid w:val="00BE79CD"/>
    <w:rsid w:val="00BF28F2"/>
    <w:rsid w:val="00BF2900"/>
    <w:rsid w:val="00BF4113"/>
    <w:rsid w:val="00BF60EB"/>
    <w:rsid w:val="00BF6440"/>
    <w:rsid w:val="00BF7B80"/>
    <w:rsid w:val="00C060B4"/>
    <w:rsid w:val="00C066A5"/>
    <w:rsid w:val="00C07CBB"/>
    <w:rsid w:val="00C120F3"/>
    <w:rsid w:val="00C134FC"/>
    <w:rsid w:val="00C2516E"/>
    <w:rsid w:val="00C25D67"/>
    <w:rsid w:val="00C31FF9"/>
    <w:rsid w:val="00C33923"/>
    <w:rsid w:val="00C35C8B"/>
    <w:rsid w:val="00C36937"/>
    <w:rsid w:val="00C37347"/>
    <w:rsid w:val="00C43AEE"/>
    <w:rsid w:val="00C4506D"/>
    <w:rsid w:val="00C4516A"/>
    <w:rsid w:val="00C45FB0"/>
    <w:rsid w:val="00C51923"/>
    <w:rsid w:val="00C53557"/>
    <w:rsid w:val="00C62C67"/>
    <w:rsid w:val="00C62C6C"/>
    <w:rsid w:val="00C63182"/>
    <w:rsid w:val="00C774E7"/>
    <w:rsid w:val="00C80B5A"/>
    <w:rsid w:val="00C82060"/>
    <w:rsid w:val="00C843CA"/>
    <w:rsid w:val="00C85E4F"/>
    <w:rsid w:val="00C86F44"/>
    <w:rsid w:val="00C86F86"/>
    <w:rsid w:val="00C87244"/>
    <w:rsid w:val="00C87AB3"/>
    <w:rsid w:val="00C90C3F"/>
    <w:rsid w:val="00C90DD6"/>
    <w:rsid w:val="00C9286C"/>
    <w:rsid w:val="00C92A50"/>
    <w:rsid w:val="00C93F32"/>
    <w:rsid w:val="00C9602F"/>
    <w:rsid w:val="00CA1C31"/>
    <w:rsid w:val="00CA3229"/>
    <w:rsid w:val="00CA4078"/>
    <w:rsid w:val="00CA4F6C"/>
    <w:rsid w:val="00CB46C1"/>
    <w:rsid w:val="00CB53BA"/>
    <w:rsid w:val="00CB7CC9"/>
    <w:rsid w:val="00CC0C5F"/>
    <w:rsid w:val="00CC25AF"/>
    <w:rsid w:val="00CC2E2A"/>
    <w:rsid w:val="00CC4495"/>
    <w:rsid w:val="00CC5D9D"/>
    <w:rsid w:val="00CC62C1"/>
    <w:rsid w:val="00CC7330"/>
    <w:rsid w:val="00CC7BB7"/>
    <w:rsid w:val="00CD626F"/>
    <w:rsid w:val="00CE0CD9"/>
    <w:rsid w:val="00CE49F9"/>
    <w:rsid w:val="00CE65FE"/>
    <w:rsid w:val="00CF05A1"/>
    <w:rsid w:val="00CF216D"/>
    <w:rsid w:val="00CF2630"/>
    <w:rsid w:val="00D02175"/>
    <w:rsid w:val="00D17AAF"/>
    <w:rsid w:val="00D22664"/>
    <w:rsid w:val="00D226E2"/>
    <w:rsid w:val="00D2393E"/>
    <w:rsid w:val="00D2458A"/>
    <w:rsid w:val="00D24D4F"/>
    <w:rsid w:val="00D34338"/>
    <w:rsid w:val="00D3688C"/>
    <w:rsid w:val="00D40B68"/>
    <w:rsid w:val="00D438DC"/>
    <w:rsid w:val="00D45078"/>
    <w:rsid w:val="00D45A74"/>
    <w:rsid w:val="00D45DD5"/>
    <w:rsid w:val="00D4648B"/>
    <w:rsid w:val="00D4785C"/>
    <w:rsid w:val="00D47A5A"/>
    <w:rsid w:val="00D51644"/>
    <w:rsid w:val="00D554C6"/>
    <w:rsid w:val="00D57A08"/>
    <w:rsid w:val="00D57DB6"/>
    <w:rsid w:val="00D60861"/>
    <w:rsid w:val="00D65738"/>
    <w:rsid w:val="00D66BC9"/>
    <w:rsid w:val="00D70D63"/>
    <w:rsid w:val="00D72BAA"/>
    <w:rsid w:val="00D74ACB"/>
    <w:rsid w:val="00D7737F"/>
    <w:rsid w:val="00D8009C"/>
    <w:rsid w:val="00D8199A"/>
    <w:rsid w:val="00D83AED"/>
    <w:rsid w:val="00D846D7"/>
    <w:rsid w:val="00D857A5"/>
    <w:rsid w:val="00D93463"/>
    <w:rsid w:val="00D9372E"/>
    <w:rsid w:val="00D964CF"/>
    <w:rsid w:val="00D97275"/>
    <w:rsid w:val="00DA0693"/>
    <w:rsid w:val="00DA107A"/>
    <w:rsid w:val="00DA163F"/>
    <w:rsid w:val="00DA1D33"/>
    <w:rsid w:val="00DB17F5"/>
    <w:rsid w:val="00DB26A9"/>
    <w:rsid w:val="00DB41B3"/>
    <w:rsid w:val="00DB4F61"/>
    <w:rsid w:val="00DB4FD8"/>
    <w:rsid w:val="00DB7418"/>
    <w:rsid w:val="00DB7BF2"/>
    <w:rsid w:val="00DB7EEC"/>
    <w:rsid w:val="00DC0DDB"/>
    <w:rsid w:val="00DC3194"/>
    <w:rsid w:val="00DC3839"/>
    <w:rsid w:val="00DC68AC"/>
    <w:rsid w:val="00DC7C32"/>
    <w:rsid w:val="00DD01C0"/>
    <w:rsid w:val="00DD2AF8"/>
    <w:rsid w:val="00DD3ABD"/>
    <w:rsid w:val="00DD5692"/>
    <w:rsid w:val="00DD7221"/>
    <w:rsid w:val="00DD7EEC"/>
    <w:rsid w:val="00DE63BC"/>
    <w:rsid w:val="00DE6F5C"/>
    <w:rsid w:val="00DF576C"/>
    <w:rsid w:val="00DF7B32"/>
    <w:rsid w:val="00E067ED"/>
    <w:rsid w:val="00E13832"/>
    <w:rsid w:val="00E14E02"/>
    <w:rsid w:val="00E15BDA"/>
    <w:rsid w:val="00E17136"/>
    <w:rsid w:val="00E21CB7"/>
    <w:rsid w:val="00E2434B"/>
    <w:rsid w:val="00E27CE1"/>
    <w:rsid w:val="00E30DCF"/>
    <w:rsid w:val="00E33685"/>
    <w:rsid w:val="00E34D3A"/>
    <w:rsid w:val="00E3628A"/>
    <w:rsid w:val="00E3632A"/>
    <w:rsid w:val="00E36358"/>
    <w:rsid w:val="00E40124"/>
    <w:rsid w:val="00E40C91"/>
    <w:rsid w:val="00E4109C"/>
    <w:rsid w:val="00E421BB"/>
    <w:rsid w:val="00E42253"/>
    <w:rsid w:val="00E4293B"/>
    <w:rsid w:val="00E4615B"/>
    <w:rsid w:val="00E46B35"/>
    <w:rsid w:val="00E53266"/>
    <w:rsid w:val="00E53F76"/>
    <w:rsid w:val="00E63771"/>
    <w:rsid w:val="00E63ABE"/>
    <w:rsid w:val="00E72948"/>
    <w:rsid w:val="00E7489F"/>
    <w:rsid w:val="00E7531C"/>
    <w:rsid w:val="00E91A04"/>
    <w:rsid w:val="00E92239"/>
    <w:rsid w:val="00E95DAB"/>
    <w:rsid w:val="00E97480"/>
    <w:rsid w:val="00EA085E"/>
    <w:rsid w:val="00EA0EAF"/>
    <w:rsid w:val="00EA32AE"/>
    <w:rsid w:val="00EA50DF"/>
    <w:rsid w:val="00EA733E"/>
    <w:rsid w:val="00EB3DDD"/>
    <w:rsid w:val="00EB585B"/>
    <w:rsid w:val="00EB5E49"/>
    <w:rsid w:val="00EC3A2B"/>
    <w:rsid w:val="00EC461A"/>
    <w:rsid w:val="00EC53AC"/>
    <w:rsid w:val="00ED256C"/>
    <w:rsid w:val="00ED38DF"/>
    <w:rsid w:val="00ED42C1"/>
    <w:rsid w:val="00EE046C"/>
    <w:rsid w:val="00EE5466"/>
    <w:rsid w:val="00EE593B"/>
    <w:rsid w:val="00EE6496"/>
    <w:rsid w:val="00EF631F"/>
    <w:rsid w:val="00F00F24"/>
    <w:rsid w:val="00F02E29"/>
    <w:rsid w:val="00F0393A"/>
    <w:rsid w:val="00F04A65"/>
    <w:rsid w:val="00F07488"/>
    <w:rsid w:val="00F1236F"/>
    <w:rsid w:val="00F15F4B"/>
    <w:rsid w:val="00F1749F"/>
    <w:rsid w:val="00F17949"/>
    <w:rsid w:val="00F201D8"/>
    <w:rsid w:val="00F2649D"/>
    <w:rsid w:val="00F27E71"/>
    <w:rsid w:val="00F30115"/>
    <w:rsid w:val="00F308BC"/>
    <w:rsid w:val="00F34881"/>
    <w:rsid w:val="00F367F5"/>
    <w:rsid w:val="00F4266E"/>
    <w:rsid w:val="00F43AE9"/>
    <w:rsid w:val="00F46619"/>
    <w:rsid w:val="00F5333D"/>
    <w:rsid w:val="00F53FD7"/>
    <w:rsid w:val="00F53FD8"/>
    <w:rsid w:val="00F5501C"/>
    <w:rsid w:val="00F57607"/>
    <w:rsid w:val="00F626B5"/>
    <w:rsid w:val="00F638F8"/>
    <w:rsid w:val="00F64D50"/>
    <w:rsid w:val="00F65C64"/>
    <w:rsid w:val="00F75617"/>
    <w:rsid w:val="00F7662E"/>
    <w:rsid w:val="00F77CD1"/>
    <w:rsid w:val="00F81D67"/>
    <w:rsid w:val="00F8425B"/>
    <w:rsid w:val="00F87040"/>
    <w:rsid w:val="00F9241D"/>
    <w:rsid w:val="00F933F3"/>
    <w:rsid w:val="00F93CF8"/>
    <w:rsid w:val="00F94ED8"/>
    <w:rsid w:val="00F97175"/>
    <w:rsid w:val="00F977CA"/>
    <w:rsid w:val="00F97D24"/>
    <w:rsid w:val="00FA0010"/>
    <w:rsid w:val="00FA0850"/>
    <w:rsid w:val="00FA212A"/>
    <w:rsid w:val="00FA53D7"/>
    <w:rsid w:val="00FA6EB7"/>
    <w:rsid w:val="00FB4715"/>
    <w:rsid w:val="00FC2327"/>
    <w:rsid w:val="00FC2431"/>
    <w:rsid w:val="00FC274F"/>
    <w:rsid w:val="00FC4825"/>
    <w:rsid w:val="00FC5C46"/>
    <w:rsid w:val="00FC73A5"/>
    <w:rsid w:val="00FD058C"/>
    <w:rsid w:val="00FD1DBC"/>
    <w:rsid w:val="00FD677F"/>
    <w:rsid w:val="00FD73C1"/>
    <w:rsid w:val="00FE0670"/>
    <w:rsid w:val="00FE0739"/>
    <w:rsid w:val="00FE082B"/>
    <w:rsid w:val="00FE10DD"/>
    <w:rsid w:val="00FE11F2"/>
    <w:rsid w:val="00FE1782"/>
    <w:rsid w:val="00FE19C7"/>
    <w:rsid w:val="00FE2256"/>
    <w:rsid w:val="00FE64F2"/>
    <w:rsid w:val="00FF32F3"/>
    <w:rsid w:val="00FF475B"/>
    <w:rsid w:val="00FF4D35"/>
    <w:rsid w:val="00FF55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1F"/>
    <w:pPr>
      <w:spacing w:after="240"/>
      <w:jc w:val="both"/>
    </w:pPr>
    <w:rPr>
      <w:sz w:val="24"/>
      <w:lang w:val="en-GB"/>
    </w:rPr>
  </w:style>
  <w:style w:type="paragraph" w:styleId="Heading1">
    <w:name w:val="heading 1"/>
    <w:next w:val="Normal"/>
    <w:qFormat/>
    <w:rsid w:val="00201A1F"/>
    <w:pPr>
      <w:keepNext/>
      <w:numPr>
        <w:numId w:val="1"/>
      </w:numPr>
      <w:spacing w:before="240" w:after="240"/>
      <w:jc w:val="both"/>
      <w:outlineLvl w:val="0"/>
    </w:pPr>
    <w:rPr>
      <w:b/>
      <w:caps/>
      <w:noProof/>
      <w:sz w:val="24"/>
    </w:rPr>
  </w:style>
  <w:style w:type="paragraph" w:styleId="Heading2">
    <w:name w:val="heading 2"/>
    <w:basedOn w:val="Normal"/>
    <w:next w:val="Normal"/>
    <w:qFormat/>
    <w:rsid w:val="00201A1F"/>
    <w:pPr>
      <w:keepNext/>
      <w:numPr>
        <w:ilvl w:val="1"/>
        <w:numId w:val="1"/>
      </w:numPr>
      <w:outlineLvl w:val="1"/>
    </w:pPr>
    <w:rPr>
      <w:b/>
    </w:rPr>
  </w:style>
  <w:style w:type="paragraph" w:styleId="Heading3">
    <w:name w:val="heading 3"/>
    <w:basedOn w:val="Normal"/>
    <w:next w:val="Normal"/>
    <w:qFormat/>
    <w:rsid w:val="00201A1F"/>
    <w:pPr>
      <w:keepNext/>
      <w:numPr>
        <w:ilvl w:val="2"/>
        <w:numId w:val="1"/>
      </w:numPr>
      <w:outlineLvl w:val="2"/>
    </w:pPr>
  </w:style>
  <w:style w:type="paragraph" w:styleId="Heading4">
    <w:name w:val="heading 4"/>
    <w:basedOn w:val="Normal"/>
    <w:next w:val="Normal"/>
    <w:qFormat/>
    <w:rsid w:val="00201A1F"/>
    <w:pPr>
      <w:keepNext/>
      <w:spacing w:before="240" w:after="60"/>
      <w:outlineLvl w:val="3"/>
    </w:pPr>
    <w:rPr>
      <w:rFonts w:ascii="Arial" w:hAnsi="Arial"/>
      <w:b/>
    </w:rPr>
  </w:style>
  <w:style w:type="paragraph" w:styleId="Heading5">
    <w:name w:val="heading 5"/>
    <w:basedOn w:val="Normal"/>
    <w:next w:val="Normal"/>
    <w:qFormat/>
    <w:rsid w:val="00201A1F"/>
    <w:pPr>
      <w:spacing w:before="240" w:after="60"/>
      <w:outlineLvl w:val="4"/>
    </w:pPr>
    <w:rPr>
      <w:sz w:val="22"/>
    </w:rPr>
  </w:style>
  <w:style w:type="paragraph" w:styleId="Heading6">
    <w:name w:val="heading 6"/>
    <w:basedOn w:val="Normal"/>
    <w:next w:val="Normal"/>
    <w:qFormat/>
    <w:rsid w:val="00201A1F"/>
    <w:pPr>
      <w:spacing w:before="240" w:after="60"/>
      <w:outlineLvl w:val="5"/>
    </w:pPr>
    <w:rPr>
      <w:i/>
      <w:sz w:val="22"/>
    </w:rPr>
  </w:style>
  <w:style w:type="paragraph" w:styleId="Heading7">
    <w:name w:val="heading 7"/>
    <w:basedOn w:val="Normal"/>
    <w:next w:val="Normal"/>
    <w:qFormat/>
    <w:rsid w:val="00201A1F"/>
    <w:pPr>
      <w:spacing w:before="240" w:after="60"/>
      <w:outlineLvl w:val="6"/>
    </w:pPr>
    <w:rPr>
      <w:rFonts w:ascii="Arial" w:hAnsi="Arial"/>
      <w:sz w:val="20"/>
    </w:rPr>
  </w:style>
  <w:style w:type="paragraph" w:styleId="Heading8">
    <w:name w:val="heading 8"/>
    <w:basedOn w:val="Normal"/>
    <w:next w:val="Normal"/>
    <w:qFormat/>
    <w:rsid w:val="00201A1F"/>
    <w:pPr>
      <w:spacing w:before="240" w:after="60"/>
      <w:outlineLvl w:val="7"/>
    </w:pPr>
    <w:rPr>
      <w:rFonts w:ascii="Arial" w:hAnsi="Arial"/>
      <w:i/>
      <w:sz w:val="20"/>
    </w:rPr>
  </w:style>
  <w:style w:type="paragraph" w:styleId="Heading9">
    <w:name w:val="heading 9"/>
    <w:basedOn w:val="Normal"/>
    <w:next w:val="Normal"/>
    <w:qFormat/>
    <w:rsid w:val="00201A1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201A1F"/>
    <w:pPr>
      <w:spacing w:after="240"/>
      <w:jc w:val="center"/>
    </w:pPr>
    <w:rPr>
      <w:rFonts w:ascii="Arial" w:hAnsi="Arial"/>
      <w:b/>
      <w:noProof/>
      <w:sz w:val="28"/>
    </w:rPr>
  </w:style>
  <w:style w:type="paragraph" w:customStyle="1" w:styleId="Authorname">
    <w:name w:val="Author name"/>
    <w:rsid w:val="00201A1F"/>
    <w:pPr>
      <w:spacing w:before="240" w:after="240"/>
      <w:jc w:val="center"/>
    </w:pPr>
    <w:rPr>
      <w:b/>
      <w:sz w:val="24"/>
    </w:rPr>
  </w:style>
  <w:style w:type="paragraph" w:customStyle="1" w:styleId="AuthorAffilliation">
    <w:name w:val="Author Affilliation"/>
    <w:rsid w:val="00201A1F"/>
    <w:pPr>
      <w:spacing w:after="240"/>
      <w:jc w:val="center"/>
    </w:pPr>
    <w:rPr>
      <w:noProof/>
      <w:sz w:val="24"/>
    </w:rPr>
  </w:style>
  <w:style w:type="paragraph" w:customStyle="1" w:styleId="HeaderAbs">
    <w:name w:val="Header (Abs."/>
    <w:aliases w:val="Ref.,Ack.)"/>
    <w:basedOn w:val="Heading1"/>
    <w:rsid w:val="00201A1F"/>
    <w:pPr>
      <w:numPr>
        <w:numId w:val="0"/>
      </w:numPr>
    </w:pPr>
    <w:rPr>
      <w:noProof w:val="0"/>
    </w:rPr>
  </w:style>
  <w:style w:type="paragraph" w:customStyle="1" w:styleId="Reference">
    <w:name w:val="Reference"/>
    <w:basedOn w:val="Normal"/>
    <w:rsid w:val="00201A1F"/>
    <w:pPr>
      <w:numPr>
        <w:numId w:val="11"/>
      </w:numPr>
      <w:jc w:val="left"/>
    </w:pPr>
  </w:style>
  <w:style w:type="paragraph" w:styleId="Header">
    <w:name w:val="header"/>
    <w:basedOn w:val="Normal"/>
    <w:link w:val="HeaderChar"/>
    <w:uiPriority w:val="99"/>
    <w:rsid w:val="00201A1F"/>
    <w:pPr>
      <w:tabs>
        <w:tab w:val="center" w:pos="4153"/>
        <w:tab w:val="right" w:pos="9072"/>
      </w:tabs>
    </w:pPr>
    <w:rPr>
      <w:sz w:val="18"/>
      <w:lang w:val="en-US"/>
    </w:rPr>
  </w:style>
  <w:style w:type="paragraph" w:styleId="Footer">
    <w:name w:val="footer"/>
    <w:basedOn w:val="Normal"/>
    <w:link w:val="FooterChar"/>
    <w:uiPriority w:val="99"/>
    <w:rsid w:val="00201A1F"/>
    <w:pPr>
      <w:tabs>
        <w:tab w:val="center" w:pos="4153"/>
        <w:tab w:val="right" w:pos="8306"/>
      </w:tabs>
    </w:pPr>
    <w:rPr>
      <w:sz w:val="18"/>
    </w:rPr>
  </w:style>
  <w:style w:type="paragraph" w:styleId="Caption">
    <w:name w:val="caption"/>
    <w:basedOn w:val="Normal"/>
    <w:next w:val="Normal"/>
    <w:qFormat/>
    <w:rsid w:val="00201A1F"/>
    <w:pPr>
      <w:spacing w:before="120" w:after="120"/>
      <w:jc w:val="center"/>
    </w:pPr>
    <w:rPr>
      <w:lang w:val="en-US"/>
    </w:rPr>
  </w:style>
  <w:style w:type="character" w:styleId="Hyperlink">
    <w:name w:val="Hyperlink"/>
    <w:rsid w:val="00201A1F"/>
    <w:rPr>
      <w:color w:val="0000FF"/>
      <w:u w:val="single"/>
    </w:rPr>
  </w:style>
  <w:style w:type="character" w:styleId="PageNumber">
    <w:name w:val="page number"/>
    <w:basedOn w:val="DefaultParagraphFont"/>
    <w:rsid w:val="00201A1F"/>
  </w:style>
  <w:style w:type="character" w:styleId="FollowedHyperlink">
    <w:name w:val="FollowedHyperlink"/>
    <w:rsid w:val="00201A1F"/>
    <w:rPr>
      <w:color w:val="800080"/>
      <w:u w:val="single"/>
    </w:rPr>
  </w:style>
  <w:style w:type="character" w:styleId="LineNumber">
    <w:name w:val="line number"/>
    <w:basedOn w:val="DefaultParagraphFont"/>
    <w:rsid w:val="00201A1F"/>
  </w:style>
  <w:style w:type="paragraph" w:styleId="BlockText">
    <w:name w:val="Block Text"/>
    <w:basedOn w:val="Normal"/>
    <w:rsid w:val="00201A1F"/>
    <w:pPr>
      <w:spacing w:after="120"/>
      <w:ind w:left="1440" w:right="1440"/>
    </w:pPr>
  </w:style>
  <w:style w:type="paragraph" w:styleId="BodyText">
    <w:name w:val="Body Text"/>
    <w:basedOn w:val="Normal"/>
    <w:rsid w:val="00201A1F"/>
    <w:pPr>
      <w:spacing w:after="120"/>
    </w:pPr>
  </w:style>
  <w:style w:type="paragraph" w:styleId="BodyText2">
    <w:name w:val="Body Text 2"/>
    <w:basedOn w:val="Normal"/>
    <w:rsid w:val="00201A1F"/>
    <w:pPr>
      <w:spacing w:after="120" w:line="480" w:lineRule="auto"/>
    </w:pPr>
  </w:style>
  <w:style w:type="paragraph" w:styleId="BodyText3">
    <w:name w:val="Body Text 3"/>
    <w:basedOn w:val="Normal"/>
    <w:rsid w:val="00201A1F"/>
    <w:pPr>
      <w:spacing w:after="120"/>
    </w:pPr>
    <w:rPr>
      <w:sz w:val="16"/>
    </w:rPr>
  </w:style>
  <w:style w:type="paragraph" w:styleId="BodyTextFirstIndent">
    <w:name w:val="Body Text First Indent"/>
    <w:basedOn w:val="BodyText"/>
    <w:rsid w:val="00201A1F"/>
    <w:pPr>
      <w:ind w:firstLine="210"/>
    </w:pPr>
  </w:style>
  <w:style w:type="paragraph" w:styleId="BodyTextIndent">
    <w:name w:val="Body Text Indent"/>
    <w:basedOn w:val="Normal"/>
    <w:rsid w:val="00201A1F"/>
    <w:pPr>
      <w:spacing w:after="120"/>
      <w:ind w:left="283"/>
    </w:pPr>
  </w:style>
  <w:style w:type="paragraph" w:styleId="BodyTextFirstIndent2">
    <w:name w:val="Body Text First Indent 2"/>
    <w:basedOn w:val="BodyTextIndent"/>
    <w:rsid w:val="00201A1F"/>
    <w:pPr>
      <w:ind w:firstLine="210"/>
    </w:pPr>
  </w:style>
  <w:style w:type="paragraph" w:styleId="BodyTextIndent2">
    <w:name w:val="Body Text Indent 2"/>
    <w:basedOn w:val="Normal"/>
    <w:rsid w:val="00201A1F"/>
    <w:pPr>
      <w:spacing w:after="120" w:line="480" w:lineRule="auto"/>
      <w:ind w:left="283"/>
    </w:pPr>
  </w:style>
  <w:style w:type="paragraph" w:styleId="BodyTextIndent3">
    <w:name w:val="Body Text Indent 3"/>
    <w:basedOn w:val="Normal"/>
    <w:rsid w:val="00201A1F"/>
    <w:pPr>
      <w:spacing w:after="120"/>
      <w:ind w:left="283"/>
    </w:pPr>
    <w:rPr>
      <w:sz w:val="16"/>
    </w:rPr>
  </w:style>
  <w:style w:type="paragraph" w:styleId="Closing">
    <w:name w:val="Closing"/>
    <w:basedOn w:val="Normal"/>
    <w:rsid w:val="00201A1F"/>
    <w:pPr>
      <w:ind w:left="4252"/>
    </w:pPr>
  </w:style>
  <w:style w:type="paragraph" w:styleId="CommentText">
    <w:name w:val="annotation text"/>
    <w:basedOn w:val="Normal"/>
    <w:link w:val="CommentTextChar"/>
    <w:semiHidden/>
    <w:rsid w:val="00201A1F"/>
    <w:rPr>
      <w:sz w:val="20"/>
    </w:rPr>
  </w:style>
  <w:style w:type="paragraph" w:styleId="Date">
    <w:name w:val="Date"/>
    <w:basedOn w:val="Normal"/>
    <w:next w:val="Normal"/>
    <w:rsid w:val="00201A1F"/>
  </w:style>
  <w:style w:type="paragraph" w:styleId="DocumentMap">
    <w:name w:val="Document Map"/>
    <w:basedOn w:val="Normal"/>
    <w:semiHidden/>
    <w:rsid w:val="00201A1F"/>
    <w:pPr>
      <w:shd w:val="clear" w:color="auto" w:fill="000080"/>
    </w:pPr>
    <w:rPr>
      <w:rFonts w:ascii="Tahoma" w:hAnsi="Tahoma"/>
    </w:rPr>
  </w:style>
  <w:style w:type="paragraph" w:styleId="EndnoteText">
    <w:name w:val="endnote text"/>
    <w:basedOn w:val="Normal"/>
    <w:semiHidden/>
    <w:rsid w:val="00201A1F"/>
    <w:rPr>
      <w:sz w:val="20"/>
    </w:rPr>
  </w:style>
  <w:style w:type="paragraph" w:styleId="EnvelopeAddress">
    <w:name w:val="envelope address"/>
    <w:basedOn w:val="Normal"/>
    <w:rsid w:val="00201A1F"/>
    <w:pPr>
      <w:framePr w:w="7920" w:h="1980" w:hRule="exact" w:hSpace="180" w:wrap="auto" w:hAnchor="page" w:xAlign="center" w:yAlign="bottom"/>
      <w:ind w:left="2880"/>
    </w:pPr>
    <w:rPr>
      <w:rFonts w:ascii="Arial" w:hAnsi="Arial"/>
    </w:rPr>
  </w:style>
  <w:style w:type="paragraph" w:styleId="EnvelopeReturn">
    <w:name w:val="envelope return"/>
    <w:basedOn w:val="Normal"/>
    <w:rsid w:val="00201A1F"/>
    <w:rPr>
      <w:rFonts w:ascii="Arial" w:hAnsi="Arial"/>
      <w:sz w:val="20"/>
    </w:rPr>
  </w:style>
  <w:style w:type="paragraph" w:styleId="FootnoteText">
    <w:name w:val="footnote text"/>
    <w:basedOn w:val="Normal"/>
    <w:semiHidden/>
    <w:rsid w:val="00201A1F"/>
    <w:rPr>
      <w:sz w:val="20"/>
    </w:rPr>
  </w:style>
  <w:style w:type="paragraph" w:styleId="Index1">
    <w:name w:val="index 1"/>
    <w:basedOn w:val="Normal"/>
    <w:next w:val="Normal"/>
    <w:autoRedefine/>
    <w:semiHidden/>
    <w:rsid w:val="00201A1F"/>
    <w:pPr>
      <w:ind w:left="240" w:hanging="240"/>
    </w:pPr>
  </w:style>
  <w:style w:type="paragraph" w:styleId="Index2">
    <w:name w:val="index 2"/>
    <w:basedOn w:val="Normal"/>
    <w:next w:val="Normal"/>
    <w:autoRedefine/>
    <w:semiHidden/>
    <w:rsid w:val="00201A1F"/>
    <w:pPr>
      <w:ind w:left="480" w:hanging="240"/>
    </w:pPr>
  </w:style>
  <w:style w:type="paragraph" w:styleId="Index3">
    <w:name w:val="index 3"/>
    <w:basedOn w:val="Normal"/>
    <w:next w:val="Normal"/>
    <w:autoRedefine/>
    <w:semiHidden/>
    <w:rsid w:val="00201A1F"/>
    <w:pPr>
      <w:ind w:left="720" w:hanging="240"/>
    </w:pPr>
  </w:style>
  <w:style w:type="paragraph" w:styleId="Index4">
    <w:name w:val="index 4"/>
    <w:basedOn w:val="Normal"/>
    <w:next w:val="Normal"/>
    <w:autoRedefine/>
    <w:semiHidden/>
    <w:rsid w:val="00201A1F"/>
    <w:pPr>
      <w:ind w:left="960" w:hanging="240"/>
    </w:pPr>
  </w:style>
  <w:style w:type="paragraph" w:styleId="Index5">
    <w:name w:val="index 5"/>
    <w:basedOn w:val="Normal"/>
    <w:next w:val="Normal"/>
    <w:autoRedefine/>
    <w:semiHidden/>
    <w:rsid w:val="00201A1F"/>
    <w:pPr>
      <w:ind w:left="1200" w:hanging="240"/>
    </w:pPr>
  </w:style>
  <w:style w:type="paragraph" w:styleId="Index6">
    <w:name w:val="index 6"/>
    <w:basedOn w:val="Normal"/>
    <w:next w:val="Normal"/>
    <w:autoRedefine/>
    <w:semiHidden/>
    <w:rsid w:val="00201A1F"/>
    <w:pPr>
      <w:ind w:left="1440" w:hanging="240"/>
    </w:pPr>
  </w:style>
  <w:style w:type="paragraph" w:styleId="Index7">
    <w:name w:val="index 7"/>
    <w:basedOn w:val="Normal"/>
    <w:next w:val="Normal"/>
    <w:autoRedefine/>
    <w:semiHidden/>
    <w:rsid w:val="00201A1F"/>
    <w:pPr>
      <w:ind w:left="1680" w:hanging="240"/>
    </w:pPr>
  </w:style>
  <w:style w:type="paragraph" w:styleId="Index8">
    <w:name w:val="index 8"/>
    <w:basedOn w:val="Normal"/>
    <w:next w:val="Normal"/>
    <w:autoRedefine/>
    <w:semiHidden/>
    <w:rsid w:val="00201A1F"/>
    <w:pPr>
      <w:ind w:left="1920" w:hanging="240"/>
    </w:pPr>
  </w:style>
  <w:style w:type="paragraph" w:styleId="Index9">
    <w:name w:val="index 9"/>
    <w:basedOn w:val="Normal"/>
    <w:next w:val="Normal"/>
    <w:autoRedefine/>
    <w:semiHidden/>
    <w:rsid w:val="00201A1F"/>
    <w:pPr>
      <w:ind w:left="2160" w:hanging="240"/>
    </w:pPr>
  </w:style>
  <w:style w:type="paragraph" w:styleId="IndexHeading">
    <w:name w:val="index heading"/>
    <w:basedOn w:val="Normal"/>
    <w:next w:val="Index1"/>
    <w:semiHidden/>
    <w:rsid w:val="00201A1F"/>
    <w:rPr>
      <w:rFonts w:ascii="Arial" w:hAnsi="Arial"/>
      <w:b/>
    </w:rPr>
  </w:style>
  <w:style w:type="paragraph" w:styleId="List">
    <w:name w:val="List"/>
    <w:basedOn w:val="Normal"/>
    <w:rsid w:val="00201A1F"/>
    <w:pPr>
      <w:ind w:left="283" w:hanging="283"/>
    </w:pPr>
  </w:style>
  <w:style w:type="paragraph" w:styleId="List2">
    <w:name w:val="List 2"/>
    <w:basedOn w:val="Normal"/>
    <w:rsid w:val="00201A1F"/>
    <w:pPr>
      <w:ind w:left="566" w:hanging="283"/>
    </w:pPr>
  </w:style>
  <w:style w:type="paragraph" w:styleId="List3">
    <w:name w:val="List 3"/>
    <w:basedOn w:val="Normal"/>
    <w:rsid w:val="00201A1F"/>
    <w:pPr>
      <w:ind w:left="849" w:hanging="283"/>
    </w:pPr>
  </w:style>
  <w:style w:type="paragraph" w:styleId="List4">
    <w:name w:val="List 4"/>
    <w:basedOn w:val="Normal"/>
    <w:rsid w:val="00201A1F"/>
    <w:pPr>
      <w:ind w:left="1132" w:hanging="283"/>
    </w:pPr>
  </w:style>
  <w:style w:type="paragraph" w:styleId="List5">
    <w:name w:val="List 5"/>
    <w:basedOn w:val="Normal"/>
    <w:rsid w:val="00201A1F"/>
    <w:pPr>
      <w:ind w:left="1415" w:hanging="283"/>
    </w:pPr>
  </w:style>
  <w:style w:type="paragraph" w:styleId="ListBullet">
    <w:name w:val="List Bullet"/>
    <w:basedOn w:val="Normal"/>
    <w:autoRedefine/>
    <w:rsid w:val="00201A1F"/>
    <w:pPr>
      <w:numPr>
        <w:numId w:val="2"/>
      </w:numPr>
    </w:pPr>
  </w:style>
  <w:style w:type="paragraph" w:styleId="ListBullet2">
    <w:name w:val="List Bullet 2"/>
    <w:basedOn w:val="Normal"/>
    <w:autoRedefine/>
    <w:rsid w:val="00201A1F"/>
    <w:pPr>
      <w:numPr>
        <w:numId w:val="3"/>
      </w:numPr>
    </w:pPr>
  </w:style>
  <w:style w:type="paragraph" w:styleId="ListBullet3">
    <w:name w:val="List Bullet 3"/>
    <w:basedOn w:val="Normal"/>
    <w:autoRedefine/>
    <w:rsid w:val="00201A1F"/>
    <w:pPr>
      <w:numPr>
        <w:numId w:val="4"/>
      </w:numPr>
    </w:pPr>
  </w:style>
  <w:style w:type="paragraph" w:styleId="ListBullet4">
    <w:name w:val="List Bullet 4"/>
    <w:basedOn w:val="Normal"/>
    <w:autoRedefine/>
    <w:rsid w:val="00201A1F"/>
  </w:style>
  <w:style w:type="paragraph" w:styleId="ListBullet5">
    <w:name w:val="List Bullet 5"/>
    <w:basedOn w:val="Normal"/>
    <w:autoRedefine/>
    <w:rsid w:val="00201A1F"/>
    <w:pPr>
      <w:numPr>
        <w:numId w:val="5"/>
      </w:numPr>
    </w:pPr>
  </w:style>
  <w:style w:type="paragraph" w:styleId="ListContinue">
    <w:name w:val="List Continue"/>
    <w:basedOn w:val="Normal"/>
    <w:rsid w:val="00201A1F"/>
    <w:pPr>
      <w:spacing w:after="120"/>
      <w:ind w:left="283"/>
    </w:pPr>
  </w:style>
  <w:style w:type="paragraph" w:styleId="ListContinue2">
    <w:name w:val="List Continue 2"/>
    <w:basedOn w:val="Normal"/>
    <w:rsid w:val="00201A1F"/>
    <w:pPr>
      <w:spacing w:after="120"/>
      <w:ind w:left="566"/>
    </w:pPr>
  </w:style>
  <w:style w:type="paragraph" w:styleId="ListContinue3">
    <w:name w:val="List Continue 3"/>
    <w:basedOn w:val="Normal"/>
    <w:rsid w:val="00201A1F"/>
    <w:pPr>
      <w:spacing w:after="120"/>
      <w:ind w:left="849"/>
    </w:pPr>
  </w:style>
  <w:style w:type="paragraph" w:styleId="ListContinue4">
    <w:name w:val="List Continue 4"/>
    <w:basedOn w:val="Normal"/>
    <w:rsid w:val="00201A1F"/>
    <w:pPr>
      <w:spacing w:after="120"/>
      <w:ind w:left="1132"/>
    </w:pPr>
  </w:style>
  <w:style w:type="paragraph" w:styleId="ListContinue5">
    <w:name w:val="List Continue 5"/>
    <w:basedOn w:val="Normal"/>
    <w:rsid w:val="00201A1F"/>
    <w:pPr>
      <w:spacing w:after="120"/>
      <w:ind w:left="1415"/>
    </w:pPr>
  </w:style>
  <w:style w:type="paragraph" w:styleId="ListNumber">
    <w:name w:val="List Number"/>
    <w:basedOn w:val="Normal"/>
    <w:rsid w:val="00201A1F"/>
    <w:pPr>
      <w:numPr>
        <w:numId w:val="6"/>
      </w:numPr>
    </w:pPr>
  </w:style>
  <w:style w:type="paragraph" w:styleId="ListNumber2">
    <w:name w:val="List Number 2"/>
    <w:basedOn w:val="Normal"/>
    <w:rsid w:val="00201A1F"/>
    <w:pPr>
      <w:numPr>
        <w:numId w:val="7"/>
      </w:numPr>
    </w:pPr>
  </w:style>
  <w:style w:type="paragraph" w:styleId="ListNumber3">
    <w:name w:val="List Number 3"/>
    <w:basedOn w:val="Normal"/>
    <w:rsid w:val="00201A1F"/>
    <w:pPr>
      <w:numPr>
        <w:numId w:val="8"/>
      </w:numPr>
    </w:pPr>
  </w:style>
  <w:style w:type="paragraph" w:styleId="ListNumber4">
    <w:name w:val="List Number 4"/>
    <w:basedOn w:val="Normal"/>
    <w:rsid w:val="00201A1F"/>
    <w:pPr>
      <w:numPr>
        <w:numId w:val="9"/>
      </w:numPr>
    </w:pPr>
  </w:style>
  <w:style w:type="paragraph" w:styleId="ListNumber5">
    <w:name w:val="List Number 5"/>
    <w:basedOn w:val="Normal"/>
    <w:rsid w:val="00201A1F"/>
    <w:pPr>
      <w:numPr>
        <w:numId w:val="10"/>
      </w:numPr>
    </w:pPr>
  </w:style>
  <w:style w:type="paragraph" w:styleId="MacroText">
    <w:name w:val="macro"/>
    <w:semiHidden/>
    <w:rsid w:val="00201A1F"/>
    <w:pPr>
      <w:tabs>
        <w:tab w:val="left" w:pos="480"/>
        <w:tab w:val="left" w:pos="960"/>
        <w:tab w:val="left" w:pos="1440"/>
        <w:tab w:val="left" w:pos="1920"/>
        <w:tab w:val="left" w:pos="2400"/>
        <w:tab w:val="left" w:pos="2880"/>
        <w:tab w:val="left" w:pos="3360"/>
        <w:tab w:val="left" w:pos="3840"/>
        <w:tab w:val="left" w:pos="4320"/>
      </w:tabs>
      <w:spacing w:after="240"/>
      <w:ind w:firstLine="567"/>
      <w:jc w:val="both"/>
    </w:pPr>
    <w:rPr>
      <w:rFonts w:ascii="Courier New" w:hAnsi="Courier New"/>
      <w:lang w:val="en-GB"/>
    </w:rPr>
  </w:style>
  <w:style w:type="paragraph" w:styleId="MessageHeader">
    <w:name w:val="Message Header"/>
    <w:basedOn w:val="Normal"/>
    <w:rsid w:val="00201A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201A1F"/>
    <w:pPr>
      <w:ind w:left="720"/>
    </w:pPr>
  </w:style>
  <w:style w:type="paragraph" w:styleId="NoteHeading">
    <w:name w:val="Note Heading"/>
    <w:basedOn w:val="Normal"/>
    <w:next w:val="Normal"/>
    <w:rsid w:val="00201A1F"/>
  </w:style>
  <w:style w:type="paragraph" w:styleId="PlainText">
    <w:name w:val="Plain Text"/>
    <w:basedOn w:val="Normal"/>
    <w:rsid w:val="00201A1F"/>
    <w:rPr>
      <w:rFonts w:ascii="Courier New" w:hAnsi="Courier New"/>
      <w:sz w:val="20"/>
    </w:rPr>
  </w:style>
  <w:style w:type="paragraph" w:styleId="Salutation">
    <w:name w:val="Salutation"/>
    <w:basedOn w:val="Normal"/>
    <w:next w:val="Normal"/>
    <w:rsid w:val="00201A1F"/>
  </w:style>
  <w:style w:type="paragraph" w:styleId="Signature">
    <w:name w:val="Signature"/>
    <w:basedOn w:val="Normal"/>
    <w:rsid w:val="00201A1F"/>
    <w:pPr>
      <w:ind w:left="4252"/>
    </w:pPr>
  </w:style>
  <w:style w:type="paragraph" w:styleId="Subtitle">
    <w:name w:val="Subtitle"/>
    <w:basedOn w:val="Normal"/>
    <w:qFormat/>
    <w:rsid w:val="00201A1F"/>
    <w:pPr>
      <w:spacing w:after="60"/>
      <w:jc w:val="center"/>
      <w:outlineLvl w:val="1"/>
    </w:pPr>
    <w:rPr>
      <w:rFonts w:ascii="Arial" w:hAnsi="Arial"/>
    </w:rPr>
  </w:style>
  <w:style w:type="paragraph" w:styleId="TableofAuthorities">
    <w:name w:val="table of authorities"/>
    <w:basedOn w:val="Normal"/>
    <w:next w:val="Normal"/>
    <w:semiHidden/>
    <w:rsid w:val="00201A1F"/>
    <w:pPr>
      <w:ind w:left="240" w:hanging="240"/>
    </w:pPr>
  </w:style>
  <w:style w:type="paragraph" w:styleId="TableofFigures">
    <w:name w:val="table of figures"/>
    <w:basedOn w:val="Normal"/>
    <w:next w:val="Normal"/>
    <w:semiHidden/>
    <w:rsid w:val="00201A1F"/>
    <w:pPr>
      <w:ind w:left="480" w:hanging="480"/>
    </w:pPr>
  </w:style>
  <w:style w:type="paragraph" w:styleId="Title">
    <w:name w:val="Title"/>
    <w:basedOn w:val="Normal"/>
    <w:qFormat/>
    <w:rsid w:val="00201A1F"/>
    <w:pPr>
      <w:spacing w:before="240" w:after="60"/>
      <w:jc w:val="center"/>
      <w:outlineLvl w:val="0"/>
    </w:pPr>
    <w:rPr>
      <w:rFonts w:ascii="Arial" w:hAnsi="Arial"/>
      <w:b/>
      <w:kern w:val="28"/>
      <w:sz w:val="32"/>
    </w:rPr>
  </w:style>
  <w:style w:type="paragraph" w:styleId="TOAHeading">
    <w:name w:val="toa heading"/>
    <w:basedOn w:val="Normal"/>
    <w:next w:val="Normal"/>
    <w:semiHidden/>
    <w:rsid w:val="00201A1F"/>
    <w:pPr>
      <w:spacing w:before="120"/>
    </w:pPr>
    <w:rPr>
      <w:rFonts w:ascii="Arial" w:hAnsi="Arial"/>
      <w:b/>
    </w:rPr>
  </w:style>
  <w:style w:type="paragraph" w:styleId="TOC1">
    <w:name w:val="toc 1"/>
    <w:basedOn w:val="Normal"/>
    <w:next w:val="Normal"/>
    <w:autoRedefine/>
    <w:semiHidden/>
    <w:rsid w:val="00201A1F"/>
  </w:style>
  <w:style w:type="paragraph" w:styleId="TOC2">
    <w:name w:val="toc 2"/>
    <w:basedOn w:val="Normal"/>
    <w:next w:val="Normal"/>
    <w:autoRedefine/>
    <w:semiHidden/>
    <w:rsid w:val="00201A1F"/>
    <w:pPr>
      <w:ind w:left="240"/>
    </w:pPr>
  </w:style>
  <w:style w:type="paragraph" w:styleId="TOC3">
    <w:name w:val="toc 3"/>
    <w:basedOn w:val="Normal"/>
    <w:next w:val="Normal"/>
    <w:autoRedefine/>
    <w:semiHidden/>
    <w:rsid w:val="00201A1F"/>
    <w:pPr>
      <w:ind w:left="480"/>
    </w:pPr>
  </w:style>
  <w:style w:type="paragraph" w:styleId="TOC4">
    <w:name w:val="toc 4"/>
    <w:basedOn w:val="Normal"/>
    <w:next w:val="Normal"/>
    <w:autoRedefine/>
    <w:semiHidden/>
    <w:rsid w:val="00201A1F"/>
    <w:pPr>
      <w:ind w:left="720"/>
    </w:pPr>
  </w:style>
  <w:style w:type="paragraph" w:styleId="TOC5">
    <w:name w:val="toc 5"/>
    <w:basedOn w:val="Normal"/>
    <w:next w:val="Normal"/>
    <w:autoRedefine/>
    <w:semiHidden/>
    <w:rsid w:val="00201A1F"/>
    <w:pPr>
      <w:ind w:left="960"/>
    </w:pPr>
  </w:style>
  <w:style w:type="paragraph" w:styleId="TOC6">
    <w:name w:val="toc 6"/>
    <w:basedOn w:val="Normal"/>
    <w:next w:val="Normal"/>
    <w:autoRedefine/>
    <w:semiHidden/>
    <w:rsid w:val="00201A1F"/>
    <w:pPr>
      <w:ind w:left="1200"/>
    </w:pPr>
  </w:style>
  <w:style w:type="paragraph" w:styleId="TOC7">
    <w:name w:val="toc 7"/>
    <w:basedOn w:val="Normal"/>
    <w:next w:val="Normal"/>
    <w:autoRedefine/>
    <w:semiHidden/>
    <w:rsid w:val="00201A1F"/>
    <w:pPr>
      <w:ind w:left="1440"/>
    </w:pPr>
  </w:style>
  <w:style w:type="paragraph" w:styleId="TOC8">
    <w:name w:val="toc 8"/>
    <w:basedOn w:val="Normal"/>
    <w:next w:val="Normal"/>
    <w:autoRedefine/>
    <w:semiHidden/>
    <w:rsid w:val="00201A1F"/>
    <w:pPr>
      <w:ind w:left="1680"/>
    </w:pPr>
  </w:style>
  <w:style w:type="paragraph" w:styleId="TOC9">
    <w:name w:val="toc 9"/>
    <w:basedOn w:val="Normal"/>
    <w:next w:val="Normal"/>
    <w:autoRedefine/>
    <w:semiHidden/>
    <w:rsid w:val="00201A1F"/>
    <w:pPr>
      <w:ind w:left="1920"/>
    </w:pPr>
  </w:style>
  <w:style w:type="paragraph" w:customStyle="1" w:styleId="References">
    <w:name w:val="References"/>
    <w:basedOn w:val="Normal"/>
    <w:rsid w:val="00201A1F"/>
    <w:pPr>
      <w:spacing w:before="40" w:line="200" w:lineRule="atLeast"/>
      <w:ind w:left="426" w:hanging="426"/>
    </w:pPr>
    <w:rPr>
      <w:sz w:val="18"/>
    </w:rPr>
  </w:style>
  <w:style w:type="character" w:styleId="CommentReference">
    <w:name w:val="annotation reference"/>
    <w:semiHidden/>
    <w:rsid w:val="00201A1F"/>
    <w:rPr>
      <w:sz w:val="16"/>
    </w:rPr>
  </w:style>
  <w:style w:type="paragraph" w:customStyle="1" w:styleId="Equation">
    <w:name w:val="Equation"/>
    <w:basedOn w:val="Normal"/>
    <w:next w:val="Normal"/>
    <w:rsid w:val="00201A1F"/>
    <w:pPr>
      <w:spacing w:before="120" w:after="120" w:line="260" w:lineRule="atLeast"/>
    </w:pPr>
    <w:rPr>
      <w:sz w:val="22"/>
    </w:rPr>
  </w:style>
  <w:style w:type="paragraph" w:customStyle="1" w:styleId="FigureCaption">
    <w:name w:val="Figure_Caption"/>
    <w:basedOn w:val="Normal"/>
    <w:rsid w:val="00201A1F"/>
    <w:pPr>
      <w:spacing w:before="120" w:after="120"/>
      <w:jc w:val="center"/>
    </w:pPr>
    <w:rPr>
      <w:iCs/>
      <w:sz w:val="20"/>
      <w:szCs w:val="24"/>
    </w:rPr>
  </w:style>
  <w:style w:type="paragraph" w:customStyle="1" w:styleId="TableCaption">
    <w:name w:val="Table_Caption"/>
    <w:basedOn w:val="Normal"/>
    <w:rsid w:val="00201A1F"/>
    <w:pPr>
      <w:keepNext/>
      <w:spacing w:before="240" w:after="120"/>
      <w:jc w:val="center"/>
    </w:pPr>
    <w:rPr>
      <w:sz w:val="20"/>
      <w:szCs w:val="24"/>
    </w:rPr>
  </w:style>
  <w:style w:type="character" w:customStyle="1" w:styleId="CharChar">
    <w:name w:val="Char Char"/>
    <w:rsid w:val="00201A1F"/>
    <w:rPr>
      <w:sz w:val="24"/>
      <w:lang w:val="en-US" w:eastAsia="en-US" w:bidi="ar-SA"/>
    </w:rPr>
  </w:style>
  <w:style w:type="character" w:customStyle="1" w:styleId="FooterChar">
    <w:name w:val="Footer Char"/>
    <w:link w:val="Footer"/>
    <w:uiPriority w:val="99"/>
    <w:rsid w:val="00704AAB"/>
    <w:rPr>
      <w:sz w:val="18"/>
    </w:rPr>
  </w:style>
  <w:style w:type="paragraph" w:styleId="BalloonText">
    <w:name w:val="Balloon Text"/>
    <w:basedOn w:val="Normal"/>
    <w:link w:val="BalloonTextChar"/>
    <w:rsid w:val="00704AAB"/>
    <w:rPr>
      <w:rFonts w:ascii="Tahoma" w:hAnsi="Tahoma"/>
      <w:sz w:val="16"/>
      <w:szCs w:val="16"/>
    </w:rPr>
  </w:style>
  <w:style w:type="character" w:customStyle="1" w:styleId="BalloonTextChar">
    <w:name w:val="Balloon Text Char"/>
    <w:link w:val="BalloonText"/>
    <w:rsid w:val="00704AAB"/>
    <w:rPr>
      <w:rFonts w:ascii="Tahoma" w:hAnsi="Tahoma" w:cs="Tahoma"/>
      <w:sz w:val="16"/>
      <w:szCs w:val="16"/>
      <w:lang w:val="en-GB"/>
    </w:rPr>
  </w:style>
  <w:style w:type="character" w:styleId="Emphasis">
    <w:name w:val="Emphasis"/>
    <w:qFormat/>
    <w:rsid w:val="00A42786"/>
    <w:rPr>
      <w:i/>
      <w:iCs/>
    </w:rPr>
  </w:style>
  <w:style w:type="table" w:styleId="TableGrid">
    <w:name w:val="Table Grid"/>
    <w:basedOn w:val="TableNormal"/>
    <w:rsid w:val="00D57DB6"/>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673804"/>
    <w:pPr>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1">
    <w:name w:val="Table Columns 1"/>
    <w:basedOn w:val="TableNormal"/>
    <w:rsid w:val="00673804"/>
    <w:pPr>
      <w:ind w:firstLine="567"/>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73804"/>
    <w:pPr>
      <w:ind w:firstLine="567"/>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Theme">
    <w:name w:val="Table Theme"/>
    <w:basedOn w:val="TableNormal"/>
    <w:rsid w:val="00092A10"/>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5333D"/>
    <w:pPr>
      <w:spacing w:after="200" w:line="276" w:lineRule="auto"/>
      <w:ind w:left="720"/>
      <w:contextualSpacing/>
      <w:jc w:val="left"/>
    </w:pPr>
    <w:rPr>
      <w:rFonts w:ascii="Calibri" w:eastAsia="Calibri" w:hAnsi="Calibri"/>
      <w:sz w:val="22"/>
      <w:szCs w:val="22"/>
      <w:lang w:val="en-US"/>
    </w:rPr>
  </w:style>
  <w:style w:type="paragraph" w:styleId="Bibliography">
    <w:name w:val="Bibliography"/>
    <w:basedOn w:val="Normal"/>
    <w:next w:val="Normal"/>
    <w:uiPriority w:val="37"/>
    <w:unhideWhenUsed/>
    <w:rsid w:val="00FC2327"/>
    <w:pPr>
      <w:tabs>
        <w:tab w:val="left" w:pos="504"/>
      </w:tabs>
      <w:spacing w:after="0"/>
      <w:ind w:left="504" w:hanging="504"/>
    </w:pPr>
  </w:style>
  <w:style w:type="paragraph" w:styleId="CommentSubject">
    <w:name w:val="annotation subject"/>
    <w:basedOn w:val="CommentText"/>
    <w:next w:val="CommentText"/>
    <w:link w:val="CommentSubjectChar"/>
    <w:rsid w:val="0009304E"/>
    <w:rPr>
      <w:b/>
      <w:bCs/>
    </w:rPr>
  </w:style>
  <w:style w:type="character" w:customStyle="1" w:styleId="CommentTextChar">
    <w:name w:val="Comment Text Char"/>
    <w:link w:val="CommentText"/>
    <w:semiHidden/>
    <w:rsid w:val="0009304E"/>
    <w:rPr>
      <w:lang w:val="en-GB" w:eastAsia="en-US"/>
    </w:rPr>
  </w:style>
  <w:style w:type="character" w:customStyle="1" w:styleId="CommentSubjectChar">
    <w:name w:val="Comment Subject Char"/>
    <w:link w:val="CommentSubject"/>
    <w:rsid w:val="0009304E"/>
    <w:rPr>
      <w:b/>
      <w:bCs/>
      <w:lang w:val="en-GB" w:eastAsia="en-US"/>
    </w:rPr>
  </w:style>
  <w:style w:type="paragraph" w:styleId="Revision">
    <w:name w:val="Revision"/>
    <w:hidden/>
    <w:uiPriority w:val="99"/>
    <w:semiHidden/>
    <w:rsid w:val="004A6757"/>
    <w:rPr>
      <w:sz w:val="24"/>
      <w:lang w:val="en-GB"/>
    </w:rPr>
  </w:style>
  <w:style w:type="character" w:styleId="FootnoteReference">
    <w:name w:val="footnote reference"/>
    <w:rsid w:val="00FE1782"/>
    <w:rPr>
      <w:vertAlign w:val="superscript"/>
    </w:rPr>
  </w:style>
  <w:style w:type="paragraph" w:styleId="NormalWeb">
    <w:name w:val="Normal (Web)"/>
    <w:basedOn w:val="Normal"/>
    <w:uiPriority w:val="99"/>
    <w:unhideWhenUsed/>
    <w:rsid w:val="006275F7"/>
    <w:pPr>
      <w:spacing w:before="100" w:beforeAutospacing="1" w:after="100" w:afterAutospacing="1"/>
      <w:jc w:val="left"/>
    </w:pPr>
    <w:rPr>
      <w:szCs w:val="24"/>
      <w:lang w:val="en-US"/>
    </w:rPr>
  </w:style>
  <w:style w:type="character" w:customStyle="1" w:styleId="HeaderChar">
    <w:name w:val="Header Char"/>
    <w:basedOn w:val="DefaultParagraphFont"/>
    <w:link w:val="Header"/>
    <w:uiPriority w:val="99"/>
    <w:rsid w:val="003F222A"/>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A1F"/>
    <w:pPr>
      <w:spacing w:after="240"/>
      <w:jc w:val="both"/>
    </w:pPr>
    <w:rPr>
      <w:sz w:val="24"/>
      <w:lang w:val="en-GB"/>
    </w:rPr>
  </w:style>
  <w:style w:type="paragraph" w:styleId="Heading1">
    <w:name w:val="heading 1"/>
    <w:next w:val="Normal"/>
    <w:qFormat/>
    <w:rsid w:val="00201A1F"/>
    <w:pPr>
      <w:keepNext/>
      <w:numPr>
        <w:numId w:val="1"/>
      </w:numPr>
      <w:spacing w:before="240" w:after="240"/>
      <w:jc w:val="both"/>
      <w:outlineLvl w:val="0"/>
    </w:pPr>
    <w:rPr>
      <w:b/>
      <w:caps/>
      <w:noProof/>
      <w:sz w:val="24"/>
    </w:rPr>
  </w:style>
  <w:style w:type="paragraph" w:styleId="Heading2">
    <w:name w:val="heading 2"/>
    <w:basedOn w:val="Normal"/>
    <w:next w:val="Normal"/>
    <w:qFormat/>
    <w:rsid w:val="00201A1F"/>
    <w:pPr>
      <w:keepNext/>
      <w:numPr>
        <w:ilvl w:val="1"/>
        <w:numId w:val="1"/>
      </w:numPr>
      <w:outlineLvl w:val="1"/>
    </w:pPr>
    <w:rPr>
      <w:b/>
    </w:rPr>
  </w:style>
  <w:style w:type="paragraph" w:styleId="Heading3">
    <w:name w:val="heading 3"/>
    <w:basedOn w:val="Normal"/>
    <w:next w:val="Normal"/>
    <w:qFormat/>
    <w:rsid w:val="00201A1F"/>
    <w:pPr>
      <w:keepNext/>
      <w:numPr>
        <w:ilvl w:val="2"/>
        <w:numId w:val="1"/>
      </w:numPr>
      <w:outlineLvl w:val="2"/>
    </w:pPr>
  </w:style>
  <w:style w:type="paragraph" w:styleId="Heading4">
    <w:name w:val="heading 4"/>
    <w:basedOn w:val="Normal"/>
    <w:next w:val="Normal"/>
    <w:qFormat/>
    <w:rsid w:val="00201A1F"/>
    <w:pPr>
      <w:keepNext/>
      <w:spacing w:before="240" w:after="60"/>
      <w:outlineLvl w:val="3"/>
    </w:pPr>
    <w:rPr>
      <w:rFonts w:ascii="Arial" w:hAnsi="Arial"/>
      <w:b/>
    </w:rPr>
  </w:style>
  <w:style w:type="paragraph" w:styleId="Heading5">
    <w:name w:val="heading 5"/>
    <w:basedOn w:val="Normal"/>
    <w:next w:val="Normal"/>
    <w:qFormat/>
    <w:rsid w:val="00201A1F"/>
    <w:pPr>
      <w:spacing w:before="240" w:after="60"/>
      <w:outlineLvl w:val="4"/>
    </w:pPr>
    <w:rPr>
      <w:sz w:val="22"/>
    </w:rPr>
  </w:style>
  <w:style w:type="paragraph" w:styleId="Heading6">
    <w:name w:val="heading 6"/>
    <w:basedOn w:val="Normal"/>
    <w:next w:val="Normal"/>
    <w:qFormat/>
    <w:rsid w:val="00201A1F"/>
    <w:pPr>
      <w:spacing w:before="240" w:after="60"/>
      <w:outlineLvl w:val="5"/>
    </w:pPr>
    <w:rPr>
      <w:i/>
      <w:sz w:val="22"/>
    </w:rPr>
  </w:style>
  <w:style w:type="paragraph" w:styleId="Heading7">
    <w:name w:val="heading 7"/>
    <w:basedOn w:val="Normal"/>
    <w:next w:val="Normal"/>
    <w:qFormat/>
    <w:rsid w:val="00201A1F"/>
    <w:pPr>
      <w:spacing w:before="240" w:after="60"/>
      <w:outlineLvl w:val="6"/>
    </w:pPr>
    <w:rPr>
      <w:rFonts w:ascii="Arial" w:hAnsi="Arial"/>
      <w:sz w:val="20"/>
    </w:rPr>
  </w:style>
  <w:style w:type="paragraph" w:styleId="Heading8">
    <w:name w:val="heading 8"/>
    <w:basedOn w:val="Normal"/>
    <w:next w:val="Normal"/>
    <w:qFormat/>
    <w:rsid w:val="00201A1F"/>
    <w:pPr>
      <w:spacing w:before="240" w:after="60"/>
      <w:outlineLvl w:val="7"/>
    </w:pPr>
    <w:rPr>
      <w:rFonts w:ascii="Arial" w:hAnsi="Arial"/>
      <w:i/>
      <w:sz w:val="20"/>
    </w:rPr>
  </w:style>
  <w:style w:type="paragraph" w:styleId="Heading9">
    <w:name w:val="heading 9"/>
    <w:basedOn w:val="Normal"/>
    <w:next w:val="Normal"/>
    <w:qFormat/>
    <w:rsid w:val="00201A1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201A1F"/>
    <w:pPr>
      <w:spacing w:after="240"/>
      <w:jc w:val="center"/>
    </w:pPr>
    <w:rPr>
      <w:rFonts w:ascii="Arial" w:hAnsi="Arial"/>
      <w:b/>
      <w:noProof/>
      <w:sz w:val="28"/>
    </w:rPr>
  </w:style>
  <w:style w:type="paragraph" w:customStyle="1" w:styleId="Authorname">
    <w:name w:val="Author name"/>
    <w:rsid w:val="00201A1F"/>
    <w:pPr>
      <w:spacing w:before="240" w:after="240"/>
      <w:jc w:val="center"/>
    </w:pPr>
    <w:rPr>
      <w:b/>
      <w:sz w:val="24"/>
    </w:rPr>
  </w:style>
  <w:style w:type="paragraph" w:customStyle="1" w:styleId="AuthorAffilliation">
    <w:name w:val="Author Affilliation"/>
    <w:rsid w:val="00201A1F"/>
    <w:pPr>
      <w:spacing w:after="240"/>
      <w:jc w:val="center"/>
    </w:pPr>
    <w:rPr>
      <w:noProof/>
      <w:sz w:val="24"/>
    </w:rPr>
  </w:style>
  <w:style w:type="paragraph" w:customStyle="1" w:styleId="HeaderAbs">
    <w:name w:val="Header (Abs."/>
    <w:aliases w:val="Ref.,Ack.)"/>
    <w:basedOn w:val="Heading1"/>
    <w:rsid w:val="00201A1F"/>
    <w:pPr>
      <w:numPr>
        <w:numId w:val="0"/>
      </w:numPr>
    </w:pPr>
    <w:rPr>
      <w:noProof w:val="0"/>
    </w:rPr>
  </w:style>
  <w:style w:type="paragraph" w:customStyle="1" w:styleId="Reference">
    <w:name w:val="Reference"/>
    <w:basedOn w:val="Normal"/>
    <w:rsid w:val="00201A1F"/>
    <w:pPr>
      <w:numPr>
        <w:numId w:val="11"/>
      </w:numPr>
      <w:jc w:val="left"/>
    </w:pPr>
  </w:style>
  <w:style w:type="paragraph" w:styleId="Header">
    <w:name w:val="header"/>
    <w:basedOn w:val="Normal"/>
    <w:link w:val="HeaderChar"/>
    <w:uiPriority w:val="99"/>
    <w:rsid w:val="00201A1F"/>
    <w:pPr>
      <w:tabs>
        <w:tab w:val="center" w:pos="4153"/>
        <w:tab w:val="right" w:pos="9072"/>
      </w:tabs>
    </w:pPr>
    <w:rPr>
      <w:sz w:val="18"/>
      <w:lang w:val="en-US"/>
    </w:rPr>
  </w:style>
  <w:style w:type="paragraph" w:styleId="Footer">
    <w:name w:val="footer"/>
    <w:basedOn w:val="Normal"/>
    <w:link w:val="FooterChar"/>
    <w:uiPriority w:val="99"/>
    <w:rsid w:val="00201A1F"/>
    <w:pPr>
      <w:tabs>
        <w:tab w:val="center" w:pos="4153"/>
        <w:tab w:val="right" w:pos="8306"/>
      </w:tabs>
    </w:pPr>
    <w:rPr>
      <w:sz w:val="18"/>
    </w:rPr>
  </w:style>
  <w:style w:type="paragraph" w:styleId="Caption">
    <w:name w:val="caption"/>
    <w:basedOn w:val="Normal"/>
    <w:next w:val="Normal"/>
    <w:qFormat/>
    <w:rsid w:val="00201A1F"/>
    <w:pPr>
      <w:spacing w:before="120" w:after="120"/>
      <w:jc w:val="center"/>
    </w:pPr>
    <w:rPr>
      <w:lang w:val="en-US"/>
    </w:rPr>
  </w:style>
  <w:style w:type="character" w:styleId="Hyperlink">
    <w:name w:val="Hyperlink"/>
    <w:rsid w:val="00201A1F"/>
    <w:rPr>
      <w:color w:val="0000FF"/>
      <w:u w:val="single"/>
    </w:rPr>
  </w:style>
  <w:style w:type="character" w:styleId="PageNumber">
    <w:name w:val="page number"/>
    <w:basedOn w:val="DefaultParagraphFont"/>
    <w:rsid w:val="00201A1F"/>
  </w:style>
  <w:style w:type="character" w:styleId="FollowedHyperlink">
    <w:name w:val="FollowedHyperlink"/>
    <w:rsid w:val="00201A1F"/>
    <w:rPr>
      <w:color w:val="800080"/>
      <w:u w:val="single"/>
    </w:rPr>
  </w:style>
  <w:style w:type="character" w:styleId="LineNumber">
    <w:name w:val="line number"/>
    <w:basedOn w:val="DefaultParagraphFont"/>
    <w:rsid w:val="00201A1F"/>
  </w:style>
  <w:style w:type="paragraph" w:styleId="BlockText">
    <w:name w:val="Block Text"/>
    <w:basedOn w:val="Normal"/>
    <w:rsid w:val="00201A1F"/>
    <w:pPr>
      <w:spacing w:after="120"/>
      <w:ind w:left="1440" w:right="1440"/>
    </w:pPr>
  </w:style>
  <w:style w:type="paragraph" w:styleId="BodyText">
    <w:name w:val="Body Text"/>
    <w:basedOn w:val="Normal"/>
    <w:rsid w:val="00201A1F"/>
    <w:pPr>
      <w:spacing w:after="120"/>
    </w:pPr>
  </w:style>
  <w:style w:type="paragraph" w:styleId="BodyText2">
    <w:name w:val="Body Text 2"/>
    <w:basedOn w:val="Normal"/>
    <w:rsid w:val="00201A1F"/>
    <w:pPr>
      <w:spacing w:after="120" w:line="480" w:lineRule="auto"/>
    </w:pPr>
  </w:style>
  <w:style w:type="paragraph" w:styleId="BodyText3">
    <w:name w:val="Body Text 3"/>
    <w:basedOn w:val="Normal"/>
    <w:rsid w:val="00201A1F"/>
    <w:pPr>
      <w:spacing w:after="120"/>
    </w:pPr>
    <w:rPr>
      <w:sz w:val="16"/>
    </w:rPr>
  </w:style>
  <w:style w:type="paragraph" w:styleId="BodyTextFirstIndent">
    <w:name w:val="Body Text First Indent"/>
    <w:basedOn w:val="BodyText"/>
    <w:rsid w:val="00201A1F"/>
    <w:pPr>
      <w:ind w:firstLine="210"/>
    </w:pPr>
  </w:style>
  <w:style w:type="paragraph" w:styleId="BodyTextIndent">
    <w:name w:val="Body Text Indent"/>
    <w:basedOn w:val="Normal"/>
    <w:rsid w:val="00201A1F"/>
    <w:pPr>
      <w:spacing w:after="120"/>
      <w:ind w:left="283"/>
    </w:pPr>
  </w:style>
  <w:style w:type="paragraph" w:styleId="BodyTextFirstIndent2">
    <w:name w:val="Body Text First Indent 2"/>
    <w:basedOn w:val="BodyTextIndent"/>
    <w:rsid w:val="00201A1F"/>
    <w:pPr>
      <w:ind w:firstLine="210"/>
    </w:pPr>
  </w:style>
  <w:style w:type="paragraph" w:styleId="BodyTextIndent2">
    <w:name w:val="Body Text Indent 2"/>
    <w:basedOn w:val="Normal"/>
    <w:rsid w:val="00201A1F"/>
    <w:pPr>
      <w:spacing w:after="120" w:line="480" w:lineRule="auto"/>
      <w:ind w:left="283"/>
    </w:pPr>
  </w:style>
  <w:style w:type="paragraph" w:styleId="BodyTextIndent3">
    <w:name w:val="Body Text Indent 3"/>
    <w:basedOn w:val="Normal"/>
    <w:rsid w:val="00201A1F"/>
    <w:pPr>
      <w:spacing w:after="120"/>
      <w:ind w:left="283"/>
    </w:pPr>
    <w:rPr>
      <w:sz w:val="16"/>
    </w:rPr>
  </w:style>
  <w:style w:type="paragraph" w:styleId="Closing">
    <w:name w:val="Closing"/>
    <w:basedOn w:val="Normal"/>
    <w:rsid w:val="00201A1F"/>
    <w:pPr>
      <w:ind w:left="4252"/>
    </w:pPr>
  </w:style>
  <w:style w:type="paragraph" w:styleId="CommentText">
    <w:name w:val="annotation text"/>
    <w:basedOn w:val="Normal"/>
    <w:link w:val="CommentTextChar"/>
    <w:semiHidden/>
    <w:rsid w:val="00201A1F"/>
    <w:rPr>
      <w:sz w:val="20"/>
    </w:rPr>
  </w:style>
  <w:style w:type="paragraph" w:styleId="Date">
    <w:name w:val="Date"/>
    <w:basedOn w:val="Normal"/>
    <w:next w:val="Normal"/>
    <w:rsid w:val="00201A1F"/>
  </w:style>
  <w:style w:type="paragraph" w:styleId="DocumentMap">
    <w:name w:val="Document Map"/>
    <w:basedOn w:val="Normal"/>
    <w:semiHidden/>
    <w:rsid w:val="00201A1F"/>
    <w:pPr>
      <w:shd w:val="clear" w:color="auto" w:fill="000080"/>
    </w:pPr>
    <w:rPr>
      <w:rFonts w:ascii="Tahoma" w:hAnsi="Tahoma"/>
    </w:rPr>
  </w:style>
  <w:style w:type="paragraph" w:styleId="EndnoteText">
    <w:name w:val="endnote text"/>
    <w:basedOn w:val="Normal"/>
    <w:semiHidden/>
    <w:rsid w:val="00201A1F"/>
    <w:rPr>
      <w:sz w:val="20"/>
    </w:rPr>
  </w:style>
  <w:style w:type="paragraph" w:styleId="EnvelopeAddress">
    <w:name w:val="envelope address"/>
    <w:basedOn w:val="Normal"/>
    <w:rsid w:val="00201A1F"/>
    <w:pPr>
      <w:framePr w:w="7920" w:h="1980" w:hRule="exact" w:hSpace="180" w:wrap="auto" w:hAnchor="page" w:xAlign="center" w:yAlign="bottom"/>
      <w:ind w:left="2880"/>
    </w:pPr>
    <w:rPr>
      <w:rFonts w:ascii="Arial" w:hAnsi="Arial"/>
    </w:rPr>
  </w:style>
  <w:style w:type="paragraph" w:styleId="EnvelopeReturn">
    <w:name w:val="envelope return"/>
    <w:basedOn w:val="Normal"/>
    <w:rsid w:val="00201A1F"/>
    <w:rPr>
      <w:rFonts w:ascii="Arial" w:hAnsi="Arial"/>
      <w:sz w:val="20"/>
    </w:rPr>
  </w:style>
  <w:style w:type="paragraph" w:styleId="FootnoteText">
    <w:name w:val="footnote text"/>
    <w:basedOn w:val="Normal"/>
    <w:semiHidden/>
    <w:rsid w:val="00201A1F"/>
    <w:rPr>
      <w:sz w:val="20"/>
    </w:rPr>
  </w:style>
  <w:style w:type="paragraph" w:styleId="Index1">
    <w:name w:val="index 1"/>
    <w:basedOn w:val="Normal"/>
    <w:next w:val="Normal"/>
    <w:autoRedefine/>
    <w:semiHidden/>
    <w:rsid w:val="00201A1F"/>
    <w:pPr>
      <w:ind w:left="240" w:hanging="240"/>
    </w:pPr>
  </w:style>
  <w:style w:type="paragraph" w:styleId="Index2">
    <w:name w:val="index 2"/>
    <w:basedOn w:val="Normal"/>
    <w:next w:val="Normal"/>
    <w:autoRedefine/>
    <w:semiHidden/>
    <w:rsid w:val="00201A1F"/>
    <w:pPr>
      <w:ind w:left="480" w:hanging="240"/>
    </w:pPr>
  </w:style>
  <w:style w:type="paragraph" w:styleId="Index3">
    <w:name w:val="index 3"/>
    <w:basedOn w:val="Normal"/>
    <w:next w:val="Normal"/>
    <w:autoRedefine/>
    <w:semiHidden/>
    <w:rsid w:val="00201A1F"/>
    <w:pPr>
      <w:ind w:left="720" w:hanging="240"/>
    </w:pPr>
  </w:style>
  <w:style w:type="paragraph" w:styleId="Index4">
    <w:name w:val="index 4"/>
    <w:basedOn w:val="Normal"/>
    <w:next w:val="Normal"/>
    <w:autoRedefine/>
    <w:semiHidden/>
    <w:rsid w:val="00201A1F"/>
    <w:pPr>
      <w:ind w:left="960" w:hanging="240"/>
    </w:pPr>
  </w:style>
  <w:style w:type="paragraph" w:styleId="Index5">
    <w:name w:val="index 5"/>
    <w:basedOn w:val="Normal"/>
    <w:next w:val="Normal"/>
    <w:autoRedefine/>
    <w:semiHidden/>
    <w:rsid w:val="00201A1F"/>
    <w:pPr>
      <w:ind w:left="1200" w:hanging="240"/>
    </w:pPr>
  </w:style>
  <w:style w:type="paragraph" w:styleId="Index6">
    <w:name w:val="index 6"/>
    <w:basedOn w:val="Normal"/>
    <w:next w:val="Normal"/>
    <w:autoRedefine/>
    <w:semiHidden/>
    <w:rsid w:val="00201A1F"/>
    <w:pPr>
      <w:ind w:left="1440" w:hanging="240"/>
    </w:pPr>
  </w:style>
  <w:style w:type="paragraph" w:styleId="Index7">
    <w:name w:val="index 7"/>
    <w:basedOn w:val="Normal"/>
    <w:next w:val="Normal"/>
    <w:autoRedefine/>
    <w:semiHidden/>
    <w:rsid w:val="00201A1F"/>
    <w:pPr>
      <w:ind w:left="1680" w:hanging="240"/>
    </w:pPr>
  </w:style>
  <w:style w:type="paragraph" w:styleId="Index8">
    <w:name w:val="index 8"/>
    <w:basedOn w:val="Normal"/>
    <w:next w:val="Normal"/>
    <w:autoRedefine/>
    <w:semiHidden/>
    <w:rsid w:val="00201A1F"/>
    <w:pPr>
      <w:ind w:left="1920" w:hanging="240"/>
    </w:pPr>
  </w:style>
  <w:style w:type="paragraph" w:styleId="Index9">
    <w:name w:val="index 9"/>
    <w:basedOn w:val="Normal"/>
    <w:next w:val="Normal"/>
    <w:autoRedefine/>
    <w:semiHidden/>
    <w:rsid w:val="00201A1F"/>
    <w:pPr>
      <w:ind w:left="2160" w:hanging="240"/>
    </w:pPr>
  </w:style>
  <w:style w:type="paragraph" w:styleId="IndexHeading">
    <w:name w:val="index heading"/>
    <w:basedOn w:val="Normal"/>
    <w:next w:val="Index1"/>
    <w:semiHidden/>
    <w:rsid w:val="00201A1F"/>
    <w:rPr>
      <w:rFonts w:ascii="Arial" w:hAnsi="Arial"/>
      <w:b/>
    </w:rPr>
  </w:style>
  <w:style w:type="paragraph" w:styleId="List">
    <w:name w:val="List"/>
    <w:basedOn w:val="Normal"/>
    <w:rsid w:val="00201A1F"/>
    <w:pPr>
      <w:ind w:left="283" w:hanging="283"/>
    </w:pPr>
  </w:style>
  <w:style w:type="paragraph" w:styleId="List2">
    <w:name w:val="List 2"/>
    <w:basedOn w:val="Normal"/>
    <w:rsid w:val="00201A1F"/>
    <w:pPr>
      <w:ind w:left="566" w:hanging="283"/>
    </w:pPr>
  </w:style>
  <w:style w:type="paragraph" w:styleId="List3">
    <w:name w:val="List 3"/>
    <w:basedOn w:val="Normal"/>
    <w:rsid w:val="00201A1F"/>
    <w:pPr>
      <w:ind w:left="849" w:hanging="283"/>
    </w:pPr>
  </w:style>
  <w:style w:type="paragraph" w:styleId="List4">
    <w:name w:val="List 4"/>
    <w:basedOn w:val="Normal"/>
    <w:rsid w:val="00201A1F"/>
    <w:pPr>
      <w:ind w:left="1132" w:hanging="283"/>
    </w:pPr>
  </w:style>
  <w:style w:type="paragraph" w:styleId="List5">
    <w:name w:val="List 5"/>
    <w:basedOn w:val="Normal"/>
    <w:rsid w:val="00201A1F"/>
    <w:pPr>
      <w:ind w:left="1415" w:hanging="283"/>
    </w:pPr>
  </w:style>
  <w:style w:type="paragraph" w:styleId="ListBullet">
    <w:name w:val="List Bullet"/>
    <w:basedOn w:val="Normal"/>
    <w:autoRedefine/>
    <w:rsid w:val="00201A1F"/>
    <w:pPr>
      <w:numPr>
        <w:numId w:val="2"/>
      </w:numPr>
    </w:pPr>
  </w:style>
  <w:style w:type="paragraph" w:styleId="ListBullet2">
    <w:name w:val="List Bullet 2"/>
    <w:basedOn w:val="Normal"/>
    <w:autoRedefine/>
    <w:rsid w:val="00201A1F"/>
    <w:pPr>
      <w:numPr>
        <w:numId w:val="3"/>
      </w:numPr>
    </w:pPr>
  </w:style>
  <w:style w:type="paragraph" w:styleId="ListBullet3">
    <w:name w:val="List Bullet 3"/>
    <w:basedOn w:val="Normal"/>
    <w:autoRedefine/>
    <w:rsid w:val="00201A1F"/>
    <w:pPr>
      <w:numPr>
        <w:numId w:val="4"/>
      </w:numPr>
    </w:pPr>
  </w:style>
  <w:style w:type="paragraph" w:styleId="ListBullet4">
    <w:name w:val="List Bullet 4"/>
    <w:basedOn w:val="Normal"/>
    <w:autoRedefine/>
    <w:rsid w:val="00201A1F"/>
  </w:style>
  <w:style w:type="paragraph" w:styleId="ListBullet5">
    <w:name w:val="List Bullet 5"/>
    <w:basedOn w:val="Normal"/>
    <w:autoRedefine/>
    <w:rsid w:val="00201A1F"/>
    <w:pPr>
      <w:numPr>
        <w:numId w:val="5"/>
      </w:numPr>
    </w:pPr>
  </w:style>
  <w:style w:type="paragraph" w:styleId="ListContinue">
    <w:name w:val="List Continue"/>
    <w:basedOn w:val="Normal"/>
    <w:rsid w:val="00201A1F"/>
    <w:pPr>
      <w:spacing w:after="120"/>
      <w:ind w:left="283"/>
    </w:pPr>
  </w:style>
  <w:style w:type="paragraph" w:styleId="ListContinue2">
    <w:name w:val="List Continue 2"/>
    <w:basedOn w:val="Normal"/>
    <w:rsid w:val="00201A1F"/>
    <w:pPr>
      <w:spacing w:after="120"/>
      <w:ind w:left="566"/>
    </w:pPr>
  </w:style>
  <w:style w:type="paragraph" w:styleId="ListContinue3">
    <w:name w:val="List Continue 3"/>
    <w:basedOn w:val="Normal"/>
    <w:rsid w:val="00201A1F"/>
    <w:pPr>
      <w:spacing w:after="120"/>
      <w:ind w:left="849"/>
    </w:pPr>
  </w:style>
  <w:style w:type="paragraph" w:styleId="ListContinue4">
    <w:name w:val="List Continue 4"/>
    <w:basedOn w:val="Normal"/>
    <w:rsid w:val="00201A1F"/>
    <w:pPr>
      <w:spacing w:after="120"/>
      <w:ind w:left="1132"/>
    </w:pPr>
  </w:style>
  <w:style w:type="paragraph" w:styleId="ListContinue5">
    <w:name w:val="List Continue 5"/>
    <w:basedOn w:val="Normal"/>
    <w:rsid w:val="00201A1F"/>
    <w:pPr>
      <w:spacing w:after="120"/>
      <w:ind w:left="1415"/>
    </w:pPr>
  </w:style>
  <w:style w:type="paragraph" w:styleId="ListNumber">
    <w:name w:val="List Number"/>
    <w:basedOn w:val="Normal"/>
    <w:rsid w:val="00201A1F"/>
    <w:pPr>
      <w:numPr>
        <w:numId w:val="6"/>
      </w:numPr>
    </w:pPr>
  </w:style>
  <w:style w:type="paragraph" w:styleId="ListNumber2">
    <w:name w:val="List Number 2"/>
    <w:basedOn w:val="Normal"/>
    <w:rsid w:val="00201A1F"/>
    <w:pPr>
      <w:numPr>
        <w:numId w:val="7"/>
      </w:numPr>
    </w:pPr>
  </w:style>
  <w:style w:type="paragraph" w:styleId="ListNumber3">
    <w:name w:val="List Number 3"/>
    <w:basedOn w:val="Normal"/>
    <w:rsid w:val="00201A1F"/>
    <w:pPr>
      <w:numPr>
        <w:numId w:val="8"/>
      </w:numPr>
    </w:pPr>
  </w:style>
  <w:style w:type="paragraph" w:styleId="ListNumber4">
    <w:name w:val="List Number 4"/>
    <w:basedOn w:val="Normal"/>
    <w:rsid w:val="00201A1F"/>
    <w:pPr>
      <w:numPr>
        <w:numId w:val="9"/>
      </w:numPr>
    </w:pPr>
  </w:style>
  <w:style w:type="paragraph" w:styleId="ListNumber5">
    <w:name w:val="List Number 5"/>
    <w:basedOn w:val="Normal"/>
    <w:rsid w:val="00201A1F"/>
    <w:pPr>
      <w:numPr>
        <w:numId w:val="10"/>
      </w:numPr>
    </w:pPr>
  </w:style>
  <w:style w:type="paragraph" w:styleId="MacroText">
    <w:name w:val="macro"/>
    <w:semiHidden/>
    <w:rsid w:val="00201A1F"/>
    <w:pPr>
      <w:tabs>
        <w:tab w:val="left" w:pos="480"/>
        <w:tab w:val="left" w:pos="960"/>
        <w:tab w:val="left" w:pos="1440"/>
        <w:tab w:val="left" w:pos="1920"/>
        <w:tab w:val="left" w:pos="2400"/>
        <w:tab w:val="left" w:pos="2880"/>
        <w:tab w:val="left" w:pos="3360"/>
        <w:tab w:val="left" w:pos="3840"/>
        <w:tab w:val="left" w:pos="4320"/>
      </w:tabs>
      <w:spacing w:after="240"/>
      <w:ind w:firstLine="567"/>
      <w:jc w:val="both"/>
    </w:pPr>
    <w:rPr>
      <w:rFonts w:ascii="Courier New" w:hAnsi="Courier New"/>
      <w:lang w:val="en-GB"/>
    </w:rPr>
  </w:style>
  <w:style w:type="paragraph" w:styleId="MessageHeader">
    <w:name w:val="Message Header"/>
    <w:basedOn w:val="Normal"/>
    <w:rsid w:val="00201A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201A1F"/>
    <w:pPr>
      <w:ind w:left="720"/>
    </w:pPr>
  </w:style>
  <w:style w:type="paragraph" w:styleId="NoteHeading">
    <w:name w:val="Note Heading"/>
    <w:basedOn w:val="Normal"/>
    <w:next w:val="Normal"/>
    <w:rsid w:val="00201A1F"/>
  </w:style>
  <w:style w:type="paragraph" w:styleId="PlainText">
    <w:name w:val="Plain Text"/>
    <w:basedOn w:val="Normal"/>
    <w:rsid w:val="00201A1F"/>
    <w:rPr>
      <w:rFonts w:ascii="Courier New" w:hAnsi="Courier New"/>
      <w:sz w:val="20"/>
    </w:rPr>
  </w:style>
  <w:style w:type="paragraph" w:styleId="Salutation">
    <w:name w:val="Salutation"/>
    <w:basedOn w:val="Normal"/>
    <w:next w:val="Normal"/>
    <w:rsid w:val="00201A1F"/>
  </w:style>
  <w:style w:type="paragraph" w:styleId="Signature">
    <w:name w:val="Signature"/>
    <w:basedOn w:val="Normal"/>
    <w:rsid w:val="00201A1F"/>
    <w:pPr>
      <w:ind w:left="4252"/>
    </w:pPr>
  </w:style>
  <w:style w:type="paragraph" w:styleId="Subtitle">
    <w:name w:val="Subtitle"/>
    <w:basedOn w:val="Normal"/>
    <w:qFormat/>
    <w:rsid w:val="00201A1F"/>
    <w:pPr>
      <w:spacing w:after="60"/>
      <w:jc w:val="center"/>
      <w:outlineLvl w:val="1"/>
    </w:pPr>
    <w:rPr>
      <w:rFonts w:ascii="Arial" w:hAnsi="Arial"/>
    </w:rPr>
  </w:style>
  <w:style w:type="paragraph" w:styleId="TableofAuthorities">
    <w:name w:val="table of authorities"/>
    <w:basedOn w:val="Normal"/>
    <w:next w:val="Normal"/>
    <w:semiHidden/>
    <w:rsid w:val="00201A1F"/>
    <w:pPr>
      <w:ind w:left="240" w:hanging="240"/>
    </w:pPr>
  </w:style>
  <w:style w:type="paragraph" w:styleId="TableofFigures">
    <w:name w:val="table of figures"/>
    <w:basedOn w:val="Normal"/>
    <w:next w:val="Normal"/>
    <w:semiHidden/>
    <w:rsid w:val="00201A1F"/>
    <w:pPr>
      <w:ind w:left="480" w:hanging="480"/>
    </w:pPr>
  </w:style>
  <w:style w:type="paragraph" w:styleId="Title">
    <w:name w:val="Title"/>
    <w:basedOn w:val="Normal"/>
    <w:qFormat/>
    <w:rsid w:val="00201A1F"/>
    <w:pPr>
      <w:spacing w:before="240" w:after="60"/>
      <w:jc w:val="center"/>
      <w:outlineLvl w:val="0"/>
    </w:pPr>
    <w:rPr>
      <w:rFonts w:ascii="Arial" w:hAnsi="Arial"/>
      <w:b/>
      <w:kern w:val="28"/>
      <w:sz w:val="32"/>
    </w:rPr>
  </w:style>
  <w:style w:type="paragraph" w:styleId="TOAHeading">
    <w:name w:val="toa heading"/>
    <w:basedOn w:val="Normal"/>
    <w:next w:val="Normal"/>
    <w:semiHidden/>
    <w:rsid w:val="00201A1F"/>
    <w:pPr>
      <w:spacing w:before="120"/>
    </w:pPr>
    <w:rPr>
      <w:rFonts w:ascii="Arial" w:hAnsi="Arial"/>
      <w:b/>
    </w:rPr>
  </w:style>
  <w:style w:type="paragraph" w:styleId="TOC1">
    <w:name w:val="toc 1"/>
    <w:basedOn w:val="Normal"/>
    <w:next w:val="Normal"/>
    <w:autoRedefine/>
    <w:semiHidden/>
    <w:rsid w:val="00201A1F"/>
  </w:style>
  <w:style w:type="paragraph" w:styleId="TOC2">
    <w:name w:val="toc 2"/>
    <w:basedOn w:val="Normal"/>
    <w:next w:val="Normal"/>
    <w:autoRedefine/>
    <w:semiHidden/>
    <w:rsid w:val="00201A1F"/>
    <w:pPr>
      <w:ind w:left="240"/>
    </w:pPr>
  </w:style>
  <w:style w:type="paragraph" w:styleId="TOC3">
    <w:name w:val="toc 3"/>
    <w:basedOn w:val="Normal"/>
    <w:next w:val="Normal"/>
    <w:autoRedefine/>
    <w:semiHidden/>
    <w:rsid w:val="00201A1F"/>
    <w:pPr>
      <w:ind w:left="480"/>
    </w:pPr>
  </w:style>
  <w:style w:type="paragraph" w:styleId="TOC4">
    <w:name w:val="toc 4"/>
    <w:basedOn w:val="Normal"/>
    <w:next w:val="Normal"/>
    <w:autoRedefine/>
    <w:semiHidden/>
    <w:rsid w:val="00201A1F"/>
    <w:pPr>
      <w:ind w:left="720"/>
    </w:pPr>
  </w:style>
  <w:style w:type="paragraph" w:styleId="TOC5">
    <w:name w:val="toc 5"/>
    <w:basedOn w:val="Normal"/>
    <w:next w:val="Normal"/>
    <w:autoRedefine/>
    <w:semiHidden/>
    <w:rsid w:val="00201A1F"/>
    <w:pPr>
      <w:ind w:left="960"/>
    </w:pPr>
  </w:style>
  <w:style w:type="paragraph" w:styleId="TOC6">
    <w:name w:val="toc 6"/>
    <w:basedOn w:val="Normal"/>
    <w:next w:val="Normal"/>
    <w:autoRedefine/>
    <w:semiHidden/>
    <w:rsid w:val="00201A1F"/>
    <w:pPr>
      <w:ind w:left="1200"/>
    </w:pPr>
  </w:style>
  <w:style w:type="paragraph" w:styleId="TOC7">
    <w:name w:val="toc 7"/>
    <w:basedOn w:val="Normal"/>
    <w:next w:val="Normal"/>
    <w:autoRedefine/>
    <w:semiHidden/>
    <w:rsid w:val="00201A1F"/>
    <w:pPr>
      <w:ind w:left="1440"/>
    </w:pPr>
  </w:style>
  <w:style w:type="paragraph" w:styleId="TOC8">
    <w:name w:val="toc 8"/>
    <w:basedOn w:val="Normal"/>
    <w:next w:val="Normal"/>
    <w:autoRedefine/>
    <w:semiHidden/>
    <w:rsid w:val="00201A1F"/>
    <w:pPr>
      <w:ind w:left="1680"/>
    </w:pPr>
  </w:style>
  <w:style w:type="paragraph" w:styleId="TOC9">
    <w:name w:val="toc 9"/>
    <w:basedOn w:val="Normal"/>
    <w:next w:val="Normal"/>
    <w:autoRedefine/>
    <w:semiHidden/>
    <w:rsid w:val="00201A1F"/>
    <w:pPr>
      <w:ind w:left="1920"/>
    </w:pPr>
  </w:style>
  <w:style w:type="paragraph" w:customStyle="1" w:styleId="References">
    <w:name w:val="References"/>
    <w:basedOn w:val="Normal"/>
    <w:rsid w:val="00201A1F"/>
    <w:pPr>
      <w:spacing w:before="40" w:line="200" w:lineRule="atLeast"/>
      <w:ind w:left="426" w:hanging="426"/>
    </w:pPr>
    <w:rPr>
      <w:sz w:val="18"/>
    </w:rPr>
  </w:style>
  <w:style w:type="character" w:styleId="CommentReference">
    <w:name w:val="annotation reference"/>
    <w:semiHidden/>
    <w:rsid w:val="00201A1F"/>
    <w:rPr>
      <w:sz w:val="16"/>
    </w:rPr>
  </w:style>
  <w:style w:type="paragraph" w:customStyle="1" w:styleId="Equation">
    <w:name w:val="Equation"/>
    <w:basedOn w:val="Normal"/>
    <w:next w:val="Normal"/>
    <w:rsid w:val="00201A1F"/>
    <w:pPr>
      <w:spacing w:before="120" w:after="120" w:line="260" w:lineRule="atLeast"/>
    </w:pPr>
    <w:rPr>
      <w:sz w:val="22"/>
    </w:rPr>
  </w:style>
  <w:style w:type="paragraph" w:customStyle="1" w:styleId="FigureCaption">
    <w:name w:val="Figure_Caption"/>
    <w:basedOn w:val="Normal"/>
    <w:rsid w:val="00201A1F"/>
    <w:pPr>
      <w:spacing w:before="120" w:after="120"/>
      <w:jc w:val="center"/>
    </w:pPr>
    <w:rPr>
      <w:iCs/>
      <w:sz w:val="20"/>
      <w:szCs w:val="24"/>
    </w:rPr>
  </w:style>
  <w:style w:type="paragraph" w:customStyle="1" w:styleId="TableCaption">
    <w:name w:val="Table_Caption"/>
    <w:basedOn w:val="Normal"/>
    <w:rsid w:val="00201A1F"/>
    <w:pPr>
      <w:keepNext/>
      <w:spacing w:before="240" w:after="120"/>
      <w:jc w:val="center"/>
    </w:pPr>
    <w:rPr>
      <w:sz w:val="20"/>
      <w:szCs w:val="24"/>
    </w:rPr>
  </w:style>
  <w:style w:type="character" w:customStyle="1" w:styleId="CharChar">
    <w:name w:val="Char Char"/>
    <w:rsid w:val="00201A1F"/>
    <w:rPr>
      <w:sz w:val="24"/>
      <w:lang w:val="en-US" w:eastAsia="en-US" w:bidi="ar-SA"/>
    </w:rPr>
  </w:style>
  <w:style w:type="character" w:customStyle="1" w:styleId="FooterChar">
    <w:name w:val="Footer Char"/>
    <w:link w:val="Footer"/>
    <w:uiPriority w:val="99"/>
    <w:rsid w:val="00704AAB"/>
    <w:rPr>
      <w:sz w:val="18"/>
    </w:rPr>
  </w:style>
  <w:style w:type="paragraph" w:styleId="BalloonText">
    <w:name w:val="Balloon Text"/>
    <w:basedOn w:val="Normal"/>
    <w:link w:val="BalloonTextChar"/>
    <w:rsid w:val="00704AAB"/>
    <w:rPr>
      <w:rFonts w:ascii="Tahoma" w:hAnsi="Tahoma"/>
      <w:sz w:val="16"/>
      <w:szCs w:val="16"/>
    </w:rPr>
  </w:style>
  <w:style w:type="character" w:customStyle="1" w:styleId="BalloonTextChar">
    <w:name w:val="Balloon Text Char"/>
    <w:link w:val="BalloonText"/>
    <w:rsid w:val="00704AAB"/>
    <w:rPr>
      <w:rFonts w:ascii="Tahoma" w:hAnsi="Tahoma" w:cs="Tahoma"/>
      <w:sz w:val="16"/>
      <w:szCs w:val="16"/>
      <w:lang w:val="en-GB"/>
    </w:rPr>
  </w:style>
  <w:style w:type="character" w:styleId="Emphasis">
    <w:name w:val="Emphasis"/>
    <w:qFormat/>
    <w:rsid w:val="00A42786"/>
    <w:rPr>
      <w:i/>
      <w:iCs/>
    </w:rPr>
  </w:style>
  <w:style w:type="table" w:styleId="TableGrid">
    <w:name w:val="Table Grid"/>
    <w:basedOn w:val="TableNormal"/>
    <w:rsid w:val="00D57DB6"/>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673804"/>
    <w:pPr>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1">
    <w:name w:val="Table Columns 1"/>
    <w:basedOn w:val="TableNormal"/>
    <w:rsid w:val="00673804"/>
    <w:pPr>
      <w:ind w:firstLine="567"/>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73804"/>
    <w:pPr>
      <w:ind w:firstLine="567"/>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Theme">
    <w:name w:val="Table Theme"/>
    <w:basedOn w:val="TableNormal"/>
    <w:rsid w:val="00092A10"/>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5333D"/>
    <w:pPr>
      <w:spacing w:after="200" w:line="276" w:lineRule="auto"/>
      <w:ind w:left="720"/>
      <w:contextualSpacing/>
      <w:jc w:val="left"/>
    </w:pPr>
    <w:rPr>
      <w:rFonts w:ascii="Calibri" w:eastAsia="Calibri" w:hAnsi="Calibri"/>
      <w:sz w:val="22"/>
      <w:szCs w:val="22"/>
      <w:lang w:val="en-US"/>
    </w:rPr>
  </w:style>
  <w:style w:type="paragraph" w:styleId="Bibliography">
    <w:name w:val="Bibliography"/>
    <w:basedOn w:val="Normal"/>
    <w:next w:val="Normal"/>
    <w:uiPriority w:val="37"/>
    <w:unhideWhenUsed/>
    <w:rsid w:val="00FC2327"/>
    <w:pPr>
      <w:tabs>
        <w:tab w:val="left" w:pos="504"/>
      </w:tabs>
      <w:spacing w:after="0"/>
      <w:ind w:left="504" w:hanging="504"/>
    </w:pPr>
  </w:style>
  <w:style w:type="paragraph" w:styleId="CommentSubject">
    <w:name w:val="annotation subject"/>
    <w:basedOn w:val="CommentText"/>
    <w:next w:val="CommentText"/>
    <w:link w:val="CommentSubjectChar"/>
    <w:rsid w:val="0009304E"/>
    <w:rPr>
      <w:b/>
      <w:bCs/>
    </w:rPr>
  </w:style>
  <w:style w:type="character" w:customStyle="1" w:styleId="CommentTextChar">
    <w:name w:val="Comment Text Char"/>
    <w:link w:val="CommentText"/>
    <w:semiHidden/>
    <w:rsid w:val="0009304E"/>
    <w:rPr>
      <w:lang w:val="en-GB" w:eastAsia="en-US"/>
    </w:rPr>
  </w:style>
  <w:style w:type="character" w:customStyle="1" w:styleId="CommentSubjectChar">
    <w:name w:val="Comment Subject Char"/>
    <w:link w:val="CommentSubject"/>
    <w:rsid w:val="0009304E"/>
    <w:rPr>
      <w:b/>
      <w:bCs/>
      <w:lang w:val="en-GB" w:eastAsia="en-US"/>
    </w:rPr>
  </w:style>
  <w:style w:type="paragraph" w:styleId="Revision">
    <w:name w:val="Revision"/>
    <w:hidden/>
    <w:uiPriority w:val="99"/>
    <w:semiHidden/>
    <w:rsid w:val="004A6757"/>
    <w:rPr>
      <w:sz w:val="24"/>
      <w:lang w:val="en-GB"/>
    </w:rPr>
  </w:style>
  <w:style w:type="character" w:styleId="FootnoteReference">
    <w:name w:val="footnote reference"/>
    <w:rsid w:val="00FE1782"/>
    <w:rPr>
      <w:vertAlign w:val="superscript"/>
    </w:rPr>
  </w:style>
  <w:style w:type="paragraph" w:styleId="NormalWeb">
    <w:name w:val="Normal (Web)"/>
    <w:basedOn w:val="Normal"/>
    <w:uiPriority w:val="99"/>
    <w:unhideWhenUsed/>
    <w:rsid w:val="006275F7"/>
    <w:pPr>
      <w:spacing w:before="100" w:beforeAutospacing="1" w:after="100" w:afterAutospacing="1"/>
      <w:jc w:val="left"/>
    </w:pPr>
    <w:rPr>
      <w:szCs w:val="24"/>
      <w:lang w:val="en-US"/>
    </w:rPr>
  </w:style>
  <w:style w:type="character" w:customStyle="1" w:styleId="HeaderChar">
    <w:name w:val="Header Char"/>
    <w:basedOn w:val="DefaultParagraphFont"/>
    <w:link w:val="Header"/>
    <w:uiPriority w:val="99"/>
    <w:rsid w:val="003F222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9391">
      <w:bodyDiv w:val="1"/>
      <w:marLeft w:val="0"/>
      <w:marRight w:val="0"/>
      <w:marTop w:val="0"/>
      <w:marBottom w:val="0"/>
      <w:divBdr>
        <w:top w:val="none" w:sz="0" w:space="0" w:color="auto"/>
        <w:left w:val="none" w:sz="0" w:space="0" w:color="auto"/>
        <w:bottom w:val="none" w:sz="0" w:space="0" w:color="auto"/>
        <w:right w:val="none" w:sz="0" w:space="0" w:color="auto"/>
      </w:divBdr>
    </w:div>
    <w:div w:id="273900910">
      <w:bodyDiv w:val="1"/>
      <w:marLeft w:val="0"/>
      <w:marRight w:val="0"/>
      <w:marTop w:val="0"/>
      <w:marBottom w:val="0"/>
      <w:divBdr>
        <w:top w:val="none" w:sz="0" w:space="0" w:color="auto"/>
        <w:left w:val="none" w:sz="0" w:space="0" w:color="auto"/>
        <w:bottom w:val="none" w:sz="0" w:space="0" w:color="auto"/>
        <w:right w:val="none" w:sz="0" w:space="0" w:color="auto"/>
      </w:divBdr>
    </w:div>
    <w:div w:id="405225814">
      <w:bodyDiv w:val="1"/>
      <w:marLeft w:val="0"/>
      <w:marRight w:val="0"/>
      <w:marTop w:val="0"/>
      <w:marBottom w:val="0"/>
      <w:divBdr>
        <w:top w:val="none" w:sz="0" w:space="0" w:color="auto"/>
        <w:left w:val="none" w:sz="0" w:space="0" w:color="auto"/>
        <w:bottom w:val="none" w:sz="0" w:space="0" w:color="auto"/>
        <w:right w:val="none" w:sz="0" w:space="0" w:color="auto"/>
      </w:divBdr>
    </w:div>
    <w:div w:id="738788304">
      <w:bodyDiv w:val="1"/>
      <w:marLeft w:val="0"/>
      <w:marRight w:val="0"/>
      <w:marTop w:val="0"/>
      <w:marBottom w:val="0"/>
      <w:divBdr>
        <w:top w:val="none" w:sz="0" w:space="0" w:color="auto"/>
        <w:left w:val="none" w:sz="0" w:space="0" w:color="auto"/>
        <w:bottom w:val="none" w:sz="0" w:space="0" w:color="auto"/>
        <w:right w:val="none" w:sz="0" w:space="0" w:color="auto"/>
      </w:divBdr>
    </w:div>
    <w:div w:id="1041710600">
      <w:bodyDiv w:val="1"/>
      <w:marLeft w:val="0"/>
      <w:marRight w:val="0"/>
      <w:marTop w:val="0"/>
      <w:marBottom w:val="0"/>
      <w:divBdr>
        <w:top w:val="none" w:sz="0" w:space="0" w:color="auto"/>
        <w:left w:val="none" w:sz="0" w:space="0" w:color="auto"/>
        <w:bottom w:val="none" w:sz="0" w:space="0" w:color="auto"/>
        <w:right w:val="none" w:sz="0" w:space="0" w:color="auto"/>
      </w:divBdr>
    </w:div>
    <w:div w:id="1128863558">
      <w:bodyDiv w:val="1"/>
      <w:marLeft w:val="0"/>
      <w:marRight w:val="0"/>
      <w:marTop w:val="0"/>
      <w:marBottom w:val="0"/>
      <w:divBdr>
        <w:top w:val="none" w:sz="0" w:space="0" w:color="auto"/>
        <w:left w:val="none" w:sz="0" w:space="0" w:color="auto"/>
        <w:bottom w:val="none" w:sz="0" w:space="0" w:color="auto"/>
        <w:right w:val="none" w:sz="0" w:space="0" w:color="auto"/>
      </w:divBdr>
    </w:div>
    <w:div w:id="1235819184">
      <w:bodyDiv w:val="1"/>
      <w:marLeft w:val="0"/>
      <w:marRight w:val="0"/>
      <w:marTop w:val="0"/>
      <w:marBottom w:val="0"/>
      <w:divBdr>
        <w:top w:val="none" w:sz="0" w:space="0" w:color="auto"/>
        <w:left w:val="none" w:sz="0" w:space="0" w:color="auto"/>
        <w:bottom w:val="none" w:sz="0" w:space="0" w:color="auto"/>
        <w:right w:val="none" w:sz="0" w:space="0" w:color="auto"/>
      </w:divBdr>
    </w:div>
    <w:div w:id="1361856186">
      <w:bodyDiv w:val="1"/>
      <w:marLeft w:val="0"/>
      <w:marRight w:val="0"/>
      <w:marTop w:val="0"/>
      <w:marBottom w:val="0"/>
      <w:divBdr>
        <w:top w:val="none" w:sz="0" w:space="0" w:color="auto"/>
        <w:left w:val="none" w:sz="0" w:space="0" w:color="auto"/>
        <w:bottom w:val="none" w:sz="0" w:space="0" w:color="auto"/>
        <w:right w:val="none" w:sz="0" w:space="0" w:color="auto"/>
      </w:divBdr>
    </w:div>
    <w:div w:id="1459951045">
      <w:bodyDiv w:val="1"/>
      <w:marLeft w:val="0"/>
      <w:marRight w:val="0"/>
      <w:marTop w:val="0"/>
      <w:marBottom w:val="0"/>
      <w:divBdr>
        <w:top w:val="none" w:sz="0" w:space="0" w:color="auto"/>
        <w:left w:val="none" w:sz="0" w:space="0" w:color="auto"/>
        <w:bottom w:val="none" w:sz="0" w:space="0" w:color="auto"/>
        <w:right w:val="none" w:sz="0" w:space="0" w:color="auto"/>
      </w:divBdr>
    </w:div>
    <w:div w:id="1576819100">
      <w:bodyDiv w:val="1"/>
      <w:marLeft w:val="0"/>
      <w:marRight w:val="0"/>
      <w:marTop w:val="0"/>
      <w:marBottom w:val="0"/>
      <w:divBdr>
        <w:top w:val="none" w:sz="0" w:space="0" w:color="auto"/>
        <w:left w:val="none" w:sz="0" w:space="0" w:color="auto"/>
        <w:bottom w:val="none" w:sz="0" w:space="0" w:color="auto"/>
        <w:right w:val="none" w:sz="0" w:space="0" w:color="auto"/>
      </w:divBdr>
    </w:div>
    <w:div w:id="1603413214">
      <w:bodyDiv w:val="1"/>
      <w:marLeft w:val="0"/>
      <w:marRight w:val="0"/>
      <w:marTop w:val="0"/>
      <w:marBottom w:val="0"/>
      <w:divBdr>
        <w:top w:val="none" w:sz="0" w:space="0" w:color="auto"/>
        <w:left w:val="none" w:sz="0" w:space="0" w:color="auto"/>
        <w:bottom w:val="none" w:sz="0" w:space="0" w:color="auto"/>
        <w:right w:val="none" w:sz="0" w:space="0" w:color="auto"/>
      </w:divBdr>
    </w:div>
    <w:div w:id="1814328130">
      <w:bodyDiv w:val="1"/>
      <w:marLeft w:val="0"/>
      <w:marRight w:val="0"/>
      <w:marTop w:val="0"/>
      <w:marBottom w:val="0"/>
      <w:divBdr>
        <w:top w:val="none" w:sz="0" w:space="0" w:color="auto"/>
        <w:left w:val="none" w:sz="0" w:space="0" w:color="auto"/>
        <w:bottom w:val="none" w:sz="0" w:space="0" w:color="auto"/>
        <w:right w:val="none" w:sz="0" w:space="0" w:color="auto"/>
      </w:divBdr>
    </w:div>
    <w:div w:id="1830560989">
      <w:bodyDiv w:val="1"/>
      <w:marLeft w:val="0"/>
      <w:marRight w:val="0"/>
      <w:marTop w:val="0"/>
      <w:marBottom w:val="0"/>
      <w:divBdr>
        <w:top w:val="none" w:sz="0" w:space="0" w:color="auto"/>
        <w:left w:val="none" w:sz="0" w:space="0" w:color="auto"/>
        <w:bottom w:val="none" w:sz="0" w:space="0" w:color="auto"/>
        <w:right w:val="none" w:sz="0" w:space="0" w:color="auto"/>
      </w:divBdr>
    </w:div>
    <w:div w:id="206590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4.jpeg"/><Relationship Id="rId50" Type="http://schemas.openxmlformats.org/officeDocument/2006/relationships/image" Target="media/image33.png"/><Relationship Id="rId55" Type="http://schemas.openxmlformats.org/officeDocument/2006/relationships/image" Target="media/image39.pn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58.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31.png"/><Relationship Id="rId45" Type="http://schemas.openxmlformats.org/officeDocument/2006/relationships/image" Target="media/image30.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image" Target="media/image56.png"/><Relationship Id="rId79"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javeedsm@unisza.edu.my"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63.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2.jpeg"/><Relationship Id="rId38" Type="http://schemas.openxmlformats.org/officeDocument/2006/relationships/image" Target="media/image17.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8.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64.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9704-2303-47CB-A3DB-98F10287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Template>
  <TotalTime>140</TotalTime>
  <Pages>13</Pages>
  <Words>6614</Words>
  <Characters>37702</Characters>
  <Application>Microsoft Office Word</Application>
  <DocSecurity>0</DocSecurity>
  <Lines>314</Lines>
  <Paragraphs>88</Paragraphs>
  <ScaleCrop>false</ScaleCrop>
  <HeadingPairs>
    <vt:vector size="4" baseType="variant">
      <vt:variant>
        <vt:lpstr>Title</vt:lpstr>
      </vt:variant>
      <vt:variant>
        <vt:i4>1</vt:i4>
      </vt:variant>
      <vt:variant>
        <vt:lpstr>Títol</vt:lpstr>
      </vt:variant>
      <vt:variant>
        <vt:i4>1</vt:i4>
      </vt:variant>
    </vt:vector>
  </HeadingPairs>
  <TitlesOfParts>
    <vt:vector size="2" baseType="lpstr">
      <vt:lpstr>Conference Full Paper template</vt:lpstr>
      <vt:lpstr>Conference Full Paper template</vt:lpstr>
    </vt:vector>
  </TitlesOfParts>
  <Company>ICSR</Company>
  <LinksUpToDate>false</LinksUpToDate>
  <CharactersWithSpaces>44228</CharactersWithSpaces>
  <SharedDoc>false</SharedDoc>
  <HLinks>
    <vt:vector size="6" baseType="variant">
      <vt:variant>
        <vt:i4>2687045</vt:i4>
      </vt:variant>
      <vt:variant>
        <vt:i4>0</vt:i4>
      </vt:variant>
      <vt:variant>
        <vt:i4>0</vt:i4>
      </vt:variant>
      <vt:variant>
        <vt:i4>5</vt:i4>
      </vt:variant>
      <vt:variant>
        <vt:lpwstr>mailto:javeedsm@unisza.edu.my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ICSR 2012</dc:subject>
  <dc:creator>Babak D. Safa</dc:creator>
  <cp:keywords>ICSR,Iran,Seismic,Retrofitting,Earthquake,Engineering</cp:keywords>
  <dc:description>ICSR , Tabriz, Iran, 2-4 May 2012</dc:description>
  <cp:lastModifiedBy>USER</cp:lastModifiedBy>
  <cp:revision>4</cp:revision>
  <cp:lastPrinted>2015-10-14T18:49:00Z</cp:lastPrinted>
  <dcterms:created xsi:type="dcterms:W3CDTF">2016-03-08T04:20:00Z</dcterms:created>
  <dcterms:modified xsi:type="dcterms:W3CDTF">2016-03-22T13:19:00Z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id="pp6bZCRP"/&gt;&lt;style id="http://www.zotero.org/styles/ieee" locale="en-US"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